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0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5"/>
        <w:gridCol w:w="186"/>
        <w:gridCol w:w="184"/>
        <w:gridCol w:w="121"/>
        <w:gridCol w:w="380"/>
        <w:gridCol w:w="113"/>
        <w:gridCol w:w="435"/>
        <w:gridCol w:w="74"/>
        <w:gridCol w:w="29"/>
        <w:gridCol w:w="377"/>
        <w:gridCol w:w="510"/>
        <w:gridCol w:w="134"/>
        <w:gridCol w:w="316"/>
        <w:gridCol w:w="265"/>
        <w:gridCol w:w="303"/>
        <w:gridCol w:w="649"/>
        <w:gridCol w:w="36"/>
        <w:gridCol w:w="12"/>
        <w:gridCol w:w="832"/>
        <w:gridCol w:w="195"/>
        <w:gridCol w:w="113"/>
        <w:gridCol w:w="63"/>
        <w:gridCol w:w="651"/>
        <w:gridCol w:w="137"/>
        <w:gridCol w:w="369"/>
        <w:gridCol w:w="103"/>
        <w:gridCol w:w="243"/>
        <w:gridCol w:w="17"/>
        <w:gridCol w:w="132"/>
        <w:gridCol w:w="425"/>
        <w:gridCol w:w="430"/>
        <w:gridCol w:w="9"/>
        <w:gridCol w:w="175"/>
        <w:gridCol w:w="45"/>
        <w:gridCol w:w="626"/>
        <w:gridCol w:w="867"/>
      </w:tblGrid>
      <w:tr w:rsidR="008E5894" w14:paraId="7F9FF1A3" w14:textId="77777777" w:rsidTr="004D1BEC">
        <w:trPr>
          <w:cantSplit/>
          <w:trHeight w:val="423"/>
          <w:jc w:val="center"/>
        </w:trPr>
        <w:tc>
          <w:tcPr>
            <w:tcW w:w="10701" w:type="dxa"/>
            <w:gridSpan w:val="36"/>
            <w:tcBorders>
              <w:bottom w:val="nil"/>
            </w:tcBorders>
          </w:tcPr>
          <w:p w14:paraId="7F9FF1A2" w14:textId="77777777" w:rsidR="008E5894" w:rsidRPr="007E3D31" w:rsidRDefault="008E5894" w:rsidP="007E3D31">
            <w:pPr>
              <w:pStyle w:val="Titres"/>
              <w:tabs>
                <w:tab w:val="clear" w:pos="8504"/>
              </w:tabs>
              <w:spacing w:before="80" w:line="240" w:lineRule="auto"/>
              <w:ind w:left="120" w:right="0"/>
              <w:jc w:val="left"/>
              <w:rPr>
                <w:rFonts w:ascii="Arial Narrow" w:hAnsi="Arial Narrow"/>
                <w:b w:val="0"/>
                <w:bCs/>
                <w:color w:val="FFFFFF"/>
                <w:sz w:val="28"/>
              </w:rPr>
            </w:pPr>
          </w:p>
        </w:tc>
      </w:tr>
      <w:tr w:rsidR="00B67B90" w14:paraId="7F9FF1A6" w14:textId="77777777" w:rsidTr="00DE1DF2">
        <w:trPr>
          <w:cantSplit/>
          <w:trHeight w:hRule="exact" w:val="480"/>
          <w:jc w:val="center"/>
        </w:trPr>
        <w:tc>
          <w:tcPr>
            <w:tcW w:w="2638" w:type="dxa"/>
            <w:gridSpan w:val="8"/>
            <w:tcBorders>
              <w:bottom w:val="nil"/>
            </w:tcBorders>
          </w:tcPr>
          <w:p w14:paraId="7F9FF1A4" w14:textId="77777777" w:rsidR="00B67B90" w:rsidRPr="00265E45" w:rsidRDefault="001E5289" w:rsidP="007E3D31">
            <w:pPr>
              <w:pStyle w:val="Variables"/>
              <w:spacing w:before="80"/>
              <w:ind w:left="0" w:right="9"/>
              <w:rPr>
                <w:rFonts w:ascii="Arial Narrow" w:hAnsi="Arial Narrow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F9FF3FE" wp14:editId="06B8F0D7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-135255</wp:posOffset>
                  </wp:positionV>
                  <wp:extent cx="1585818" cy="501498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818" cy="501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63" w:type="dxa"/>
            <w:gridSpan w:val="28"/>
            <w:tcBorders>
              <w:bottom w:val="nil"/>
            </w:tcBorders>
            <w:shd w:val="clear" w:color="auto" w:fill="000000"/>
          </w:tcPr>
          <w:p w14:paraId="7F9FF1A5" w14:textId="77777777" w:rsidR="00B67B90" w:rsidRPr="00B67B90" w:rsidRDefault="00B56BAD" w:rsidP="00B56BAD">
            <w:pPr>
              <w:pStyle w:val="Titres"/>
              <w:tabs>
                <w:tab w:val="clear" w:pos="8504"/>
              </w:tabs>
              <w:spacing w:before="60" w:line="240" w:lineRule="auto"/>
              <w:ind w:left="115" w:right="0"/>
              <w:jc w:val="left"/>
              <w:rPr>
                <w:rFonts w:ascii="Chaloult_Cond_Demi_Gras" w:hAnsi="Chaloult_Cond_Demi_Gras" w:cs="Arial"/>
                <w:b w:val="0"/>
                <w:bCs/>
                <w:color w:val="FFFFFF"/>
                <w:sz w:val="28"/>
              </w:rPr>
            </w:pPr>
            <w:r>
              <w:rPr>
                <w:rStyle w:val="lev"/>
                <w:rFonts w:ascii="Chaloult_Cond_Demi_Gras" w:hAnsi="Chaloult_Cond_Demi_Gras" w:cs="Arial"/>
                <w:sz w:val="28"/>
                <w:szCs w:val="28"/>
              </w:rPr>
              <w:t xml:space="preserve">Coulis cimentaires </w:t>
            </w:r>
            <w:r w:rsidRPr="00B56BAD">
              <w:rPr>
                <w:rStyle w:val="lev"/>
                <w:rFonts w:ascii="Chaloult_Cond" w:hAnsi="Chaloult_Cond" w:cs="Arial"/>
                <w:sz w:val="28"/>
                <w:szCs w:val="28"/>
              </w:rPr>
              <w:t>– Chantier et résistance à la compression</w:t>
            </w:r>
          </w:p>
        </w:tc>
      </w:tr>
      <w:tr w:rsidR="008E5894" w14:paraId="7F9FF1A8" w14:textId="77777777" w:rsidTr="004D1BEC">
        <w:trPr>
          <w:cantSplit/>
          <w:trHeight w:hRule="exact" w:val="320"/>
          <w:jc w:val="center"/>
        </w:trPr>
        <w:tc>
          <w:tcPr>
            <w:tcW w:w="10701" w:type="dxa"/>
            <w:gridSpan w:val="36"/>
            <w:vAlign w:val="bottom"/>
          </w:tcPr>
          <w:p w14:paraId="7F9FF1A7" w14:textId="77777777" w:rsidR="008E5894" w:rsidRDefault="008E5894" w:rsidP="00E74DA9">
            <w:pPr>
              <w:pStyle w:val="Sous-titres"/>
              <w:tabs>
                <w:tab w:val="clear" w:pos="8504"/>
              </w:tabs>
              <w:ind w:left="0"/>
              <w:rPr>
                <w:spacing w:val="-2"/>
                <w:sz w:val="14"/>
              </w:rPr>
            </w:pPr>
          </w:p>
        </w:tc>
      </w:tr>
      <w:tr w:rsidR="00BA2721" w:rsidRPr="007A520F" w14:paraId="7F9FF1AC" w14:textId="77777777" w:rsidTr="00B45135">
        <w:trPr>
          <w:cantSplit/>
          <w:trHeight w:hRule="exact" w:val="331"/>
          <w:jc w:val="center"/>
        </w:trPr>
        <w:tc>
          <w:tcPr>
            <w:tcW w:w="355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1A9" w14:textId="77777777" w:rsidR="00BA2721" w:rsidRPr="007A520F" w:rsidRDefault="00BA2721" w:rsidP="00B93415">
            <w:pPr>
              <w:pStyle w:val="Sous-titres"/>
              <w:tabs>
                <w:tab w:val="left" w:pos="708"/>
              </w:tabs>
              <w:spacing w:line="240" w:lineRule="auto"/>
              <w:ind w:left="115" w:right="115"/>
              <w:rPr>
                <w:rFonts w:cs="Arial"/>
                <w:bCs/>
                <w:szCs w:val="16"/>
              </w:rPr>
            </w:pPr>
            <w:r w:rsidRPr="007A520F">
              <w:rPr>
                <w:rFonts w:cs="Arial"/>
                <w:bCs/>
                <w:szCs w:val="16"/>
              </w:rPr>
              <w:t>Dossier Ministère-Entrepreneur</w:t>
            </w:r>
          </w:p>
        </w:tc>
        <w:tc>
          <w:tcPr>
            <w:tcW w:w="3569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1AA" w14:textId="77777777" w:rsidR="00BA2721" w:rsidRPr="007A520F" w:rsidRDefault="00BA2721" w:rsidP="00B93415">
            <w:pPr>
              <w:pStyle w:val="Sous-titres"/>
              <w:tabs>
                <w:tab w:val="left" w:pos="708"/>
              </w:tabs>
              <w:spacing w:line="240" w:lineRule="auto"/>
              <w:ind w:left="115" w:right="115"/>
              <w:rPr>
                <w:rFonts w:cs="Arial"/>
                <w:bCs/>
                <w:szCs w:val="16"/>
              </w:rPr>
            </w:pPr>
            <w:r w:rsidRPr="007A520F">
              <w:rPr>
                <w:rFonts w:cs="Arial"/>
                <w:bCs/>
                <w:szCs w:val="16"/>
              </w:rPr>
              <w:t>Dossier Ministère-Laboratoire</w:t>
            </w:r>
          </w:p>
        </w:tc>
        <w:tc>
          <w:tcPr>
            <w:tcW w:w="357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1AB" w14:textId="77777777" w:rsidR="00BA2721" w:rsidRPr="007A520F" w:rsidRDefault="00BA2721" w:rsidP="00B93415">
            <w:pPr>
              <w:pStyle w:val="Sous-titres"/>
              <w:tabs>
                <w:tab w:val="left" w:pos="708"/>
              </w:tabs>
              <w:spacing w:line="240" w:lineRule="auto"/>
              <w:ind w:left="115" w:right="115"/>
              <w:rPr>
                <w:rFonts w:cs="Arial"/>
                <w:bCs/>
                <w:szCs w:val="16"/>
              </w:rPr>
            </w:pPr>
            <w:r w:rsidRPr="007A520F">
              <w:rPr>
                <w:rFonts w:cs="Arial"/>
                <w:bCs/>
                <w:szCs w:val="16"/>
              </w:rPr>
              <w:t>Dossier du laboratoire</w:t>
            </w:r>
          </w:p>
        </w:tc>
      </w:tr>
      <w:tr w:rsidR="00BA2721" w:rsidRPr="00E72571" w14:paraId="7F9FF1B0" w14:textId="77777777" w:rsidTr="00B45135">
        <w:trPr>
          <w:cantSplit/>
          <w:trHeight w:hRule="exact" w:val="331"/>
          <w:jc w:val="center"/>
        </w:trPr>
        <w:tc>
          <w:tcPr>
            <w:tcW w:w="3554" w:type="dxa"/>
            <w:gridSpan w:val="11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F9FF1AD" w14:textId="77777777" w:rsidR="00BA2721" w:rsidRPr="00E72571" w:rsidRDefault="00F10690" w:rsidP="00B93415">
            <w:pPr>
              <w:pStyle w:val="Sous-titres"/>
              <w:tabs>
                <w:tab w:val="left" w:pos="708"/>
              </w:tabs>
              <w:spacing w:line="240" w:lineRule="auto"/>
              <w:ind w:left="115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  <w:format w:val="FIRST CAPITAL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569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1AE" w14:textId="77777777" w:rsidR="00BA2721" w:rsidRPr="00E72571" w:rsidRDefault="00F10690" w:rsidP="00B93415">
            <w:pPr>
              <w:pStyle w:val="Sous-titres"/>
              <w:tabs>
                <w:tab w:val="left" w:pos="708"/>
              </w:tabs>
              <w:spacing w:line="240" w:lineRule="auto"/>
              <w:ind w:left="115" w:right="12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  <w:format w:val="FIRST CAPITAL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57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1AF" w14:textId="77777777" w:rsidR="00BA2721" w:rsidRPr="00E72571" w:rsidRDefault="00F10690" w:rsidP="00B93415">
            <w:pPr>
              <w:pStyle w:val="Sous-titres"/>
              <w:tabs>
                <w:tab w:val="left" w:pos="708"/>
              </w:tabs>
              <w:spacing w:line="240" w:lineRule="auto"/>
              <w:ind w:left="115" w:right="12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BA2721" w:rsidRPr="007A520F" w14:paraId="7F9FF1B4" w14:textId="77777777" w:rsidTr="00B45135">
        <w:trPr>
          <w:cantSplit/>
          <w:trHeight w:hRule="exact" w:val="331"/>
          <w:jc w:val="center"/>
        </w:trPr>
        <w:tc>
          <w:tcPr>
            <w:tcW w:w="3554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9FF1B1" w14:textId="77777777" w:rsidR="00BA2721" w:rsidRPr="007A520F" w:rsidRDefault="00BA2721" w:rsidP="00B93415">
            <w:pPr>
              <w:pStyle w:val="Sous-titres"/>
              <w:tabs>
                <w:tab w:val="left" w:pos="708"/>
              </w:tabs>
              <w:spacing w:line="240" w:lineRule="auto"/>
              <w:ind w:left="115" w:right="115"/>
              <w:rPr>
                <w:rFonts w:cs="Arial"/>
                <w:bCs/>
                <w:szCs w:val="16"/>
              </w:rPr>
            </w:pPr>
            <w:r w:rsidRPr="007A520F">
              <w:rPr>
                <w:rFonts w:cs="Arial"/>
                <w:bCs/>
                <w:szCs w:val="16"/>
              </w:rPr>
              <w:t>Surveillant</w:t>
            </w:r>
          </w:p>
        </w:tc>
        <w:tc>
          <w:tcPr>
            <w:tcW w:w="3569" w:type="dxa"/>
            <w:gridSpan w:val="12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7F9FF1B2" w14:textId="77777777" w:rsidR="00BA2721" w:rsidRPr="007A520F" w:rsidRDefault="00BA2721" w:rsidP="00B93415">
            <w:pPr>
              <w:pStyle w:val="Sous-titres"/>
              <w:tabs>
                <w:tab w:val="left" w:pos="708"/>
              </w:tabs>
              <w:spacing w:line="240" w:lineRule="auto"/>
              <w:ind w:left="115" w:right="115"/>
              <w:rPr>
                <w:rFonts w:cs="Arial"/>
                <w:bCs/>
                <w:szCs w:val="16"/>
              </w:rPr>
            </w:pPr>
            <w:r w:rsidRPr="007A520F">
              <w:rPr>
                <w:rFonts w:cs="Arial"/>
                <w:bCs/>
                <w:szCs w:val="16"/>
              </w:rPr>
              <w:t>Laboratoire (Ministère)</w:t>
            </w:r>
          </w:p>
        </w:tc>
        <w:tc>
          <w:tcPr>
            <w:tcW w:w="357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1B3" w14:textId="77777777" w:rsidR="00BA2721" w:rsidRPr="007A520F" w:rsidRDefault="00BA2721" w:rsidP="00B93415">
            <w:pPr>
              <w:pStyle w:val="Sous-titres"/>
              <w:tabs>
                <w:tab w:val="left" w:pos="708"/>
              </w:tabs>
              <w:spacing w:line="240" w:lineRule="auto"/>
              <w:ind w:left="115" w:right="115"/>
              <w:rPr>
                <w:rFonts w:cs="Arial"/>
                <w:bCs/>
                <w:szCs w:val="16"/>
              </w:rPr>
            </w:pPr>
            <w:r w:rsidRPr="007A520F">
              <w:rPr>
                <w:rFonts w:cs="Arial"/>
                <w:bCs/>
                <w:szCs w:val="16"/>
              </w:rPr>
              <w:t>Entrepreneur</w:t>
            </w:r>
          </w:p>
        </w:tc>
      </w:tr>
      <w:tr w:rsidR="00C552BD" w:rsidRPr="007A520F" w14:paraId="7F9FF1BA" w14:textId="77777777" w:rsidTr="00462A9B">
        <w:trPr>
          <w:cantSplit/>
          <w:trHeight w:hRule="exact" w:val="331"/>
          <w:jc w:val="center"/>
        </w:trPr>
        <w:tc>
          <w:tcPr>
            <w:tcW w:w="1145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14:paraId="7F9FF1B5" w14:textId="77777777" w:rsidR="00C552BD" w:rsidRPr="007A520F" w:rsidRDefault="00C552BD" w:rsidP="00DE1DF2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spacing w:val="-2"/>
                <w:szCs w:val="16"/>
              </w:rPr>
            </w:pPr>
            <w:r w:rsidRPr="007A520F">
              <w:rPr>
                <w:rFonts w:cs="Arial"/>
                <w:bCs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520F">
              <w:rPr>
                <w:rFonts w:cs="Arial"/>
                <w:bCs/>
                <w:szCs w:val="16"/>
              </w:rPr>
              <w:instrText xml:space="preserve"> FORMCHECKBOX </w:instrText>
            </w:r>
            <w:r w:rsidR="001D2985">
              <w:rPr>
                <w:rFonts w:cs="Arial"/>
                <w:bCs/>
                <w:szCs w:val="16"/>
              </w:rPr>
            </w:r>
            <w:r w:rsidR="001D2985">
              <w:rPr>
                <w:rFonts w:cs="Arial"/>
                <w:bCs/>
                <w:szCs w:val="16"/>
              </w:rPr>
              <w:fldChar w:fldCharType="separate"/>
            </w:r>
            <w:r w:rsidRPr="007A520F">
              <w:rPr>
                <w:rFonts w:cs="Arial"/>
                <w:bCs/>
                <w:szCs w:val="16"/>
              </w:rPr>
              <w:fldChar w:fldCharType="end"/>
            </w:r>
            <w:r w:rsidRPr="007A520F">
              <w:rPr>
                <w:rFonts w:cs="Arial"/>
                <w:bCs/>
                <w:szCs w:val="16"/>
              </w:rPr>
              <w:t xml:space="preserve">  Ministère</w:t>
            </w:r>
          </w:p>
        </w:tc>
        <w:tc>
          <w:tcPr>
            <w:tcW w:w="871" w:type="dxa"/>
            <w:gridSpan w:val="4"/>
            <w:tcBorders>
              <w:bottom w:val="single" w:sz="4" w:space="0" w:color="auto"/>
            </w:tcBorders>
            <w:vAlign w:val="center"/>
          </w:tcPr>
          <w:p w14:paraId="7F9FF1B6" w14:textId="77777777" w:rsidR="00C552BD" w:rsidRPr="007A520F" w:rsidRDefault="00C552BD" w:rsidP="00DE1DF2">
            <w:pPr>
              <w:pStyle w:val="Sous-titres"/>
              <w:tabs>
                <w:tab w:val="clear" w:pos="8504"/>
              </w:tabs>
              <w:spacing w:line="240" w:lineRule="auto"/>
              <w:ind w:left="72"/>
              <w:rPr>
                <w:rFonts w:cs="Arial"/>
                <w:bCs/>
                <w:szCs w:val="16"/>
              </w:rPr>
            </w:pPr>
            <w:r w:rsidRPr="007A520F">
              <w:rPr>
                <w:rFonts w:cs="Arial"/>
                <w:bCs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520F">
              <w:rPr>
                <w:rFonts w:cs="Arial"/>
                <w:bCs/>
                <w:szCs w:val="16"/>
              </w:rPr>
              <w:instrText xml:space="preserve"> FORMCHECKBOX </w:instrText>
            </w:r>
            <w:r w:rsidR="001D2985">
              <w:rPr>
                <w:rFonts w:cs="Arial"/>
                <w:bCs/>
                <w:szCs w:val="16"/>
              </w:rPr>
            </w:r>
            <w:r w:rsidR="001D2985">
              <w:rPr>
                <w:rFonts w:cs="Arial"/>
                <w:bCs/>
                <w:szCs w:val="16"/>
              </w:rPr>
              <w:fldChar w:fldCharType="separate"/>
            </w:r>
            <w:r w:rsidRPr="007A520F">
              <w:rPr>
                <w:rFonts w:cs="Arial"/>
                <w:bCs/>
                <w:szCs w:val="16"/>
              </w:rPr>
              <w:fldChar w:fldCharType="end"/>
            </w:r>
            <w:r w:rsidRPr="007A520F">
              <w:rPr>
                <w:rFonts w:cs="Arial"/>
                <w:bCs/>
                <w:szCs w:val="16"/>
              </w:rPr>
              <w:t xml:space="preserve">  Firme</w:t>
            </w:r>
            <w:r w:rsidR="00AE39F1">
              <w:rPr>
                <w:rFonts w:cs="Arial"/>
                <w:bCs/>
                <w:szCs w:val="16"/>
              </w:rPr>
              <w:t> :</w:t>
            </w:r>
          </w:p>
        </w:tc>
        <w:tc>
          <w:tcPr>
            <w:tcW w:w="1538" w:type="dxa"/>
            <w:gridSpan w:val="6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7F9FF1B7" w14:textId="77777777" w:rsidR="00C552BD" w:rsidRPr="00DE1DF2" w:rsidRDefault="00A65EA2" w:rsidP="00B93415">
            <w:pPr>
              <w:pStyle w:val="Sous-titres"/>
              <w:tabs>
                <w:tab w:val="clear" w:pos="8504"/>
              </w:tabs>
              <w:spacing w:line="240" w:lineRule="auto"/>
              <w:ind w:left="115" w:right="115"/>
              <w:rPr>
                <w:rFonts w:cs="Arial"/>
                <w:spacing w:val="-2"/>
                <w:szCs w:val="16"/>
              </w:rPr>
            </w:pPr>
            <w:r>
              <w:rPr>
                <w:rFonts w:cs="Arial"/>
                <w:bCs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cs="Arial"/>
                <w:bCs/>
                <w:szCs w:val="16"/>
              </w:rPr>
              <w:instrText xml:space="preserve"> FORMTEXT </w:instrText>
            </w:r>
            <w:r>
              <w:rPr>
                <w:rFonts w:cs="Arial"/>
                <w:bCs/>
                <w:szCs w:val="16"/>
              </w:rPr>
            </w:r>
            <w:r>
              <w:rPr>
                <w:rFonts w:cs="Arial"/>
                <w:bCs/>
                <w:szCs w:val="16"/>
              </w:rPr>
              <w:fldChar w:fldCharType="separate"/>
            </w:r>
            <w:r>
              <w:rPr>
                <w:rFonts w:cs="Arial"/>
                <w:bCs/>
                <w:noProof/>
                <w:szCs w:val="16"/>
              </w:rPr>
              <w:t> </w:t>
            </w:r>
            <w:r>
              <w:rPr>
                <w:rFonts w:cs="Arial"/>
                <w:bCs/>
                <w:noProof/>
                <w:szCs w:val="16"/>
              </w:rPr>
              <w:t> </w:t>
            </w:r>
            <w:r>
              <w:rPr>
                <w:rFonts w:cs="Arial"/>
                <w:bCs/>
                <w:noProof/>
                <w:szCs w:val="16"/>
              </w:rPr>
              <w:t> </w:t>
            </w:r>
            <w:r>
              <w:rPr>
                <w:rFonts w:cs="Arial"/>
                <w:bCs/>
                <w:noProof/>
                <w:szCs w:val="16"/>
              </w:rPr>
              <w:t> </w:t>
            </w:r>
            <w:r>
              <w:rPr>
                <w:rFonts w:cs="Arial"/>
                <w:bCs/>
                <w:noProof/>
                <w:szCs w:val="16"/>
              </w:rPr>
              <w:t> </w:t>
            </w:r>
            <w:r>
              <w:rPr>
                <w:rFonts w:cs="Arial"/>
                <w:bCs/>
                <w:szCs w:val="16"/>
              </w:rPr>
              <w:fldChar w:fldCharType="end"/>
            </w:r>
          </w:p>
        </w:tc>
        <w:tc>
          <w:tcPr>
            <w:tcW w:w="3569" w:type="dxa"/>
            <w:gridSpan w:val="12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1B8" w14:textId="77777777" w:rsidR="00C552BD" w:rsidRPr="00E72571" w:rsidRDefault="00F10690" w:rsidP="00B93415">
            <w:pPr>
              <w:pStyle w:val="Sous-titres"/>
              <w:tabs>
                <w:tab w:val="clear" w:pos="8504"/>
              </w:tabs>
              <w:spacing w:line="240" w:lineRule="auto"/>
              <w:ind w:left="115" w:right="115"/>
              <w:rPr>
                <w:rFonts w:cs="Arial"/>
                <w:spacing w:val="-2"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57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1B9" w14:textId="77777777" w:rsidR="00C552BD" w:rsidRPr="007A520F" w:rsidRDefault="00F10690" w:rsidP="00B93415">
            <w:pPr>
              <w:pStyle w:val="Sous-titres"/>
              <w:tabs>
                <w:tab w:val="clear" w:pos="8504"/>
              </w:tabs>
              <w:spacing w:line="240" w:lineRule="auto"/>
              <w:ind w:left="115" w:right="115"/>
              <w:rPr>
                <w:rFonts w:cs="Arial"/>
                <w:spacing w:val="-2"/>
                <w:szCs w:val="16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B005E7" w:rsidRPr="007A520F" w14:paraId="7F9FF1BE" w14:textId="77777777" w:rsidTr="00B45135">
        <w:trPr>
          <w:cantSplit/>
          <w:trHeight w:hRule="exact" w:val="331"/>
          <w:jc w:val="center"/>
        </w:trPr>
        <w:tc>
          <w:tcPr>
            <w:tcW w:w="355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1BB" w14:textId="77777777" w:rsidR="00B005E7" w:rsidRPr="007A520F" w:rsidRDefault="00B005E7" w:rsidP="00B93415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szCs w:val="16"/>
              </w:rPr>
            </w:pPr>
            <w:r w:rsidRPr="007A520F">
              <w:rPr>
                <w:rFonts w:cs="Arial"/>
                <w:bCs/>
                <w:szCs w:val="16"/>
              </w:rPr>
              <w:t>Sous-traitant</w:t>
            </w:r>
          </w:p>
        </w:tc>
        <w:tc>
          <w:tcPr>
            <w:tcW w:w="3569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1BC" w14:textId="77777777" w:rsidR="00B005E7" w:rsidRPr="007A520F" w:rsidRDefault="00B005E7" w:rsidP="00B93415">
            <w:pPr>
              <w:pStyle w:val="Sous-titres"/>
              <w:spacing w:line="240" w:lineRule="auto"/>
              <w:ind w:left="115"/>
              <w:rPr>
                <w:rFonts w:cs="Arial"/>
                <w:bCs/>
                <w:szCs w:val="16"/>
              </w:rPr>
            </w:pPr>
            <w:r w:rsidRPr="007A520F">
              <w:rPr>
                <w:rFonts w:cs="Arial"/>
                <w:bCs/>
                <w:szCs w:val="16"/>
              </w:rPr>
              <w:t>Fournisseur</w:t>
            </w:r>
          </w:p>
        </w:tc>
        <w:tc>
          <w:tcPr>
            <w:tcW w:w="357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1BD" w14:textId="77777777" w:rsidR="00B005E7" w:rsidRPr="007A520F" w:rsidRDefault="00B005E7" w:rsidP="00B93415">
            <w:pPr>
              <w:pStyle w:val="Sous-titres"/>
              <w:spacing w:line="240" w:lineRule="auto"/>
              <w:ind w:left="115"/>
              <w:rPr>
                <w:rFonts w:cs="Arial"/>
                <w:bCs/>
                <w:szCs w:val="16"/>
              </w:rPr>
            </w:pPr>
            <w:r w:rsidRPr="007A520F">
              <w:rPr>
                <w:rFonts w:cs="Arial"/>
                <w:bCs/>
                <w:szCs w:val="16"/>
              </w:rPr>
              <w:t>Usine (municipalité)</w:t>
            </w:r>
          </w:p>
        </w:tc>
      </w:tr>
      <w:tr w:rsidR="00B005E7" w:rsidRPr="00E72571" w14:paraId="7F9FF1C2" w14:textId="77777777" w:rsidTr="00B45135">
        <w:trPr>
          <w:cantSplit/>
          <w:trHeight w:hRule="exact" w:val="331"/>
          <w:jc w:val="center"/>
        </w:trPr>
        <w:tc>
          <w:tcPr>
            <w:tcW w:w="355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1BF" w14:textId="77777777" w:rsidR="00B005E7" w:rsidRPr="00E72571" w:rsidRDefault="00F10690" w:rsidP="00B93415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569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1C0" w14:textId="77777777" w:rsidR="00B005E7" w:rsidRPr="00E72571" w:rsidRDefault="00F10690" w:rsidP="00B93415">
            <w:pPr>
              <w:pStyle w:val="Sous-titres"/>
              <w:spacing w:line="240" w:lineRule="auto"/>
              <w:ind w:left="115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57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1C1" w14:textId="77777777" w:rsidR="00B005E7" w:rsidRPr="00E72571" w:rsidRDefault="00F10690" w:rsidP="00B93415">
            <w:pPr>
              <w:pStyle w:val="Sous-titres"/>
              <w:spacing w:line="240" w:lineRule="auto"/>
              <w:ind w:left="115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F77CA2" w:rsidRPr="007A520F" w14:paraId="7F9FF1C7" w14:textId="77777777" w:rsidTr="00F77CA2">
        <w:trPr>
          <w:cantSplit/>
          <w:trHeight w:hRule="exact" w:val="331"/>
          <w:jc w:val="center"/>
        </w:trPr>
        <w:tc>
          <w:tcPr>
            <w:tcW w:w="7123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FF1C3" w14:textId="77777777" w:rsidR="00F77CA2" w:rsidRDefault="00F77CA2" w:rsidP="00F77CA2">
            <w:pPr>
              <w:pStyle w:val="Sous-titres"/>
              <w:tabs>
                <w:tab w:val="clear" w:pos="8504"/>
              </w:tabs>
              <w:spacing w:before="20" w:line="240" w:lineRule="auto"/>
              <w:ind w:left="115"/>
              <w:rPr>
                <w:rFonts w:cs="Arial"/>
                <w:bCs/>
                <w:sz w:val="18"/>
                <w:szCs w:val="18"/>
              </w:rPr>
            </w:pPr>
            <w:r w:rsidRPr="007A520F">
              <w:rPr>
                <w:rFonts w:cs="Arial"/>
                <w:bCs/>
                <w:szCs w:val="16"/>
              </w:rPr>
              <w:t xml:space="preserve">Ouvrage et </w:t>
            </w:r>
            <w:r>
              <w:rPr>
                <w:rFonts w:cs="Arial"/>
                <w:bCs/>
                <w:szCs w:val="16"/>
              </w:rPr>
              <w:t xml:space="preserve">emplacement  </w:t>
            </w:r>
            <w:r w:rsidR="00A65EA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0"/>
                  </w:textInput>
                </w:ffData>
              </w:fldChar>
            </w:r>
            <w:r w:rsidR="00A65EA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A65EA2">
              <w:rPr>
                <w:rFonts w:cs="Arial"/>
                <w:bCs/>
                <w:sz w:val="18"/>
                <w:szCs w:val="18"/>
              </w:rPr>
            </w:r>
            <w:r w:rsidR="00A65EA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A65EA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A65EA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A65EA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A65EA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A65EA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A65EA2">
              <w:rPr>
                <w:rFonts w:cs="Arial"/>
                <w:bCs/>
                <w:sz w:val="18"/>
                <w:szCs w:val="18"/>
              </w:rPr>
              <w:fldChar w:fldCharType="end"/>
            </w:r>
          </w:p>
          <w:p w14:paraId="7F9FF1C4" w14:textId="77777777" w:rsidR="00AD2A04" w:rsidRDefault="00AD2A04" w:rsidP="00F77CA2">
            <w:pPr>
              <w:pStyle w:val="Sous-titres"/>
              <w:tabs>
                <w:tab w:val="clear" w:pos="8504"/>
              </w:tabs>
              <w:spacing w:before="20" w:line="240" w:lineRule="auto"/>
              <w:ind w:left="115"/>
              <w:rPr>
                <w:rFonts w:cs="Arial"/>
                <w:bCs/>
                <w:sz w:val="18"/>
                <w:szCs w:val="18"/>
              </w:rPr>
            </w:pPr>
          </w:p>
          <w:p w14:paraId="7F9FF1C5" w14:textId="77777777" w:rsidR="00F77CA2" w:rsidRPr="007A520F" w:rsidRDefault="00F77CA2" w:rsidP="00F77CA2">
            <w:pPr>
              <w:pStyle w:val="Sous-titres"/>
              <w:tabs>
                <w:tab w:val="clear" w:pos="8504"/>
              </w:tabs>
              <w:spacing w:before="20" w:line="240" w:lineRule="auto"/>
              <w:ind w:left="115"/>
              <w:rPr>
                <w:rFonts w:cs="Arial"/>
                <w:szCs w:val="16"/>
              </w:rPr>
            </w:pPr>
          </w:p>
        </w:tc>
        <w:tc>
          <w:tcPr>
            <w:tcW w:w="357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1C6" w14:textId="77777777" w:rsidR="00F77CA2" w:rsidRPr="007A520F" w:rsidRDefault="00F77CA2" w:rsidP="00B93415">
            <w:pPr>
              <w:pStyle w:val="Sansinterligne"/>
              <w:ind w:left="115" w:right="120"/>
              <w:rPr>
                <w:rFonts w:ascii="Arial" w:hAnsi="Arial" w:cs="Arial"/>
                <w:sz w:val="16"/>
                <w:szCs w:val="16"/>
              </w:rPr>
            </w:pPr>
            <w:r w:rsidRPr="007A520F">
              <w:rPr>
                <w:rFonts w:ascii="Arial" w:hAnsi="Arial" w:cs="Arial"/>
                <w:sz w:val="16"/>
                <w:szCs w:val="16"/>
              </w:rPr>
              <w:t>Structure</w:t>
            </w:r>
          </w:p>
        </w:tc>
      </w:tr>
      <w:tr w:rsidR="00F77CA2" w:rsidRPr="00E72571" w14:paraId="7F9FF1CA" w14:textId="77777777" w:rsidTr="00B45135">
        <w:trPr>
          <w:cantSplit/>
          <w:trHeight w:hRule="exact" w:val="331"/>
          <w:jc w:val="center"/>
        </w:trPr>
        <w:tc>
          <w:tcPr>
            <w:tcW w:w="7123" w:type="dxa"/>
            <w:gridSpan w:val="23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9FF1C8" w14:textId="77777777" w:rsidR="00F77CA2" w:rsidRPr="00E72571" w:rsidRDefault="00F77CA2" w:rsidP="00B93415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sz w:val="18"/>
                <w:szCs w:val="18"/>
              </w:rPr>
            </w:pPr>
          </w:p>
        </w:tc>
        <w:tc>
          <w:tcPr>
            <w:tcW w:w="3578" w:type="dxa"/>
            <w:gridSpan w:val="13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9FF1C9" w14:textId="77777777" w:rsidR="00F77CA2" w:rsidRPr="00E72571" w:rsidRDefault="00F77CA2" w:rsidP="00B93415">
            <w:pPr>
              <w:pStyle w:val="Sansinterligne"/>
              <w:ind w:left="115"/>
              <w:rPr>
                <w:rFonts w:ascii="Arial" w:hAnsi="Arial" w:cs="Arial"/>
                <w:sz w:val="18"/>
                <w:szCs w:val="18"/>
              </w:rPr>
            </w:pPr>
            <w:r w:rsidRPr="00E72571">
              <w:rPr>
                <w:rFonts w:ascii="Arial" w:hAnsi="Arial" w:cs="Arial"/>
                <w:bCs/>
                <w:sz w:val="18"/>
                <w:szCs w:val="18"/>
              </w:rPr>
              <w:t xml:space="preserve">P - 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F77CA2" w:rsidRPr="00E72571" w14:paraId="7F9FF1CC" w14:textId="77777777" w:rsidTr="00F77CA2">
        <w:trPr>
          <w:cantSplit/>
          <w:trHeight w:val="662"/>
          <w:jc w:val="center"/>
        </w:trPr>
        <w:tc>
          <w:tcPr>
            <w:tcW w:w="10701" w:type="dxa"/>
            <w:gridSpan w:val="36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F9FF1CB" w14:textId="77777777" w:rsidR="00F77CA2" w:rsidRPr="00E72571" w:rsidRDefault="00F77CA2" w:rsidP="00F77CA2">
            <w:pPr>
              <w:pStyle w:val="Sansinterligne"/>
              <w:ind w:left="115"/>
              <w:rPr>
                <w:rFonts w:ascii="Arial" w:hAnsi="Arial" w:cs="Arial"/>
                <w:bCs/>
                <w:sz w:val="16"/>
                <w:szCs w:val="16"/>
              </w:rPr>
            </w:pPr>
            <w:r w:rsidRPr="00E72571">
              <w:rPr>
                <w:rFonts w:ascii="Arial" w:hAnsi="Arial" w:cs="Arial"/>
                <w:bCs/>
                <w:sz w:val="16"/>
                <w:szCs w:val="16"/>
              </w:rPr>
              <w:t>Partie d’ouvrage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E7257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A65EA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90"/>
                  </w:textInput>
                </w:ffData>
              </w:fldChar>
            </w:r>
            <w:r w:rsidR="00A65EA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A65EA2">
              <w:rPr>
                <w:rFonts w:cs="Arial"/>
                <w:bCs/>
                <w:sz w:val="18"/>
                <w:szCs w:val="18"/>
              </w:rPr>
            </w:r>
            <w:r w:rsidR="00A65EA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A65EA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A65EA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A65EA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A65EA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A65EA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A65EA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997331" w:rsidRPr="00997331" w14:paraId="7F9FF1CF" w14:textId="77777777" w:rsidTr="00DE1DF2">
        <w:trPr>
          <w:cantSplit/>
          <w:trHeight w:hRule="exact" w:val="331"/>
          <w:jc w:val="center"/>
        </w:trPr>
        <w:tc>
          <w:tcPr>
            <w:tcW w:w="256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1CD" w14:textId="77777777" w:rsidR="00997331" w:rsidRPr="00997331" w:rsidRDefault="00997331" w:rsidP="00636109">
            <w:pPr>
              <w:pStyle w:val="Sansinterligne"/>
              <w:ind w:left="115"/>
              <w:rPr>
                <w:rFonts w:ascii="Arial" w:hAnsi="Arial" w:cs="Arial"/>
                <w:bCs/>
                <w:sz w:val="16"/>
                <w:szCs w:val="16"/>
              </w:rPr>
            </w:pPr>
            <w:r w:rsidRPr="00997331">
              <w:rPr>
                <w:rFonts w:ascii="Arial" w:hAnsi="Arial" w:cs="Arial"/>
                <w:bCs/>
                <w:sz w:val="16"/>
                <w:szCs w:val="16"/>
              </w:rPr>
              <w:t xml:space="preserve">Date de coulée </w:t>
            </w:r>
            <w:r w:rsidRPr="00B93415">
              <w:rPr>
                <w:rFonts w:ascii="Arial" w:hAnsi="Arial" w:cs="Arial"/>
                <w:bCs/>
                <w:sz w:val="14"/>
                <w:szCs w:val="14"/>
              </w:rPr>
              <w:t>(</w:t>
            </w:r>
            <w:r w:rsidR="00B93415" w:rsidRPr="00B93415">
              <w:rPr>
                <w:rFonts w:ascii="Arial" w:hAnsi="Arial" w:cs="Arial"/>
                <w:bCs/>
                <w:sz w:val="14"/>
                <w:szCs w:val="14"/>
              </w:rPr>
              <w:t>Année</w:t>
            </w:r>
            <w:r w:rsidRPr="00B93415">
              <w:rPr>
                <w:rFonts w:ascii="Arial" w:hAnsi="Arial" w:cs="Arial"/>
                <w:bCs/>
                <w:sz w:val="14"/>
                <w:szCs w:val="14"/>
              </w:rPr>
              <w:t>-M</w:t>
            </w:r>
            <w:r w:rsidR="00B93415" w:rsidRPr="00B93415">
              <w:rPr>
                <w:rFonts w:ascii="Arial" w:hAnsi="Arial" w:cs="Arial"/>
                <w:bCs/>
                <w:sz w:val="14"/>
                <w:szCs w:val="14"/>
              </w:rPr>
              <w:t>ois</w:t>
            </w:r>
            <w:r w:rsidRPr="00B93415">
              <w:rPr>
                <w:rFonts w:ascii="Arial" w:hAnsi="Arial" w:cs="Arial"/>
                <w:bCs/>
                <w:sz w:val="14"/>
                <w:szCs w:val="14"/>
              </w:rPr>
              <w:t>-J</w:t>
            </w:r>
            <w:r w:rsidR="00B93415" w:rsidRPr="00B93415">
              <w:rPr>
                <w:rFonts w:ascii="Arial" w:hAnsi="Arial" w:cs="Arial"/>
                <w:bCs/>
                <w:sz w:val="14"/>
                <w:szCs w:val="14"/>
              </w:rPr>
              <w:t>our</w:t>
            </w:r>
            <w:r w:rsidRPr="00B93415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8137" w:type="dxa"/>
            <w:gridSpan w:val="2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1CE" w14:textId="77777777" w:rsidR="00997331" w:rsidRPr="00997331" w:rsidRDefault="00997331" w:rsidP="00636109">
            <w:pPr>
              <w:pStyle w:val="Sansinterligne"/>
              <w:ind w:left="115"/>
              <w:rPr>
                <w:rFonts w:ascii="Arial" w:hAnsi="Arial" w:cs="Arial"/>
                <w:bCs/>
                <w:sz w:val="16"/>
                <w:szCs w:val="16"/>
              </w:rPr>
            </w:pPr>
            <w:r w:rsidRPr="00997331">
              <w:rPr>
                <w:rFonts w:ascii="Arial" w:hAnsi="Arial" w:cs="Arial"/>
                <w:bCs/>
                <w:sz w:val="16"/>
                <w:szCs w:val="16"/>
              </w:rPr>
              <w:t>Essais faits par </w:t>
            </w:r>
          </w:p>
        </w:tc>
      </w:tr>
      <w:tr w:rsidR="00B93415" w:rsidRPr="00997331" w14:paraId="7F9FF1D4" w14:textId="77777777" w:rsidTr="00DE1DF2">
        <w:trPr>
          <w:cantSplit/>
          <w:trHeight w:hRule="exact" w:val="331"/>
          <w:jc w:val="center"/>
        </w:trPr>
        <w:tc>
          <w:tcPr>
            <w:tcW w:w="2564" w:type="dxa"/>
            <w:gridSpan w:val="7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9FF1D0" w14:textId="77777777" w:rsidR="00B93415" w:rsidRPr="00B93415" w:rsidRDefault="00A65EA2" w:rsidP="00636109">
            <w:pPr>
              <w:pStyle w:val="Sansinterligne"/>
              <w:ind w:left="115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/MM/dd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05" w:type="dxa"/>
            <w:gridSpan w:val="11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7F9FF1D1" w14:textId="77777777" w:rsidR="00B93415" w:rsidRPr="00997331" w:rsidRDefault="00B93415" w:rsidP="00636109">
            <w:pPr>
              <w:pStyle w:val="Sansinterligne"/>
              <w:ind w:left="115"/>
              <w:rPr>
                <w:rFonts w:ascii="Arial" w:hAnsi="Arial" w:cs="Arial"/>
                <w:bCs/>
                <w:sz w:val="16"/>
                <w:szCs w:val="16"/>
              </w:rPr>
            </w:pPr>
            <w:r w:rsidRPr="007A520F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520F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1D2985">
              <w:rPr>
                <w:rFonts w:ascii="Arial" w:hAnsi="Arial" w:cs="Arial"/>
                <w:bCs/>
                <w:sz w:val="16"/>
                <w:szCs w:val="16"/>
              </w:rPr>
            </w:r>
            <w:r w:rsidR="001D2985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7A520F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7A520F">
              <w:rPr>
                <w:rFonts w:ascii="Arial" w:hAnsi="Arial" w:cs="Arial"/>
                <w:bCs/>
                <w:sz w:val="16"/>
                <w:szCs w:val="16"/>
              </w:rPr>
              <w:t xml:space="preserve">  </w:t>
            </w:r>
            <w:r w:rsidRPr="00997331">
              <w:rPr>
                <w:rFonts w:ascii="Arial" w:hAnsi="Arial" w:cs="Arial"/>
                <w:bCs/>
                <w:sz w:val="16"/>
                <w:szCs w:val="16"/>
              </w:rPr>
              <w:t>Laboratoire (Ministère</w:t>
            </w:r>
            <w:r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2706" w:type="dxa"/>
            <w:gridSpan w:val="9"/>
            <w:tcBorders>
              <w:bottom w:val="single" w:sz="8" w:space="0" w:color="auto"/>
            </w:tcBorders>
            <w:vAlign w:val="center"/>
          </w:tcPr>
          <w:p w14:paraId="7F9FF1D2" w14:textId="77777777" w:rsidR="00B93415" w:rsidRPr="00997331" w:rsidRDefault="00B93415" w:rsidP="00636109">
            <w:pPr>
              <w:pStyle w:val="Sansinterligne"/>
              <w:ind w:left="115"/>
              <w:rPr>
                <w:rFonts w:ascii="Arial" w:hAnsi="Arial" w:cs="Arial"/>
                <w:bCs/>
                <w:sz w:val="16"/>
                <w:szCs w:val="16"/>
              </w:rPr>
            </w:pPr>
            <w:r w:rsidRPr="007A520F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520F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1D2985">
              <w:rPr>
                <w:rFonts w:ascii="Arial" w:hAnsi="Arial" w:cs="Arial"/>
                <w:bCs/>
                <w:sz w:val="16"/>
                <w:szCs w:val="16"/>
              </w:rPr>
            </w:r>
            <w:r w:rsidR="001D2985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7A520F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 </w:t>
            </w:r>
            <w:r w:rsidRPr="00997331">
              <w:rPr>
                <w:rFonts w:ascii="Arial" w:hAnsi="Arial" w:cs="Arial"/>
                <w:bCs/>
                <w:sz w:val="16"/>
                <w:szCs w:val="16"/>
              </w:rPr>
              <w:t>Fournisseur</w:t>
            </w:r>
          </w:p>
        </w:tc>
        <w:tc>
          <w:tcPr>
            <w:tcW w:w="2726" w:type="dxa"/>
            <w:gridSpan w:val="9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7F9FF1D3" w14:textId="77777777" w:rsidR="00B93415" w:rsidRPr="00997331" w:rsidRDefault="00B93415" w:rsidP="00636109">
            <w:pPr>
              <w:pStyle w:val="Sansinterligne"/>
              <w:ind w:left="115"/>
              <w:rPr>
                <w:rFonts w:ascii="Arial" w:hAnsi="Arial" w:cs="Arial"/>
                <w:bCs/>
                <w:sz w:val="16"/>
                <w:szCs w:val="16"/>
              </w:rPr>
            </w:pPr>
            <w:r w:rsidRPr="007A520F">
              <w:rPr>
                <w:rFonts w:ascii="Arial" w:hAnsi="Arial" w:cs="Arial"/>
                <w:bCs/>
                <w:sz w:val="16"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520F">
              <w:rPr>
                <w:rFonts w:ascii="Arial" w:hAnsi="Arial" w:cs="Arial"/>
                <w:bCs/>
                <w:sz w:val="16"/>
                <w:szCs w:val="16"/>
              </w:rPr>
              <w:instrText xml:space="preserve"> FORMCHECKBOX </w:instrText>
            </w:r>
            <w:r w:rsidR="001D2985">
              <w:rPr>
                <w:rFonts w:ascii="Arial" w:hAnsi="Arial" w:cs="Arial"/>
                <w:bCs/>
                <w:sz w:val="16"/>
                <w:szCs w:val="16"/>
              </w:rPr>
            </w:r>
            <w:r w:rsidR="001D2985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7A520F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 </w:t>
            </w:r>
            <w:r w:rsidRPr="00997331">
              <w:rPr>
                <w:rFonts w:ascii="Arial" w:hAnsi="Arial" w:cs="Arial"/>
                <w:bCs/>
                <w:sz w:val="16"/>
                <w:szCs w:val="16"/>
              </w:rPr>
              <w:t>Entrepreneur</w:t>
            </w:r>
          </w:p>
        </w:tc>
      </w:tr>
      <w:tr w:rsidR="00172AE8" w:rsidRPr="00172AE8" w14:paraId="7F9FF1D6" w14:textId="77777777" w:rsidTr="00425D9C">
        <w:trPr>
          <w:cantSplit/>
          <w:trHeight w:hRule="exact" w:val="331"/>
          <w:jc w:val="center"/>
        </w:trPr>
        <w:tc>
          <w:tcPr>
            <w:tcW w:w="10701" w:type="dxa"/>
            <w:gridSpan w:val="36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F9FF1D5" w14:textId="77777777" w:rsidR="00172AE8" w:rsidRPr="00172AE8" w:rsidRDefault="00172AE8" w:rsidP="00172AE8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spacing w:val="-2"/>
                <w:szCs w:val="16"/>
              </w:rPr>
            </w:pPr>
            <w:r w:rsidRPr="00172AE8">
              <w:rPr>
                <w:rFonts w:cs="Arial"/>
                <w:bCs/>
                <w:color w:val="000000"/>
                <w:szCs w:val="16"/>
                <w:lang w:eastAsia="fr-CA"/>
              </w:rPr>
              <w:t>Équipement</w:t>
            </w:r>
          </w:p>
        </w:tc>
      </w:tr>
      <w:tr w:rsidR="007A2FF9" w:rsidRPr="00172AE8" w14:paraId="7F9FF1DB" w14:textId="77777777" w:rsidTr="00DE1DF2">
        <w:trPr>
          <w:cantSplit/>
          <w:trHeight w:hRule="exact" w:val="331"/>
          <w:jc w:val="center"/>
        </w:trPr>
        <w:tc>
          <w:tcPr>
            <w:tcW w:w="11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9FF1D7" w14:textId="77777777" w:rsidR="00172AE8" w:rsidRPr="00172AE8" w:rsidRDefault="00172AE8" w:rsidP="00172AE8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spacing w:val="-2"/>
                <w:szCs w:val="16"/>
              </w:rPr>
            </w:pPr>
            <w:r w:rsidRPr="00172AE8">
              <w:rPr>
                <w:rFonts w:cs="Arial"/>
                <w:bCs/>
                <w:color w:val="000000"/>
                <w:szCs w:val="16"/>
                <w:lang w:eastAsia="fr-CA"/>
              </w:rPr>
              <w:t>Malaxeur</w:t>
            </w:r>
            <w:r>
              <w:rPr>
                <w:rFonts w:cs="Arial"/>
                <w:bCs/>
                <w:color w:val="000000"/>
                <w:szCs w:val="16"/>
                <w:lang w:eastAsia="fr-CA"/>
              </w:rPr>
              <w:t xml:space="preserve"> </w:t>
            </w:r>
            <w:r w:rsidRPr="00172AE8">
              <w:rPr>
                <w:rFonts w:cs="Arial"/>
                <w:bCs/>
                <w:color w:val="000000"/>
                <w:szCs w:val="16"/>
                <w:vertAlign w:val="superscript"/>
                <w:lang w:eastAsia="fr-CA"/>
              </w:rPr>
              <w:t>(1)</w:t>
            </w:r>
          </w:p>
        </w:tc>
        <w:tc>
          <w:tcPr>
            <w:tcW w:w="4112" w:type="dxa"/>
            <w:gridSpan w:val="1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9FF1D8" w14:textId="77777777" w:rsidR="00172AE8" w:rsidRPr="00172AE8" w:rsidRDefault="00172AE8" w:rsidP="00172AE8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spacing w:val="-2"/>
                <w:szCs w:val="16"/>
              </w:rPr>
            </w:pPr>
            <w:r w:rsidRPr="00172AE8">
              <w:rPr>
                <w:rFonts w:cs="Arial"/>
                <w:bCs/>
                <w:color w:val="000000"/>
                <w:szCs w:val="16"/>
                <w:lang w:eastAsia="fr-CA"/>
              </w:rPr>
              <w:t xml:space="preserve">Type : </w:t>
            </w:r>
            <w:r w:rsidR="00F10690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 w:rsidR="00F10690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F10690">
              <w:rPr>
                <w:rFonts w:cs="Arial"/>
                <w:bCs/>
                <w:sz w:val="18"/>
                <w:szCs w:val="18"/>
              </w:rPr>
            </w:r>
            <w:r w:rsidR="00F10690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35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9FF1D9" w14:textId="77777777" w:rsidR="00172AE8" w:rsidRPr="00172AE8" w:rsidRDefault="00172AE8" w:rsidP="00172AE8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spacing w:val="-2"/>
                <w:szCs w:val="16"/>
              </w:rPr>
            </w:pPr>
            <w:r w:rsidRPr="00172AE8">
              <w:rPr>
                <w:rFonts w:cs="Arial"/>
                <w:bCs/>
                <w:color w:val="000000"/>
                <w:szCs w:val="16"/>
                <w:lang w:eastAsia="fr-CA"/>
              </w:rPr>
              <w:t xml:space="preserve">Marque : 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8F4932" w:rsidRPr="008F4932">
              <w:rPr>
                <w:rFonts w:cs="Arial"/>
                <w:bCs/>
                <w:sz w:val="18"/>
                <w:szCs w:val="18"/>
              </w:rP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09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F9FF1DA" w14:textId="77777777" w:rsidR="00172AE8" w:rsidRPr="00172AE8" w:rsidRDefault="00425D9C" w:rsidP="00172AE8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spacing w:val="-2"/>
                <w:szCs w:val="16"/>
              </w:rPr>
            </w:pPr>
            <w:r w:rsidRPr="00172AE8">
              <w:rPr>
                <w:rFonts w:cs="Arial"/>
                <w:bCs/>
                <w:color w:val="000000"/>
                <w:szCs w:val="16"/>
                <w:lang w:eastAsia="fr-CA"/>
              </w:rPr>
              <w:t>Modèle</w:t>
            </w:r>
            <w:r>
              <w:rPr>
                <w:rFonts w:cs="Arial"/>
                <w:bCs/>
                <w:color w:val="000000"/>
                <w:szCs w:val="16"/>
                <w:lang w:eastAsia="fr-CA"/>
              </w:rPr>
              <w:t xml:space="preserve"> : 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172AE8" w:rsidRPr="00172AE8" w14:paraId="7F9FF1E0" w14:textId="77777777" w:rsidTr="00DE1DF2">
        <w:trPr>
          <w:cantSplit/>
          <w:trHeight w:hRule="exact" w:val="331"/>
          <w:jc w:val="center"/>
        </w:trPr>
        <w:tc>
          <w:tcPr>
            <w:tcW w:w="11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9FF1DC" w14:textId="77777777" w:rsidR="00172AE8" w:rsidRPr="00172AE8" w:rsidRDefault="00172AE8" w:rsidP="00172AE8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spacing w:val="-2"/>
                <w:szCs w:val="16"/>
              </w:rPr>
            </w:pPr>
            <w:r w:rsidRPr="00172AE8">
              <w:rPr>
                <w:rFonts w:cs="Arial"/>
                <w:bCs/>
                <w:color w:val="000000"/>
                <w:szCs w:val="16"/>
                <w:lang w:eastAsia="fr-CA"/>
              </w:rPr>
              <w:t xml:space="preserve">Pompe </w:t>
            </w:r>
            <w:r w:rsidRPr="00172AE8">
              <w:rPr>
                <w:rFonts w:cs="Arial"/>
                <w:bCs/>
                <w:color w:val="000000"/>
                <w:szCs w:val="16"/>
                <w:vertAlign w:val="superscript"/>
                <w:lang w:eastAsia="fr-CA"/>
              </w:rPr>
              <w:t>(1,2)</w:t>
            </w:r>
          </w:p>
        </w:tc>
        <w:tc>
          <w:tcPr>
            <w:tcW w:w="4112" w:type="dxa"/>
            <w:gridSpan w:val="1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9FF1DD" w14:textId="77777777" w:rsidR="00172AE8" w:rsidRPr="00172AE8" w:rsidRDefault="00172AE8" w:rsidP="00172AE8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spacing w:val="-2"/>
                <w:szCs w:val="16"/>
              </w:rPr>
            </w:pPr>
            <w:r w:rsidRPr="00172AE8">
              <w:rPr>
                <w:rFonts w:cs="Arial"/>
                <w:bCs/>
                <w:color w:val="000000"/>
                <w:szCs w:val="16"/>
                <w:lang w:eastAsia="fr-CA"/>
              </w:rPr>
              <w:t xml:space="preserve">Type : </w:t>
            </w:r>
            <w:r w:rsidR="00F10690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 w:rsidR="00F10690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F10690">
              <w:rPr>
                <w:rFonts w:cs="Arial"/>
                <w:bCs/>
                <w:sz w:val="18"/>
                <w:szCs w:val="18"/>
              </w:rPr>
            </w:r>
            <w:r w:rsidR="00F10690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35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9FF1DE" w14:textId="77777777" w:rsidR="00172AE8" w:rsidRPr="00172AE8" w:rsidRDefault="00172AE8" w:rsidP="00172AE8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spacing w:val="-2"/>
                <w:szCs w:val="16"/>
              </w:rPr>
            </w:pPr>
            <w:r w:rsidRPr="00172AE8">
              <w:rPr>
                <w:rFonts w:cs="Arial"/>
                <w:bCs/>
                <w:color w:val="000000"/>
                <w:szCs w:val="16"/>
                <w:lang w:eastAsia="fr-CA"/>
              </w:rPr>
              <w:t xml:space="preserve">Marque : 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8F4932" w:rsidRPr="008F4932">
              <w:rPr>
                <w:rFonts w:cs="Arial"/>
                <w:bCs/>
                <w:sz w:val="18"/>
                <w:szCs w:val="18"/>
              </w:rP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09" w:type="dxa"/>
            <w:gridSpan w:val="8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1DF" w14:textId="77777777" w:rsidR="00172AE8" w:rsidRPr="00172AE8" w:rsidRDefault="00172AE8" w:rsidP="00172AE8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spacing w:val="-2"/>
                <w:szCs w:val="16"/>
              </w:rPr>
            </w:pPr>
            <w:r w:rsidRPr="00172AE8">
              <w:rPr>
                <w:rFonts w:cs="Arial"/>
                <w:bCs/>
                <w:color w:val="000000"/>
                <w:szCs w:val="16"/>
                <w:lang w:eastAsia="fr-CA"/>
              </w:rPr>
              <w:t>Modèle</w:t>
            </w:r>
            <w:r w:rsidR="00084057">
              <w:rPr>
                <w:rFonts w:cs="Arial"/>
                <w:bCs/>
                <w:color w:val="000000"/>
                <w:szCs w:val="16"/>
                <w:lang w:eastAsia="fr-CA"/>
              </w:rPr>
              <w:t xml:space="preserve"> : 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8F4932" w:rsidRPr="008F4932">
              <w:rPr>
                <w:rFonts w:cs="Arial"/>
                <w:bCs/>
                <w:sz w:val="18"/>
                <w:szCs w:val="18"/>
              </w:rP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6B3B91" w:rsidRPr="00172AE8" w14:paraId="7F9FF1E5" w14:textId="77777777" w:rsidTr="00DE1DF2">
        <w:trPr>
          <w:cantSplit/>
          <w:trHeight w:hRule="exact" w:val="144"/>
          <w:jc w:val="center"/>
        </w:trPr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1E1" w14:textId="77777777" w:rsidR="006B3B91" w:rsidRPr="00172AE8" w:rsidRDefault="006B3B91" w:rsidP="00172AE8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color w:val="000000"/>
                <w:szCs w:val="16"/>
                <w:lang w:eastAsia="fr-CA"/>
              </w:rPr>
            </w:pPr>
          </w:p>
        </w:tc>
        <w:tc>
          <w:tcPr>
            <w:tcW w:w="4112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1E2" w14:textId="77777777" w:rsidR="006B3B91" w:rsidRPr="00172AE8" w:rsidRDefault="006B3B91" w:rsidP="00172AE8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color w:val="000000"/>
                <w:szCs w:val="16"/>
                <w:lang w:eastAsia="fr-CA"/>
              </w:rPr>
            </w:pPr>
          </w:p>
        </w:tc>
        <w:tc>
          <w:tcPr>
            <w:tcW w:w="273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1E3" w14:textId="77777777" w:rsidR="006B3B91" w:rsidRPr="00172AE8" w:rsidRDefault="006B3B91" w:rsidP="00172AE8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color w:val="000000"/>
                <w:szCs w:val="16"/>
                <w:lang w:eastAsia="fr-CA"/>
              </w:rPr>
            </w:pPr>
          </w:p>
        </w:tc>
        <w:tc>
          <w:tcPr>
            <w:tcW w:w="270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1E4" w14:textId="77777777" w:rsidR="006B3B91" w:rsidRPr="00172AE8" w:rsidRDefault="006B3B91" w:rsidP="00172AE8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color w:val="000000"/>
                <w:szCs w:val="16"/>
                <w:lang w:eastAsia="fr-CA"/>
              </w:rPr>
            </w:pPr>
          </w:p>
        </w:tc>
      </w:tr>
      <w:tr w:rsidR="009A7AE9" w:rsidRPr="00B45135" w14:paraId="7F9FF1E9" w14:textId="77777777" w:rsidTr="00AE39F1">
        <w:trPr>
          <w:cantSplit/>
          <w:trHeight w:hRule="exact" w:val="432"/>
          <w:jc w:val="center"/>
        </w:trPr>
        <w:tc>
          <w:tcPr>
            <w:tcW w:w="726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1E6" w14:textId="77777777" w:rsidR="009A7AE9" w:rsidRPr="00B45135" w:rsidRDefault="009A7AE9" w:rsidP="00A0178E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bCs/>
                <w:color w:val="FFFFFF" w:themeColor="background1"/>
                <w:szCs w:val="16"/>
                <w:lang w:eastAsia="fr-CA"/>
              </w:rPr>
            </w:pPr>
            <w:r w:rsidRPr="00B45135">
              <w:rPr>
                <w:rFonts w:cs="Arial"/>
                <w:b/>
                <w:bCs/>
                <w:color w:val="FFFFFF" w:themeColor="background1"/>
                <w:szCs w:val="16"/>
              </w:rPr>
              <w:t>Caractéristiques exigées</w:t>
            </w:r>
          </w:p>
        </w:tc>
        <w:tc>
          <w:tcPr>
            <w:tcW w:w="17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FFFFFF" w:themeColor="background1"/>
            </w:tcBorders>
            <w:shd w:val="clear" w:color="auto" w:fill="000000" w:themeFill="text1"/>
            <w:vAlign w:val="center"/>
          </w:tcPr>
          <w:p w14:paraId="7F9FF1E7" w14:textId="77777777" w:rsidR="009A7AE9" w:rsidRPr="00B45135" w:rsidRDefault="009A7AE9" w:rsidP="00B45135">
            <w:pPr>
              <w:pStyle w:val="Sous-titres"/>
              <w:tabs>
                <w:tab w:val="clear" w:pos="8504"/>
              </w:tabs>
              <w:spacing w:line="180" w:lineRule="exact"/>
              <w:ind w:left="187" w:hanging="331"/>
              <w:jc w:val="center"/>
              <w:rPr>
                <w:rFonts w:cs="Arial"/>
                <w:bCs/>
                <w:color w:val="FFFFFF" w:themeColor="background1"/>
                <w:szCs w:val="16"/>
                <w:lang w:eastAsia="fr-CA"/>
              </w:rPr>
            </w:pPr>
            <w:r w:rsidRPr="00B45135">
              <w:rPr>
                <w:rFonts w:cs="Arial"/>
                <w:b/>
                <w:bCs/>
                <w:color w:val="FFFFFF" w:themeColor="background1"/>
                <w:szCs w:val="16"/>
              </w:rP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aseACocher36"/>
            <w:r w:rsidRPr="00B45135">
              <w:rPr>
                <w:rFonts w:cs="Arial"/>
                <w:b/>
                <w:bCs/>
                <w:color w:val="FFFFFF" w:themeColor="background1"/>
                <w:szCs w:val="16"/>
              </w:rPr>
              <w:instrText xml:space="preserve"> FORMCHECKBOX </w:instrText>
            </w:r>
            <w:r w:rsidR="001D2985">
              <w:rPr>
                <w:rFonts w:cs="Arial"/>
                <w:b/>
                <w:bCs/>
                <w:color w:val="FFFFFF" w:themeColor="background1"/>
                <w:szCs w:val="16"/>
              </w:rPr>
            </w:r>
            <w:r w:rsidR="001D2985">
              <w:rPr>
                <w:rFonts w:cs="Arial"/>
                <w:b/>
                <w:bCs/>
                <w:color w:val="FFFFFF" w:themeColor="background1"/>
                <w:szCs w:val="16"/>
              </w:rPr>
              <w:fldChar w:fldCharType="separate"/>
            </w:r>
            <w:r w:rsidRPr="00B45135">
              <w:rPr>
                <w:rFonts w:cs="Arial"/>
                <w:b/>
                <w:bCs/>
                <w:color w:val="FFFFFF" w:themeColor="background1"/>
                <w:szCs w:val="16"/>
              </w:rPr>
              <w:fldChar w:fldCharType="end"/>
            </w:r>
            <w:bookmarkEnd w:id="0"/>
            <w:r w:rsidRPr="00B45135">
              <w:rPr>
                <w:rFonts w:cs="Arial"/>
                <w:b/>
                <w:bCs/>
                <w:color w:val="FFFFFF" w:themeColor="background1"/>
                <w:szCs w:val="16"/>
              </w:rPr>
              <w:t xml:space="preserve">  Norme 3901 </w:t>
            </w:r>
            <w:r w:rsidR="00B45135">
              <w:rPr>
                <w:rFonts w:cs="Arial"/>
                <w:b/>
                <w:bCs/>
                <w:color w:val="FFFFFF" w:themeColor="background1"/>
                <w:szCs w:val="16"/>
              </w:rPr>
              <w:br/>
            </w:r>
            <w:r w:rsidRPr="00B45135">
              <w:rPr>
                <w:rFonts w:cs="Arial"/>
                <w:b/>
                <w:bCs/>
                <w:color w:val="FFFFFF" w:themeColor="background1"/>
                <w:szCs w:val="16"/>
              </w:rPr>
              <w:t>du Ministère</w:t>
            </w:r>
          </w:p>
        </w:tc>
        <w:tc>
          <w:tcPr>
            <w:tcW w:w="1722" w:type="dxa"/>
            <w:gridSpan w:val="5"/>
            <w:tcBorders>
              <w:top w:val="single" w:sz="4" w:space="0" w:color="auto"/>
              <w:left w:val="single" w:sz="8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1E8" w14:textId="77777777" w:rsidR="009A7AE9" w:rsidRPr="00B45135" w:rsidRDefault="009A7AE9" w:rsidP="00B45135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Cs/>
                <w:color w:val="FFFFFF" w:themeColor="background1"/>
                <w:szCs w:val="16"/>
                <w:lang w:eastAsia="fr-CA"/>
              </w:rPr>
            </w:pPr>
            <w:r w:rsidRPr="00B45135">
              <w:rPr>
                <w:rFonts w:cs="Arial"/>
                <w:b/>
                <w:bCs/>
                <w:color w:val="FFFFFF" w:themeColor="background1"/>
                <w:szCs w:val="16"/>
              </w:rPr>
              <w:t>Conditions météo</w:t>
            </w:r>
          </w:p>
        </w:tc>
      </w:tr>
      <w:tr w:rsidR="00084057" w:rsidRPr="00084057" w14:paraId="7F9FF1F2" w14:textId="77777777" w:rsidTr="00DE1DF2">
        <w:trPr>
          <w:cantSplit/>
          <w:trHeight w:hRule="exact" w:val="331"/>
          <w:jc w:val="center"/>
        </w:trPr>
        <w:tc>
          <w:tcPr>
            <w:tcW w:w="15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1EA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84057">
              <w:rPr>
                <w:rFonts w:cs="Arial"/>
                <w:b/>
                <w:bCs/>
                <w:szCs w:val="16"/>
              </w:rPr>
              <w:t>Résistance (MPa)</w:t>
            </w:r>
          </w:p>
        </w:tc>
        <w:tc>
          <w:tcPr>
            <w:tcW w:w="152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1EB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84057">
              <w:rPr>
                <w:rFonts w:cs="Arial"/>
                <w:b/>
                <w:bCs/>
                <w:szCs w:val="16"/>
              </w:rPr>
              <w:t>Viscosité (sec</w:t>
            </w:r>
            <w:r w:rsidR="00F43953">
              <w:rPr>
                <w:rFonts w:cs="Arial"/>
                <w:b/>
                <w:bCs/>
                <w:szCs w:val="16"/>
              </w:rPr>
              <w:t>ondes</w:t>
            </w:r>
            <w:r w:rsidRPr="00084057">
              <w:rPr>
                <w:rFonts w:cs="Arial"/>
                <w:b/>
                <w:bCs/>
                <w:szCs w:val="16"/>
              </w:rPr>
              <w:t>)</w:t>
            </w:r>
          </w:p>
        </w:tc>
        <w:tc>
          <w:tcPr>
            <w:tcW w:w="15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1EC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84057">
              <w:rPr>
                <w:rFonts w:cs="Arial"/>
                <w:b/>
                <w:bCs/>
                <w:szCs w:val="16"/>
              </w:rPr>
              <w:t>Gonflement (%)</w:t>
            </w:r>
          </w:p>
        </w:tc>
        <w:tc>
          <w:tcPr>
            <w:tcW w:w="172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1ED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84057">
              <w:rPr>
                <w:rFonts w:cs="Arial"/>
                <w:b/>
                <w:bCs/>
                <w:szCs w:val="16"/>
              </w:rPr>
              <w:t>Ressuage (%)</w:t>
            </w:r>
          </w:p>
        </w:tc>
        <w:tc>
          <w:tcPr>
            <w:tcW w:w="9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9FF1EE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84057">
              <w:rPr>
                <w:rFonts w:cs="Arial"/>
                <w:b/>
                <w:bCs/>
                <w:szCs w:val="16"/>
              </w:rPr>
              <w:t xml:space="preserve">Rapport </w:t>
            </w:r>
          </w:p>
          <w:p w14:paraId="7F9FF1EF" w14:textId="77777777" w:rsidR="00084057" w:rsidRPr="00084057" w:rsidRDefault="00EB5EB6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proofErr w:type="gramStart"/>
            <w:r>
              <w:rPr>
                <w:rFonts w:cs="Arial"/>
                <w:b/>
                <w:bCs/>
                <w:szCs w:val="16"/>
              </w:rPr>
              <w:t>e</w:t>
            </w:r>
            <w:r w:rsidR="00084057" w:rsidRPr="00084057">
              <w:rPr>
                <w:rFonts w:cs="Arial"/>
                <w:b/>
                <w:bCs/>
                <w:szCs w:val="16"/>
              </w:rPr>
              <w:t>au</w:t>
            </w:r>
            <w:proofErr w:type="gramEnd"/>
            <w:r w:rsidR="00084057" w:rsidRPr="00084057">
              <w:rPr>
                <w:rFonts w:cs="Arial"/>
                <w:b/>
                <w:bCs/>
                <w:szCs w:val="16"/>
              </w:rPr>
              <w:t xml:space="preserve"> / </w:t>
            </w:r>
            <w:r>
              <w:rPr>
                <w:rFonts w:cs="Arial"/>
                <w:b/>
                <w:bCs/>
                <w:szCs w:val="16"/>
              </w:rPr>
              <w:t>l</w:t>
            </w:r>
            <w:r w:rsidR="00084057" w:rsidRPr="00084057">
              <w:rPr>
                <w:rFonts w:cs="Arial"/>
                <w:b/>
                <w:bCs/>
                <w:szCs w:val="16"/>
              </w:rPr>
              <w:t>iant</w:t>
            </w:r>
          </w:p>
        </w:tc>
        <w:tc>
          <w:tcPr>
            <w:tcW w:w="1728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9FF1F0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84057">
              <w:rPr>
                <w:rFonts w:cs="Arial"/>
                <w:b/>
                <w:bCs/>
                <w:szCs w:val="16"/>
              </w:rPr>
              <w:t>T du coulis (°C)</w:t>
            </w:r>
          </w:p>
        </w:tc>
        <w:tc>
          <w:tcPr>
            <w:tcW w:w="171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1F1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84057">
              <w:rPr>
                <w:rFonts w:cs="Arial"/>
                <w:b/>
                <w:bCs/>
                <w:szCs w:val="16"/>
              </w:rPr>
              <w:t>T (°C) journali</w:t>
            </w:r>
            <w:r w:rsidR="00F43953">
              <w:rPr>
                <w:rFonts w:cs="Arial"/>
                <w:b/>
                <w:bCs/>
                <w:szCs w:val="16"/>
              </w:rPr>
              <w:t>ère</w:t>
            </w:r>
          </w:p>
        </w:tc>
      </w:tr>
      <w:tr w:rsidR="00084057" w:rsidRPr="00084057" w14:paraId="7F9FF1FC" w14:textId="77777777" w:rsidTr="00DE1DF2">
        <w:trPr>
          <w:cantSplit/>
          <w:trHeight w:hRule="exact" w:val="331"/>
          <w:jc w:val="center"/>
        </w:trPr>
        <w:tc>
          <w:tcPr>
            <w:tcW w:w="15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1F3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ind w:left="0"/>
              <w:jc w:val="center"/>
              <w:rPr>
                <w:rFonts w:cs="Arial"/>
                <w:bCs/>
                <w:szCs w:val="16"/>
              </w:rPr>
            </w:pPr>
          </w:p>
        </w:tc>
        <w:tc>
          <w:tcPr>
            <w:tcW w:w="152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1F4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</w:p>
        </w:tc>
        <w:tc>
          <w:tcPr>
            <w:tcW w:w="15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1F5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</w:p>
        </w:tc>
        <w:tc>
          <w:tcPr>
            <w:tcW w:w="172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1F6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</w:p>
        </w:tc>
        <w:tc>
          <w:tcPr>
            <w:tcW w:w="9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9FF1F7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</w:p>
        </w:tc>
        <w:tc>
          <w:tcPr>
            <w:tcW w:w="864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FF1F8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084057">
              <w:rPr>
                <w:rFonts w:cs="Arial"/>
                <w:bCs/>
                <w:szCs w:val="16"/>
              </w:rPr>
              <w:t>T min.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F9FF1F9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084057">
              <w:rPr>
                <w:rFonts w:cs="Arial"/>
                <w:bCs/>
                <w:szCs w:val="16"/>
              </w:rPr>
              <w:t>T max.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FF1FA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084057">
              <w:rPr>
                <w:rFonts w:cs="Arial"/>
                <w:bCs/>
                <w:szCs w:val="16"/>
              </w:rPr>
              <w:t>T min.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FF1FB" w14:textId="77777777" w:rsidR="00084057" w:rsidRPr="00084057" w:rsidRDefault="00084057" w:rsidP="00084057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084057">
              <w:rPr>
                <w:rFonts w:cs="Arial"/>
                <w:bCs/>
                <w:szCs w:val="16"/>
              </w:rPr>
              <w:t>T max.</w:t>
            </w:r>
          </w:p>
        </w:tc>
      </w:tr>
      <w:tr w:rsidR="00084057" w14:paraId="7F9FF206" w14:textId="77777777" w:rsidTr="00DE1DF2">
        <w:trPr>
          <w:cantSplit/>
          <w:trHeight w:hRule="exact" w:val="360"/>
          <w:jc w:val="center"/>
        </w:trPr>
        <w:tc>
          <w:tcPr>
            <w:tcW w:w="1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1FD" w14:textId="77777777" w:rsidR="00084057" w:rsidRPr="00C91BCC" w:rsidRDefault="00A65EA2" w:rsidP="009D05E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Cs/>
                <w:szCs w:val="16"/>
              </w:rPr>
            </w:pPr>
            <w:r>
              <w:rPr>
                <w:rFonts w:cs="Arial"/>
                <w:bCs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cs="Arial"/>
                <w:bCs/>
                <w:szCs w:val="16"/>
              </w:rPr>
              <w:instrText xml:space="preserve"> FORMTEXT </w:instrText>
            </w:r>
            <w:r>
              <w:rPr>
                <w:rFonts w:cs="Arial"/>
                <w:bCs/>
                <w:szCs w:val="16"/>
              </w:rPr>
            </w:r>
            <w:r>
              <w:rPr>
                <w:rFonts w:cs="Arial"/>
                <w:bCs/>
                <w:szCs w:val="16"/>
              </w:rPr>
              <w:fldChar w:fldCharType="separate"/>
            </w:r>
            <w:r>
              <w:rPr>
                <w:rFonts w:cs="Arial"/>
                <w:bCs/>
                <w:noProof/>
                <w:szCs w:val="16"/>
              </w:rPr>
              <w:t> </w:t>
            </w:r>
            <w:r>
              <w:rPr>
                <w:rFonts w:cs="Arial"/>
                <w:bCs/>
                <w:noProof/>
                <w:szCs w:val="16"/>
              </w:rPr>
              <w:t> </w:t>
            </w:r>
            <w:r>
              <w:rPr>
                <w:rFonts w:cs="Arial"/>
                <w:bCs/>
                <w:noProof/>
                <w:szCs w:val="16"/>
              </w:rPr>
              <w:t> </w:t>
            </w:r>
            <w:r>
              <w:rPr>
                <w:rFonts w:cs="Arial"/>
                <w:bCs/>
                <w:szCs w:val="16"/>
              </w:rPr>
              <w:fldChar w:fldCharType="end"/>
            </w:r>
            <w:r w:rsidR="00084057" w:rsidRPr="00C91BCC">
              <w:rPr>
                <w:rFonts w:cs="Arial"/>
                <w:bCs/>
                <w:szCs w:val="16"/>
              </w:rPr>
              <w:t xml:space="preserve"> </w:t>
            </w:r>
            <w:proofErr w:type="gramStart"/>
            <w:r w:rsidR="00084057" w:rsidRPr="00C91BCC">
              <w:rPr>
                <w:rFonts w:cs="Arial"/>
                <w:bCs/>
                <w:szCs w:val="16"/>
              </w:rPr>
              <w:t>à</w:t>
            </w:r>
            <w:proofErr w:type="gramEnd"/>
            <w:r w:rsidR="00084057" w:rsidRPr="00C91BCC">
              <w:rPr>
                <w:rFonts w:cs="Arial"/>
                <w:bCs/>
                <w:szCs w:val="16"/>
              </w:rPr>
              <w:t xml:space="preserve"> 7 jours</w:t>
            </w:r>
          </w:p>
        </w:tc>
        <w:tc>
          <w:tcPr>
            <w:tcW w:w="152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1FE" w14:textId="77777777" w:rsidR="00084057" w:rsidRPr="00C91BCC" w:rsidRDefault="00F43953" w:rsidP="009D05E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>
              <w:rPr>
                <w:rFonts w:cs="Arial"/>
                <w:bCs/>
                <w:szCs w:val="16"/>
              </w:rPr>
              <w:t>D</w:t>
            </w:r>
            <w:r w:rsidR="00084057" w:rsidRPr="00C91BCC">
              <w:rPr>
                <w:rFonts w:cs="Arial"/>
                <w:bCs/>
                <w:szCs w:val="16"/>
              </w:rPr>
              <w:t xml:space="preserve">e 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8F4932" w:rsidRPr="008F4932">
              <w:rPr>
                <w:rFonts w:cs="Arial"/>
                <w:bCs/>
                <w:sz w:val="18"/>
                <w:szCs w:val="18"/>
              </w:rP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  <w:r w:rsidR="00084057" w:rsidRPr="00C91BCC">
              <w:rPr>
                <w:rFonts w:cs="Arial"/>
                <w:bCs/>
                <w:szCs w:val="16"/>
              </w:rPr>
              <w:t xml:space="preserve"> à 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8F4932" w:rsidRPr="008F4932">
              <w:rPr>
                <w:rFonts w:cs="Arial"/>
                <w:bCs/>
                <w:sz w:val="18"/>
                <w:szCs w:val="18"/>
              </w:rP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1FF" w14:textId="77777777" w:rsidR="00084057" w:rsidRPr="00C91BCC" w:rsidRDefault="00F43953" w:rsidP="009D05E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>
              <w:rPr>
                <w:rFonts w:cs="Arial"/>
                <w:bCs/>
                <w:szCs w:val="16"/>
              </w:rPr>
              <w:t>D</w:t>
            </w:r>
            <w:r w:rsidR="00084057" w:rsidRPr="00C91BCC">
              <w:rPr>
                <w:rFonts w:cs="Arial"/>
                <w:bCs/>
                <w:szCs w:val="16"/>
              </w:rPr>
              <w:t xml:space="preserve">e 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8F4932" w:rsidRPr="008F4932">
              <w:rPr>
                <w:rFonts w:cs="Arial"/>
                <w:bCs/>
                <w:sz w:val="18"/>
                <w:szCs w:val="18"/>
              </w:rP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  <w:r w:rsidR="00084057" w:rsidRPr="00C91BCC">
              <w:rPr>
                <w:rFonts w:cs="Arial"/>
                <w:bCs/>
                <w:szCs w:val="16"/>
              </w:rPr>
              <w:t xml:space="preserve"> à  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8F4932" w:rsidRPr="008F4932">
              <w:rPr>
                <w:rFonts w:cs="Arial"/>
                <w:bCs/>
                <w:sz w:val="18"/>
                <w:szCs w:val="18"/>
              </w:rP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7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00" w14:textId="77777777" w:rsidR="00084057" w:rsidRPr="00C91BCC" w:rsidRDefault="00084057" w:rsidP="009D05E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 xml:space="preserve">≤ 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8F4932" w:rsidRPr="008F4932">
              <w:rPr>
                <w:rFonts w:cs="Arial"/>
                <w:bCs/>
                <w:sz w:val="18"/>
                <w:szCs w:val="18"/>
              </w:rP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C91BCC">
              <w:rPr>
                <w:rFonts w:cs="Arial"/>
                <w:bCs/>
                <w:szCs w:val="16"/>
              </w:rPr>
              <w:t xml:space="preserve"> %  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8F4932" w:rsidRPr="008F4932">
              <w:rPr>
                <w:rFonts w:cs="Arial"/>
                <w:bCs/>
                <w:sz w:val="18"/>
                <w:szCs w:val="18"/>
              </w:rP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C91BCC">
              <w:rPr>
                <w:rFonts w:cs="Arial"/>
                <w:bCs/>
                <w:szCs w:val="16"/>
              </w:rPr>
              <w:t> h</w:t>
            </w:r>
          </w:p>
        </w:tc>
        <w:tc>
          <w:tcPr>
            <w:tcW w:w="9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9FF201" w14:textId="77777777" w:rsidR="00084057" w:rsidRPr="00C91BCC" w:rsidRDefault="008F4932" w:rsidP="009D05E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4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02" w14:textId="77777777" w:rsidR="00084057" w:rsidRPr="00C91BCC" w:rsidRDefault="00084057" w:rsidP="009D05E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5</w:t>
            </w:r>
          </w:p>
        </w:tc>
        <w:tc>
          <w:tcPr>
            <w:tcW w:w="8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9FF203" w14:textId="77777777" w:rsidR="00084057" w:rsidRPr="00C91BCC" w:rsidRDefault="00084057" w:rsidP="009D05E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30</w:t>
            </w:r>
          </w:p>
        </w:tc>
        <w:tc>
          <w:tcPr>
            <w:tcW w:w="84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04" w14:textId="77777777" w:rsidR="00084057" w:rsidRPr="00C91BCC" w:rsidRDefault="008F4932" w:rsidP="009D05E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05" w14:textId="77777777" w:rsidR="00084057" w:rsidRPr="00C91BCC" w:rsidRDefault="008F4932" w:rsidP="009D05E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084057" w14:paraId="7F9FF210" w14:textId="77777777" w:rsidTr="00DE1DF2">
        <w:trPr>
          <w:cantSplit/>
          <w:trHeight w:hRule="exact" w:val="360"/>
          <w:jc w:val="center"/>
        </w:trPr>
        <w:tc>
          <w:tcPr>
            <w:tcW w:w="1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07" w14:textId="77777777" w:rsidR="00084057" w:rsidRPr="00C91BCC" w:rsidRDefault="00A65EA2" w:rsidP="009D05E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Cs/>
                <w:szCs w:val="16"/>
              </w:rPr>
            </w:pPr>
            <w:r>
              <w:rPr>
                <w:rFonts w:cs="Arial"/>
                <w:bCs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cs="Arial"/>
                <w:bCs/>
                <w:szCs w:val="16"/>
              </w:rPr>
              <w:instrText xml:space="preserve"> FORMTEXT </w:instrText>
            </w:r>
            <w:r>
              <w:rPr>
                <w:rFonts w:cs="Arial"/>
                <w:bCs/>
                <w:szCs w:val="16"/>
              </w:rPr>
            </w:r>
            <w:r>
              <w:rPr>
                <w:rFonts w:cs="Arial"/>
                <w:bCs/>
                <w:szCs w:val="16"/>
              </w:rPr>
              <w:fldChar w:fldCharType="separate"/>
            </w:r>
            <w:r>
              <w:rPr>
                <w:rFonts w:cs="Arial"/>
                <w:bCs/>
                <w:noProof/>
                <w:szCs w:val="16"/>
              </w:rPr>
              <w:t> </w:t>
            </w:r>
            <w:r>
              <w:rPr>
                <w:rFonts w:cs="Arial"/>
                <w:bCs/>
                <w:noProof/>
                <w:szCs w:val="16"/>
              </w:rPr>
              <w:t> </w:t>
            </w:r>
            <w:r>
              <w:rPr>
                <w:rFonts w:cs="Arial"/>
                <w:bCs/>
                <w:noProof/>
                <w:szCs w:val="16"/>
              </w:rPr>
              <w:t> </w:t>
            </w:r>
            <w:r>
              <w:rPr>
                <w:rFonts w:cs="Arial"/>
                <w:bCs/>
                <w:szCs w:val="16"/>
              </w:rPr>
              <w:fldChar w:fldCharType="end"/>
            </w:r>
            <w:r w:rsidR="00084057" w:rsidRPr="00C91BCC">
              <w:rPr>
                <w:rFonts w:cs="Arial"/>
                <w:bCs/>
                <w:szCs w:val="16"/>
              </w:rPr>
              <w:t xml:space="preserve"> </w:t>
            </w:r>
            <w:proofErr w:type="gramStart"/>
            <w:r w:rsidR="00084057" w:rsidRPr="00C91BCC">
              <w:rPr>
                <w:rFonts w:cs="Arial"/>
                <w:bCs/>
                <w:szCs w:val="16"/>
              </w:rPr>
              <w:t>à</w:t>
            </w:r>
            <w:proofErr w:type="gramEnd"/>
            <w:r w:rsidR="00084057" w:rsidRPr="00C91BCC">
              <w:rPr>
                <w:rFonts w:cs="Arial"/>
                <w:bCs/>
                <w:szCs w:val="16"/>
              </w:rPr>
              <w:t xml:space="preserve"> 28 jours</w:t>
            </w:r>
          </w:p>
        </w:tc>
        <w:tc>
          <w:tcPr>
            <w:tcW w:w="152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08" w14:textId="77777777" w:rsidR="00084057" w:rsidRDefault="00084057" w:rsidP="009D05E9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spacing w:val="-2"/>
                <w:sz w:val="14"/>
              </w:rPr>
            </w:pPr>
          </w:p>
        </w:tc>
        <w:tc>
          <w:tcPr>
            <w:tcW w:w="15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09" w14:textId="77777777" w:rsidR="00084057" w:rsidRDefault="00084057" w:rsidP="009D05E9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spacing w:val="-2"/>
                <w:sz w:val="14"/>
              </w:rPr>
            </w:pPr>
          </w:p>
        </w:tc>
        <w:tc>
          <w:tcPr>
            <w:tcW w:w="17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0A" w14:textId="77777777" w:rsidR="00084057" w:rsidRDefault="00084057" w:rsidP="009D05E9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spacing w:val="-2"/>
                <w:sz w:val="14"/>
              </w:rPr>
            </w:pPr>
            <w:r w:rsidRPr="00C91BCC">
              <w:rPr>
                <w:rFonts w:cs="Arial"/>
                <w:bCs/>
                <w:szCs w:val="16"/>
              </w:rPr>
              <w:t xml:space="preserve">0 % à  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8F4932" w:rsidRPr="008F4932">
              <w:rPr>
                <w:rFonts w:cs="Arial"/>
                <w:bCs/>
                <w:sz w:val="18"/>
                <w:szCs w:val="18"/>
              </w:rPr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8F4932"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C91BCC">
              <w:rPr>
                <w:rFonts w:cs="Arial"/>
                <w:bCs/>
                <w:szCs w:val="16"/>
              </w:rPr>
              <w:t> h</w:t>
            </w:r>
          </w:p>
        </w:tc>
        <w:tc>
          <w:tcPr>
            <w:tcW w:w="9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9FF20B" w14:textId="77777777" w:rsidR="00084057" w:rsidRDefault="00084057" w:rsidP="009D05E9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spacing w:val="-2"/>
                <w:sz w:val="14"/>
              </w:rPr>
            </w:pPr>
          </w:p>
        </w:tc>
        <w:tc>
          <w:tcPr>
            <w:tcW w:w="864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0C" w14:textId="77777777" w:rsidR="00084057" w:rsidRDefault="00084057" w:rsidP="009D05E9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spacing w:val="-2"/>
                <w:sz w:val="14"/>
              </w:rPr>
            </w:pPr>
          </w:p>
        </w:tc>
        <w:tc>
          <w:tcPr>
            <w:tcW w:w="8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9FF20D" w14:textId="77777777" w:rsidR="00084057" w:rsidRDefault="00084057" w:rsidP="009D05E9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spacing w:val="-2"/>
                <w:sz w:val="14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0E" w14:textId="77777777" w:rsidR="00084057" w:rsidRDefault="00084057" w:rsidP="009D05E9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spacing w:val="-2"/>
                <w:sz w:val="14"/>
              </w:rPr>
            </w:pPr>
          </w:p>
        </w:tc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0F" w14:textId="77777777" w:rsidR="00084057" w:rsidRDefault="00084057" w:rsidP="009D05E9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spacing w:val="-2"/>
                <w:sz w:val="14"/>
              </w:rPr>
            </w:pPr>
          </w:p>
        </w:tc>
      </w:tr>
      <w:tr w:rsidR="006B3B91" w:rsidRPr="00172AE8" w14:paraId="7F9FF215" w14:textId="77777777" w:rsidTr="00DE1DF2">
        <w:trPr>
          <w:cantSplit/>
          <w:trHeight w:hRule="exact" w:val="144"/>
          <w:jc w:val="center"/>
        </w:trPr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211" w14:textId="77777777" w:rsidR="006B3B91" w:rsidRPr="00172AE8" w:rsidRDefault="006B3B91" w:rsidP="004D1BEC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color w:val="000000"/>
                <w:szCs w:val="16"/>
                <w:lang w:eastAsia="fr-CA"/>
              </w:rPr>
            </w:pPr>
          </w:p>
        </w:tc>
        <w:tc>
          <w:tcPr>
            <w:tcW w:w="4112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212" w14:textId="77777777" w:rsidR="006B3B91" w:rsidRPr="00172AE8" w:rsidRDefault="006B3B91" w:rsidP="004D1BEC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color w:val="000000"/>
                <w:szCs w:val="16"/>
                <w:lang w:eastAsia="fr-CA"/>
              </w:rPr>
            </w:pPr>
          </w:p>
        </w:tc>
        <w:tc>
          <w:tcPr>
            <w:tcW w:w="273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213" w14:textId="77777777" w:rsidR="006B3B91" w:rsidRPr="00172AE8" w:rsidRDefault="006B3B91" w:rsidP="004D1BEC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color w:val="000000"/>
                <w:szCs w:val="16"/>
                <w:lang w:eastAsia="fr-CA"/>
              </w:rPr>
            </w:pPr>
          </w:p>
        </w:tc>
        <w:tc>
          <w:tcPr>
            <w:tcW w:w="270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214" w14:textId="77777777" w:rsidR="006B3B91" w:rsidRPr="00172AE8" w:rsidRDefault="006B3B91" w:rsidP="004D1BEC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color w:val="000000"/>
                <w:szCs w:val="16"/>
                <w:lang w:eastAsia="fr-CA"/>
              </w:rPr>
            </w:pPr>
          </w:p>
        </w:tc>
      </w:tr>
      <w:tr w:rsidR="00D6432D" w:rsidRPr="00B45135" w14:paraId="7F9FF217" w14:textId="77777777" w:rsidTr="005330DE">
        <w:trPr>
          <w:cantSplit/>
          <w:trHeight w:hRule="exact" w:val="360"/>
          <w:jc w:val="center"/>
        </w:trPr>
        <w:tc>
          <w:tcPr>
            <w:tcW w:w="10701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216" w14:textId="77777777" w:rsidR="00D6432D" w:rsidRPr="00B45135" w:rsidRDefault="00D6432D" w:rsidP="00D6432D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color w:val="FFFFFF" w:themeColor="background1"/>
                <w:spacing w:val="-2"/>
                <w:szCs w:val="16"/>
              </w:rPr>
            </w:pPr>
            <w:r w:rsidRPr="00B45135">
              <w:rPr>
                <w:rFonts w:cs="Arial"/>
                <w:b/>
                <w:bCs/>
                <w:szCs w:val="16"/>
              </w:rPr>
              <w:t>Constituants</w:t>
            </w:r>
          </w:p>
        </w:tc>
      </w:tr>
      <w:tr w:rsidR="007A2FF9" w:rsidRPr="007A2FF9" w14:paraId="7F9FF21E" w14:textId="77777777" w:rsidTr="00DE1DF2">
        <w:trPr>
          <w:cantSplit/>
          <w:trHeight w:hRule="exact" w:val="331"/>
          <w:jc w:val="center"/>
        </w:trPr>
        <w:tc>
          <w:tcPr>
            <w:tcW w:w="36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9FF218" w14:textId="77777777" w:rsidR="007A2FF9" w:rsidRPr="007A2FF9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b/>
                <w:spacing w:val="-2"/>
                <w:sz w:val="14"/>
              </w:rPr>
            </w:pPr>
            <w:r w:rsidRPr="007A2FF9">
              <w:rPr>
                <w:rFonts w:cs="Arial"/>
                <w:b/>
                <w:bCs/>
                <w:szCs w:val="16"/>
              </w:rPr>
              <w:t>Eau</w:t>
            </w:r>
          </w:p>
        </w:tc>
        <w:tc>
          <w:tcPr>
            <w:tcW w:w="8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19" w14:textId="77777777" w:rsidR="007A2FF9" w:rsidRPr="007A2FF9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b/>
                <w:spacing w:val="-2"/>
                <w:sz w:val="14"/>
              </w:rPr>
            </w:pPr>
          </w:p>
        </w:tc>
        <w:tc>
          <w:tcPr>
            <w:tcW w:w="1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1A" w14:textId="77777777" w:rsidR="007A2FF9" w:rsidRPr="007A2FF9" w:rsidRDefault="007A2FF9" w:rsidP="007A2FF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7A2FF9">
              <w:rPr>
                <w:rFonts w:cs="Arial"/>
                <w:b/>
                <w:bCs/>
                <w:szCs w:val="16"/>
              </w:rPr>
              <w:t>Liant</w:t>
            </w:r>
          </w:p>
        </w:tc>
        <w:tc>
          <w:tcPr>
            <w:tcW w:w="1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1B" w14:textId="77777777" w:rsidR="007A2FF9" w:rsidRPr="007A2FF9" w:rsidRDefault="007A2FF9" w:rsidP="007A2FF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7A2FF9">
              <w:rPr>
                <w:rFonts w:cs="Arial"/>
                <w:b/>
                <w:bCs/>
                <w:szCs w:val="16"/>
              </w:rPr>
              <w:t>Adjuvant 1</w:t>
            </w:r>
          </w:p>
        </w:tc>
        <w:tc>
          <w:tcPr>
            <w:tcW w:w="1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9FF21C" w14:textId="77777777" w:rsidR="007A2FF9" w:rsidRPr="007A2FF9" w:rsidRDefault="007A2FF9" w:rsidP="007A2FF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7A2FF9">
              <w:rPr>
                <w:rFonts w:cs="Arial"/>
                <w:b/>
                <w:bCs/>
                <w:szCs w:val="16"/>
              </w:rPr>
              <w:t>Adjuvant 2</w:t>
            </w:r>
          </w:p>
        </w:tc>
        <w:tc>
          <w:tcPr>
            <w:tcW w:w="15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9FF21D" w14:textId="77777777" w:rsidR="007A2FF9" w:rsidRPr="008F4932" w:rsidRDefault="00F43953" w:rsidP="007A2FF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ascii="Arial Gras" w:hAnsi="Arial Gras" w:cs="Arial"/>
                <w:b/>
                <w:bCs/>
                <w:spacing w:val="-2"/>
                <w:kern w:val="16"/>
                <w:szCs w:val="16"/>
              </w:rPr>
            </w:pPr>
            <w:r>
              <w:rPr>
                <w:rFonts w:ascii="Arial Gras" w:hAnsi="Arial Gras" w:cs="Arial"/>
                <w:b/>
                <w:bCs/>
                <w:spacing w:val="-2"/>
                <w:kern w:val="16"/>
                <w:szCs w:val="16"/>
              </w:rPr>
              <w:t>Rapport e</w:t>
            </w:r>
            <w:r w:rsidR="007A2FF9" w:rsidRPr="008F4932">
              <w:rPr>
                <w:rFonts w:ascii="Arial Gras" w:hAnsi="Arial Gras" w:cs="Arial"/>
                <w:b/>
                <w:bCs/>
                <w:spacing w:val="-2"/>
                <w:kern w:val="16"/>
                <w:szCs w:val="16"/>
              </w:rPr>
              <w:t>au</w:t>
            </w:r>
            <w:r w:rsidR="008F4932" w:rsidRPr="008F4932">
              <w:rPr>
                <w:rFonts w:ascii="Arial Gras" w:hAnsi="Arial Gras" w:cs="Arial"/>
                <w:b/>
                <w:bCs/>
                <w:spacing w:val="-2"/>
                <w:kern w:val="16"/>
                <w:szCs w:val="16"/>
              </w:rPr>
              <w:t xml:space="preserve"> </w:t>
            </w:r>
            <w:r w:rsidR="007A2FF9" w:rsidRPr="008F4932">
              <w:rPr>
                <w:rFonts w:ascii="Arial Gras" w:hAnsi="Arial Gras" w:cs="Arial"/>
                <w:b/>
                <w:bCs/>
                <w:spacing w:val="-2"/>
                <w:kern w:val="16"/>
                <w:szCs w:val="16"/>
              </w:rPr>
              <w:t>/</w:t>
            </w:r>
            <w:r w:rsidR="008F4932" w:rsidRPr="008F4932">
              <w:rPr>
                <w:rFonts w:ascii="Arial Gras" w:hAnsi="Arial Gras" w:cs="Arial"/>
                <w:b/>
                <w:bCs/>
                <w:spacing w:val="-2"/>
                <w:kern w:val="16"/>
                <w:szCs w:val="16"/>
              </w:rPr>
              <w:t xml:space="preserve"> </w:t>
            </w:r>
            <w:r>
              <w:rPr>
                <w:rFonts w:ascii="Arial Gras" w:hAnsi="Arial Gras" w:cs="Arial"/>
                <w:b/>
                <w:bCs/>
                <w:spacing w:val="-2"/>
                <w:kern w:val="16"/>
                <w:szCs w:val="16"/>
              </w:rPr>
              <w:t>l</w:t>
            </w:r>
            <w:r w:rsidR="007A2FF9" w:rsidRPr="008F4932">
              <w:rPr>
                <w:rFonts w:ascii="Arial Gras" w:hAnsi="Arial Gras" w:cs="Arial"/>
                <w:b/>
                <w:bCs/>
                <w:spacing w:val="-2"/>
                <w:kern w:val="16"/>
                <w:szCs w:val="16"/>
              </w:rPr>
              <w:t>iant</w:t>
            </w:r>
          </w:p>
        </w:tc>
      </w:tr>
      <w:tr w:rsidR="007A2FF9" w14:paraId="7F9FF226" w14:textId="77777777" w:rsidTr="00DE1DF2">
        <w:trPr>
          <w:cantSplit/>
          <w:trHeight w:hRule="exact" w:val="331"/>
          <w:jc w:val="center"/>
        </w:trPr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1F" w14:textId="77777777" w:rsidR="007A2FF9" w:rsidRPr="00C91BCC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 w:right="144"/>
              <w:jc w:val="right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T (°C)</w:t>
            </w:r>
          </w:p>
        </w:tc>
        <w:tc>
          <w:tcPr>
            <w:tcW w:w="20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9FF220" w14:textId="77777777" w:rsidR="007A2FF9" w:rsidRPr="008F4932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21" w14:textId="77777777" w:rsidR="007A2FF9" w:rsidRPr="00C91BCC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 w:right="144"/>
              <w:jc w:val="right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Type</w:t>
            </w:r>
          </w:p>
        </w:tc>
        <w:tc>
          <w:tcPr>
            <w:tcW w:w="1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22" w14:textId="77777777" w:rsidR="007A2FF9" w:rsidRPr="008F4932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23" w14:textId="77777777" w:rsidR="007A2FF9" w:rsidRPr="008F4932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9FF224" w14:textId="77777777" w:rsidR="007A2FF9" w:rsidRPr="008F4932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3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FF225" w14:textId="77777777" w:rsidR="007A2FF9" w:rsidRPr="008F4932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7A2FF9" w14:paraId="7F9FF22E" w14:textId="77777777" w:rsidTr="00DE1DF2">
        <w:trPr>
          <w:cantSplit/>
          <w:trHeight w:hRule="exact" w:val="331"/>
          <w:jc w:val="center"/>
        </w:trPr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27" w14:textId="77777777" w:rsidR="007A2FF9" w:rsidRPr="00C91BCC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 w:right="144"/>
              <w:jc w:val="right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Méthode de dosage</w:t>
            </w:r>
          </w:p>
        </w:tc>
        <w:tc>
          <w:tcPr>
            <w:tcW w:w="20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9FF228" w14:textId="77777777" w:rsidR="007A2FF9" w:rsidRPr="008F4932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29" w14:textId="77777777" w:rsidR="007A2FF9" w:rsidRPr="00C91BCC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 w:right="144"/>
              <w:jc w:val="right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Marque</w:t>
            </w:r>
          </w:p>
        </w:tc>
        <w:tc>
          <w:tcPr>
            <w:tcW w:w="1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2A" w14:textId="77777777" w:rsidR="007A2FF9" w:rsidRPr="008F4932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2B" w14:textId="77777777" w:rsidR="007A2FF9" w:rsidRPr="008F4932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9FF22C" w14:textId="77777777" w:rsidR="007A2FF9" w:rsidRPr="008F4932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38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FF22D" w14:textId="77777777" w:rsidR="007A2FF9" w:rsidRPr="00C91BCC" w:rsidRDefault="007A2FF9" w:rsidP="007A2FF9">
            <w:pPr>
              <w:pStyle w:val="Sous-titres"/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Cs w:val="16"/>
              </w:rPr>
            </w:pPr>
          </w:p>
        </w:tc>
      </w:tr>
      <w:tr w:rsidR="007A2FF9" w14:paraId="7F9FF236" w14:textId="77777777" w:rsidTr="00DE1DF2">
        <w:trPr>
          <w:cantSplit/>
          <w:trHeight w:hRule="exact" w:val="331"/>
          <w:jc w:val="center"/>
        </w:trPr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2F" w14:textId="77777777" w:rsidR="007A2FF9" w:rsidRPr="00C91BCC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 w:right="144"/>
              <w:jc w:val="right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Quantité</w:t>
            </w:r>
          </w:p>
        </w:tc>
        <w:tc>
          <w:tcPr>
            <w:tcW w:w="2052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F9FF230" w14:textId="77777777" w:rsidR="007A2FF9" w:rsidRPr="008F4932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gridSpan w:val="3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FF231" w14:textId="77777777" w:rsidR="007A2FF9" w:rsidRPr="00C91BCC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 w:right="144"/>
              <w:jc w:val="right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Quantité</w:t>
            </w:r>
          </w:p>
        </w:tc>
        <w:tc>
          <w:tcPr>
            <w:tcW w:w="152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FF232" w14:textId="77777777" w:rsidR="007A2FF9" w:rsidRPr="008F4932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FF233" w14:textId="77777777" w:rsidR="007A2FF9" w:rsidRPr="008F4932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34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F9FF234" w14:textId="77777777" w:rsidR="007A2FF9" w:rsidRPr="008F4932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38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FF235" w14:textId="77777777" w:rsidR="007A2FF9" w:rsidRPr="00C91BCC" w:rsidRDefault="007A2FF9" w:rsidP="007A2FF9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/>
                <w:bCs/>
                <w:caps/>
                <w:szCs w:val="16"/>
              </w:rPr>
            </w:pPr>
          </w:p>
        </w:tc>
      </w:tr>
      <w:tr w:rsidR="00585714" w14:paraId="7F9FF23C" w14:textId="77777777" w:rsidTr="00DE1DF2">
        <w:trPr>
          <w:cantSplit/>
          <w:trHeight w:hRule="exact" w:val="331"/>
          <w:jc w:val="center"/>
        </w:trPr>
        <w:tc>
          <w:tcPr>
            <w:tcW w:w="2129" w:type="dxa"/>
            <w:gridSpan w:val="6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237" w14:textId="77777777" w:rsidR="00585714" w:rsidRPr="00C91BCC" w:rsidRDefault="00585714" w:rsidP="00585714">
            <w:pPr>
              <w:pStyle w:val="Sansinterligne"/>
              <w:ind w:left="115"/>
              <w:rPr>
                <w:rFonts w:ascii="Arial" w:hAnsi="Arial" w:cs="Arial"/>
                <w:bCs/>
                <w:sz w:val="16"/>
                <w:szCs w:val="16"/>
              </w:rPr>
            </w:pPr>
            <w:r w:rsidRPr="00C91BCC">
              <w:rPr>
                <w:rFonts w:ascii="Arial" w:hAnsi="Arial" w:cs="Arial"/>
                <w:bCs/>
                <w:sz w:val="16"/>
                <w:szCs w:val="16"/>
              </w:rPr>
              <w:t>Numéro de gâchée</w:t>
            </w:r>
          </w:p>
        </w:tc>
        <w:tc>
          <w:tcPr>
            <w:tcW w:w="2140" w:type="dxa"/>
            <w:gridSpan w:val="8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238" w14:textId="77777777" w:rsidR="00585714" w:rsidRPr="00C91BCC" w:rsidRDefault="00585714" w:rsidP="00585714">
            <w:pPr>
              <w:pStyle w:val="Sansinterligne"/>
              <w:ind w:left="115"/>
              <w:rPr>
                <w:rFonts w:ascii="Arial" w:hAnsi="Arial" w:cs="Arial"/>
                <w:bCs/>
                <w:sz w:val="16"/>
                <w:szCs w:val="16"/>
              </w:rPr>
            </w:pPr>
            <w:r w:rsidRPr="00C91BCC">
              <w:rPr>
                <w:rFonts w:ascii="Arial" w:hAnsi="Arial" w:cs="Arial"/>
                <w:bCs/>
                <w:sz w:val="16"/>
                <w:szCs w:val="16"/>
              </w:rPr>
              <w:t xml:space="preserve">Début de coulée </w:t>
            </w:r>
            <w:r w:rsidRPr="008F4932">
              <w:rPr>
                <w:rFonts w:ascii="Arial" w:hAnsi="Arial" w:cs="Arial"/>
                <w:bCs/>
                <w:sz w:val="14"/>
                <w:szCs w:val="14"/>
              </w:rPr>
              <w:t>(HH:</w:t>
            </w:r>
            <w:r w:rsidR="00F54C43">
              <w:rPr>
                <w:rFonts w:ascii="Arial" w:hAnsi="Arial" w:cs="Arial"/>
                <w:bCs/>
                <w:sz w:val="14"/>
                <w:szCs w:val="14"/>
              </w:rPr>
              <w:t>MM</w:t>
            </w:r>
            <w:r w:rsidRPr="008F4932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2140" w:type="dxa"/>
            <w:gridSpan w:val="7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239" w14:textId="77777777" w:rsidR="00585714" w:rsidRPr="008F4932" w:rsidRDefault="00585714" w:rsidP="00585714">
            <w:pPr>
              <w:pStyle w:val="Sansinterligne"/>
              <w:ind w:left="115"/>
              <w:rPr>
                <w:rFonts w:ascii="Arial" w:hAnsi="Arial" w:cs="Arial"/>
                <w:bCs/>
                <w:sz w:val="14"/>
                <w:szCs w:val="14"/>
              </w:rPr>
            </w:pPr>
            <w:r w:rsidRPr="00C91BCC">
              <w:rPr>
                <w:rFonts w:ascii="Arial" w:hAnsi="Arial" w:cs="Arial"/>
                <w:bCs/>
                <w:sz w:val="16"/>
                <w:szCs w:val="16"/>
              </w:rPr>
              <w:t xml:space="preserve">Fin de coulée </w:t>
            </w:r>
            <w:r w:rsidRPr="008F4932">
              <w:rPr>
                <w:rFonts w:ascii="Arial" w:hAnsi="Arial" w:cs="Arial"/>
                <w:bCs/>
                <w:sz w:val="14"/>
                <w:szCs w:val="14"/>
              </w:rPr>
              <w:t>(HH:</w:t>
            </w:r>
            <w:r w:rsidR="00F54C43">
              <w:rPr>
                <w:rFonts w:ascii="Arial" w:hAnsi="Arial" w:cs="Arial"/>
                <w:bCs/>
                <w:sz w:val="14"/>
                <w:szCs w:val="14"/>
              </w:rPr>
              <w:t>MM</w:t>
            </w:r>
            <w:r w:rsidRPr="008F4932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2140" w:type="dxa"/>
            <w:gridSpan w:val="9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23A" w14:textId="77777777" w:rsidR="00585714" w:rsidRPr="00C91BCC" w:rsidRDefault="00585714" w:rsidP="00585714">
            <w:pPr>
              <w:pStyle w:val="Sansinterligne"/>
              <w:ind w:left="115"/>
              <w:rPr>
                <w:rFonts w:ascii="Arial" w:hAnsi="Arial" w:cs="Arial"/>
                <w:bCs/>
                <w:sz w:val="16"/>
                <w:szCs w:val="16"/>
              </w:rPr>
            </w:pPr>
            <w:r w:rsidRPr="00C91BCC">
              <w:rPr>
                <w:rFonts w:ascii="Arial" w:hAnsi="Arial" w:cs="Arial"/>
                <w:bCs/>
                <w:sz w:val="16"/>
                <w:szCs w:val="16"/>
              </w:rPr>
              <w:t xml:space="preserve">Durée </w:t>
            </w:r>
            <w:r w:rsidRPr="008F4932">
              <w:rPr>
                <w:rFonts w:ascii="Arial" w:hAnsi="Arial" w:cs="Arial"/>
                <w:bCs/>
                <w:sz w:val="14"/>
                <w:szCs w:val="14"/>
              </w:rPr>
              <w:t>(min</w:t>
            </w:r>
            <w:r w:rsidR="00F43953">
              <w:rPr>
                <w:rFonts w:ascii="Arial" w:hAnsi="Arial" w:cs="Arial"/>
                <w:bCs/>
                <w:sz w:val="14"/>
                <w:szCs w:val="14"/>
              </w:rPr>
              <w:t>utes</w:t>
            </w:r>
            <w:r w:rsidRPr="008F4932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2152" w:type="dxa"/>
            <w:gridSpan w:val="6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23B" w14:textId="77777777" w:rsidR="00585714" w:rsidRPr="00C91BCC" w:rsidRDefault="00585714" w:rsidP="00585714">
            <w:pPr>
              <w:pStyle w:val="Sansinterligne"/>
              <w:ind w:left="115"/>
              <w:rPr>
                <w:rFonts w:ascii="Arial" w:hAnsi="Arial" w:cs="Arial"/>
                <w:bCs/>
                <w:sz w:val="16"/>
                <w:szCs w:val="16"/>
              </w:rPr>
            </w:pPr>
            <w:r w:rsidRPr="00C91BCC">
              <w:rPr>
                <w:rFonts w:ascii="Arial" w:hAnsi="Arial" w:cs="Arial"/>
                <w:bCs/>
                <w:sz w:val="16"/>
                <w:szCs w:val="16"/>
              </w:rPr>
              <w:t xml:space="preserve">T </w:t>
            </w:r>
            <w:r w:rsidR="00F43953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 w:rsidRPr="00C91BCC">
              <w:rPr>
                <w:rFonts w:ascii="Arial" w:hAnsi="Arial" w:cs="Arial"/>
                <w:bCs/>
                <w:sz w:val="16"/>
                <w:szCs w:val="16"/>
              </w:rPr>
              <w:t>°C) ambiante</w:t>
            </w:r>
          </w:p>
        </w:tc>
      </w:tr>
      <w:tr w:rsidR="00585714" w:rsidRPr="008F4932" w14:paraId="7F9FF242" w14:textId="77777777" w:rsidTr="00DE1DF2">
        <w:trPr>
          <w:cantSplit/>
          <w:trHeight w:hRule="exact" w:val="331"/>
          <w:jc w:val="center"/>
        </w:trPr>
        <w:tc>
          <w:tcPr>
            <w:tcW w:w="2129" w:type="dxa"/>
            <w:gridSpan w:val="6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F9FF23D" w14:textId="77777777" w:rsidR="00585714" w:rsidRPr="008F4932" w:rsidRDefault="00585714" w:rsidP="00585714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40" w:type="dxa"/>
            <w:gridSpan w:val="8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F9FF23E" w14:textId="77777777" w:rsidR="00585714" w:rsidRPr="008F4932" w:rsidRDefault="00A65EA2" w:rsidP="00585714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spacing w:val="-2"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40" w:type="dxa"/>
            <w:gridSpan w:val="7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F9FF23F" w14:textId="77777777" w:rsidR="00585714" w:rsidRPr="008F4932" w:rsidRDefault="00AD2A04" w:rsidP="00585714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spacing w:val="-2"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40" w:type="dxa"/>
            <w:gridSpan w:val="9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F9FF240" w14:textId="77777777" w:rsidR="00585714" w:rsidRPr="008F4932" w:rsidRDefault="001F0FD6" w:rsidP="00585714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spacing w:val="-2"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52" w:type="dxa"/>
            <w:gridSpan w:val="6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F9FF241" w14:textId="77777777" w:rsidR="00585714" w:rsidRPr="008F4932" w:rsidRDefault="00F10690" w:rsidP="00585714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spacing w:val="-2"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6B3B91" w:rsidRPr="00172AE8" w14:paraId="7F9FF247" w14:textId="77777777" w:rsidTr="00DE1DF2">
        <w:trPr>
          <w:cantSplit/>
          <w:trHeight w:hRule="exact" w:val="144"/>
          <w:jc w:val="center"/>
        </w:trPr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243" w14:textId="77777777" w:rsidR="006B3B91" w:rsidRPr="00172AE8" w:rsidRDefault="006B3B91" w:rsidP="004D1BEC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color w:val="000000"/>
                <w:szCs w:val="16"/>
                <w:lang w:eastAsia="fr-CA"/>
              </w:rPr>
            </w:pPr>
          </w:p>
        </w:tc>
        <w:tc>
          <w:tcPr>
            <w:tcW w:w="4112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244" w14:textId="77777777" w:rsidR="006B3B91" w:rsidRPr="00172AE8" w:rsidRDefault="006B3B91" w:rsidP="004D1BEC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color w:val="000000"/>
                <w:szCs w:val="16"/>
                <w:lang w:eastAsia="fr-CA"/>
              </w:rPr>
            </w:pPr>
          </w:p>
        </w:tc>
        <w:tc>
          <w:tcPr>
            <w:tcW w:w="273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245" w14:textId="77777777" w:rsidR="006B3B91" w:rsidRPr="00172AE8" w:rsidRDefault="006B3B91" w:rsidP="004D1BEC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color w:val="000000"/>
                <w:szCs w:val="16"/>
                <w:lang w:eastAsia="fr-CA"/>
              </w:rPr>
            </w:pPr>
          </w:p>
        </w:tc>
        <w:tc>
          <w:tcPr>
            <w:tcW w:w="270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246" w14:textId="77777777" w:rsidR="006B3B91" w:rsidRPr="00172AE8" w:rsidRDefault="006B3B91" w:rsidP="004D1BEC">
            <w:pPr>
              <w:pStyle w:val="Sous-titres"/>
              <w:tabs>
                <w:tab w:val="clear" w:pos="8504"/>
              </w:tabs>
              <w:spacing w:line="240" w:lineRule="auto"/>
              <w:ind w:left="115"/>
              <w:rPr>
                <w:rFonts w:cs="Arial"/>
                <w:bCs/>
                <w:color w:val="000000"/>
                <w:szCs w:val="16"/>
                <w:lang w:eastAsia="fr-CA"/>
              </w:rPr>
            </w:pPr>
          </w:p>
        </w:tc>
      </w:tr>
      <w:tr w:rsidR="00D65166" w:rsidRPr="00B45135" w14:paraId="7F9FF24A" w14:textId="77777777" w:rsidTr="00AE39F1">
        <w:trPr>
          <w:cantSplit/>
          <w:trHeight w:hRule="exact" w:val="360"/>
          <w:jc w:val="center"/>
        </w:trPr>
        <w:tc>
          <w:tcPr>
            <w:tcW w:w="7732" w:type="dxa"/>
            <w:gridSpan w:val="2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F9FF248" w14:textId="77777777" w:rsidR="00D65166" w:rsidRPr="00B45135" w:rsidRDefault="00D65166" w:rsidP="00DE689A">
            <w:pPr>
              <w:jc w:val="center"/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B45135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Chantier – Essais sur coulis</w:t>
            </w:r>
          </w:p>
        </w:tc>
        <w:tc>
          <w:tcPr>
            <w:tcW w:w="2969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F9FF249" w14:textId="77777777" w:rsidR="00D65166" w:rsidRPr="00B45135" w:rsidRDefault="00D65166" w:rsidP="00DE689A">
            <w:pPr>
              <w:jc w:val="center"/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B45135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135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instrText xml:space="preserve"> FORMCHECKBOX </w:instrText>
            </w:r>
            <w:r w:rsidR="001D2985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r>
            <w:r w:rsidR="001D2985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fldChar w:fldCharType="separate"/>
            </w:r>
            <w:r w:rsidRPr="00B45135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fldChar w:fldCharType="end"/>
            </w:r>
            <w:r w:rsidRPr="00B45135"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  <w:t xml:space="preserve"> </w:t>
            </w:r>
            <w:r w:rsidRPr="00B45135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Essais selon CSA A23.2-1B</w:t>
            </w:r>
          </w:p>
        </w:tc>
      </w:tr>
      <w:tr w:rsidR="002330B8" w14:paraId="7F9FF252" w14:textId="77777777" w:rsidTr="00DE1DF2">
        <w:trPr>
          <w:cantSplit/>
          <w:trHeight w:val="314"/>
          <w:jc w:val="center"/>
        </w:trPr>
        <w:tc>
          <w:tcPr>
            <w:tcW w:w="13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4B" w14:textId="77777777" w:rsidR="002330B8" w:rsidRPr="00507CCA" w:rsidRDefault="00A13F1E" w:rsidP="00507CCA">
            <w:pPr>
              <w:pStyle w:val="Sous-titres"/>
              <w:spacing w:line="200" w:lineRule="atLeas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b/>
                <w:bCs/>
                <w:szCs w:val="16"/>
              </w:rPr>
              <w:t>Gaine numéro</w:t>
            </w:r>
          </w:p>
        </w:tc>
        <w:tc>
          <w:tcPr>
            <w:tcW w:w="133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4C" w14:textId="77777777" w:rsidR="002330B8" w:rsidRPr="00507CCA" w:rsidRDefault="002330B8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rFonts w:cs="Arial"/>
                <w:b/>
                <w:bCs/>
                <w:szCs w:val="16"/>
                <w:vertAlign w:val="superscript"/>
              </w:rPr>
            </w:pPr>
            <w:r w:rsidRPr="00507CCA">
              <w:rPr>
                <w:rFonts w:cs="Arial"/>
                <w:b/>
                <w:bCs/>
                <w:szCs w:val="16"/>
              </w:rPr>
              <w:t xml:space="preserve">Heure de prélèvement </w:t>
            </w:r>
            <w:r w:rsidRPr="00507CCA">
              <w:rPr>
                <w:rFonts w:cs="Arial"/>
                <w:b/>
                <w:bCs/>
                <w:szCs w:val="16"/>
                <w:vertAlign w:val="superscript"/>
              </w:rPr>
              <w:t>(3)</w:t>
            </w:r>
          </w:p>
          <w:p w14:paraId="7F9FF24D" w14:textId="77777777" w:rsidR="002330B8" w:rsidRPr="008F55CE" w:rsidRDefault="002330B8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8F55CE">
              <w:rPr>
                <w:rFonts w:cs="Arial"/>
                <w:b/>
                <w:bCs/>
                <w:sz w:val="14"/>
                <w:szCs w:val="14"/>
              </w:rPr>
              <w:t>HH:</w:t>
            </w:r>
            <w:r w:rsidR="00F54C43" w:rsidRPr="008F55CE">
              <w:rPr>
                <w:rFonts w:cs="Arial"/>
                <w:b/>
                <w:bCs/>
                <w:sz w:val="14"/>
                <w:szCs w:val="14"/>
              </w:rPr>
              <w:t>MM</w:t>
            </w:r>
          </w:p>
        </w:tc>
        <w:tc>
          <w:tcPr>
            <w:tcW w:w="133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4E" w14:textId="77777777" w:rsidR="002330B8" w:rsidRPr="00507CCA" w:rsidRDefault="002330B8" w:rsidP="00507CCA">
            <w:pPr>
              <w:pStyle w:val="Sous-titres"/>
              <w:spacing w:line="200" w:lineRule="atLeas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507CCA">
              <w:rPr>
                <w:rFonts w:cs="Arial"/>
                <w:b/>
                <w:bCs/>
                <w:szCs w:val="16"/>
              </w:rPr>
              <w:t>Température</w:t>
            </w:r>
          </w:p>
          <w:p w14:paraId="7F9FF24F" w14:textId="77777777" w:rsidR="002330B8" w:rsidRPr="00507CCA" w:rsidRDefault="002330B8" w:rsidP="00507CCA">
            <w:pPr>
              <w:pStyle w:val="Sous-titres"/>
              <w:spacing w:line="200" w:lineRule="atLeas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507CCA">
              <w:rPr>
                <w:rFonts w:cs="Arial"/>
                <w:b/>
                <w:bCs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07CCA">
              <w:rPr>
                <w:rFonts w:cs="Arial"/>
                <w:b/>
                <w:bCs/>
                <w:szCs w:val="16"/>
              </w:rPr>
              <w:instrText xml:space="preserve"> FORMCHECKBOX </w:instrText>
            </w:r>
            <w:r w:rsidR="001D2985">
              <w:rPr>
                <w:rFonts w:cs="Arial"/>
                <w:b/>
                <w:bCs/>
                <w:szCs w:val="16"/>
              </w:rPr>
            </w:r>
            <w:r w:rsidR="001D2985">
              <w:rPr>
                <w:rFonts w:cs="Arial"/>
                <w:b/>
                <w:bCs/>
                <w:szCs w:val="16"/>
              </w:rPr>
              <w:fldChar w:fldCharType="separate"/>
            </w:r>
            <w:r w:rsidRPr="00507CCA">
              <w:rPr>
                <w:rFonts w:cs="Arial"/>
                <w:b/>
                <w:bCs/>
                <w:szCs w:val="16"/>
              </w:rPr>
              <w:fldChar w:fldCharType="end"/>
            </w:r>
            <w:r w:rsidRPr="00507CCA">
              <w:rPr>
                <w:rFonts w:cs="Arial"/>
                <w:b/>
                <w:bCs/>
                <w:szCs w:val="16"/>
              </w:rPr>
              <w:t xml:space="preserve"> A23.2-17C</w:t>
            </w:r>
          </w:p>
          <w:p w14:paraId="7F9FF250" w14:textId="77777777" w:rsidR="002330B8" w:rsidRPr="00507CCA" w:rsidRDefault="002330B8" w:rsidP="00507CCA">
            <w:pPr>
              <w:pStyle w:val="Sous-titres"/>
              <w:spacing w:line="200" w:lineRule="atLeas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507CCA">
              <w:rPr>
                <w:rFonts w:cs="Arial"/>
                <w:b/>
                <w:bCs/>
                <w:szCs w:val="16"/>
              </w:rPr>
              <w:t>(°C)</w:t>
            </w:r>
          </w:p>
        </w:tc>
        <w:tc>
          <w:tcPr>
            <w:tcW w:w="669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51" w14:textId="77777777" w:rsidR="002330B8" w:rsidRPr="00507CCA" w:rsidRDefault="002330B8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b/>
                <w:spacing w:val="-2"/>
                <w:sz w:val="14"/>
              </w:rPr>
            </w:pPr>
            <w:r w:rsidRPr="00507CCA">
              <w:rPr>
                <w:rFonts w:cs="Arial"/>
                <w:b/>
                <w:bCs/>
                <w:szCs w:val="16"/>
              </w:rPr>
              <w:t>Viscosité (essai doit être fait &lt; 1 min. après le prélèvement)</w:t>
            </w:r>
          </w:p>
        </w:tc>
      </w:tr>
      <w:tr w:rsidR="002330B8" w14:paraId="7F9FF25D" w14:textId="77777777" w:rsidTr="00DE1DF2">
        <w:trPr>
          <w:cantSplit/>
          <w:trHeight w:val="530"/>
          <w:jc w:val="center"/>
        </w:trPr>
        <w:tc>
          <w:tcPr>
            <w:tcW w:w="13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53" w14:textId="77777777" w:rsidR="002330B8" w:rsidRDefault="002330B8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spacing w:val="-2"/>
                <w:sz w:val="14"/>
              </w:rPr>
            </w:pPr>
          </w:p>
        </w:tc>
        <w:tc>
          <w:tcPr>
            <w:tcW w:w="133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54" w14:textId="77777777" w:rsidR="002330B8" w:rsidRDefault="002330B8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spacing w:val="-2"/>
                <w:sz w:val="14"/>
              </w:rPr>
            </w:pPr>
          </w:p>
        </w:tc>
        <w:tc>
          <w:tcPr>
            <w:tcW w:w="133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55" w14:textId="77777777" w:rsidR="002330B8" w:rsidRDefault="002330B8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spacing w:val="-2"/>
                <w:sz w:val="14"/>
              </w:rPr>
            </w:pPr>
          </w:p>
        </w:tc>
        <w:tc>
          <w:tcPr>
            <w:tcW w:w="12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56" w14:textId="77777777" w:rsidR="002330B8" w:rsidRPr="00507CCA" w:rsidRDefault="002330B8" w:rsidP="00507CCA">
            <w:pPr>
              <w:spacing w:line="200" w:lineRule="atLeas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</w:pPr>
            <w:r w:rsidRPr="00507CCA"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  <w:t>1</w:t>
            </w:r>
            <w:r w:rsidRPr="00507CCA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fr-CA"/>
              </w:rPr>
              <w:t>e</w:t>
            </w:r>
            <w:r w:rsidR="0037251A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fr-CA"/>
              </w:rPr>
              <w:t>r</w:t>
            </w:r>
            <w:r w:rsidRPr="00507CCA"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  <w:t xml:space="preserve"> essai</w:t>
            </w:r>
          </w:p>
          <w:p w14:paraId="7F9FF257" w14:textId="77777777" w:rsidR="002330B8" w:rsidRPr="00507CCA" w:rsidRDefault="002330B8" w:rsidP="00507CCA">
            <w:pPr>
              <w:spacing w:line="200" w:lineRule="atLeas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</w:pPr>
            <w:r w:rsidRPr="00507CCA"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  <w:t>(</w:t>
            </w:r>
            <w:proofErr w:type="gramStart"/>
            <w:r w:rsidRPr="00507CCA"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  <w:t>sec</w:t>
            </w:r>
            <w:r w:rsidR="0037251A"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  <w:t>ondes</w:t>
            </w:r>
            <w:proofErr w:type="gramEnd"/>
            <w:r w:rsidRPr="00507CCA"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  <w:t>)</w:t>
            </w:r>
          </w:p>
        </w:tc>
        <w:tc>
          <w:tcPr>
            <w:tcW w:w="125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58" w14:textId="77777777" w:rsidR="002330B8" w:rsidRPr="00507CCA" w:rsidRDefault="002330B8" w:rsidP="00507CCA">
            <w:pPr>
              <w:spacing w:line="200" w:lineRule="atLeas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</w:pPr>
            <w:r w:rsidRPr="00507CCA"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  <w:t>2</w:t>
            </w:r>
            <w:r w:rsidRPr="00507CCA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  <w:lang w:eastAsia="fr-CA"/>
              </w:rPr>
              <w:t>e</w:t>
            </w:r>
            <w:r w:rsidRPr="00507CCA"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  <w:t xml:space="preserve"> essai</w:t>
            </w:r>
          </w:p>
          <w:p w14:paraId="7F9FF259" w14:textId="77777777" w:rsidR="002330B8" w:rsidRPr="00507CCA" w:rsidRDefault="002330B8" w:rsidP="00507CCA">
            <w:pPr>
              <w:spacing w:line="200" w:lineRule="atLeas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</w:pPr>
            <w:r w:rsidRPr="00507CCA"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  <w:t>(</w:t>
            </w:r>
            <w:proofErr w:type="gramStart"/>
            <w:r w:rsidR="0037251A" w:rsidRPr="00507CCA"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  <w:t>sec</w:t>
            </w:r>
            <w:r w:rsidR="0037251A"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  <w:t>ondes</w:t>
            </w:r>
            <w:proofErr w:type="gramEnd"/>
            <w:r w:rsidR="00507CCA">
              <w:rPr>
                <w:rFonts w:ascii="Arial" w:hAnsi="Arial" w:cs="Arial"/>
                <w:b/>
                <w:color w:val="000000"/>
                <w:sz w:val="16"/>
                <w:szCs w:val="16"/>
                <w:lang w:eastAsia="fr-CA"/>
              </w:rPr>
              <w:t>)</w:t>
            </w:r>
          </w:p>
        </w:tc>
        <w:tc>
          <w:tcPr>
            <w:tcW w:w="12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5A" w14:textId="77777777" w:rsidR="002330B8" w:rsidRPr="00507CCA" w:rsidRDefault="002330B8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507CCA">
              <w:rPr>
                <w:rFonts w:cs="Arial"/>
                <w:b/>
                <w:bCs/>
                <w:szCs w:val="16"/>
              </w:rPr>
              <w:t>Temps moyen</w:t>
            </w:r>
          </w:p>
          <w:p w14:paraId="7F9FF25B" w14:textId="77777777" w:rsidR="002330B8" w:rsidRPr="00507CCA" w:rsidRDefault="002330B8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507CCA">
              <w:rPr>
                <w:rFonts w:cs="Arial"/>
                <w:b/>
                <w:bCs/>
                <w:szCs w:val="16"/>
              </w:rPr>
              <w:t>(</w:t>
            </w:r>
            <w:proofErr w:type="gramStart"/>
            <w:r w:rsidR="0037251A" w:rsidRPr="00507CCA">
              <w:rPr>
                <w:rFonts w:cs="Arial"/>
                <w:b/>
                <w:color w:val="000000"/>
                <w:szCs w:val="16"/>
                <w:lang w:eastAsia="fr-CA"/>
              </w:rPr>
              <w:t>sec</w:t>
            </w:r>
            <w:r w:rsidR="0037251A">
              <w:rPr>
                <w:rFonts w:cs="Arial"/>
                <w:b/>
                <w:color w:val="000000"/>
                <w:szCs w:val="16"/>
                <w:lang w:eastAsia="fr-CA"/>
              </w:rPr>
              <w:t>ondes</w:t>
            </w:r>
            <w:proofErr w:type="gramEnd"/>
            <w:r w:rsidRPr="00507CCA">
              <w:rPr>
                <w:rFonts w:cs="Arial"/>
                <w:b/>
                <w:bCs/>
                <w:szCs w:val="16"/>
              </w:rPr>
              <w:t>)</w:t>
            </w:r>
          </w:p>
        </w:tc>
        <w:tc>
          <w:tcPr>
            <w:tcW w:w="29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5C" w14:textId="77777777" w:rsidR="002330B8" w:rsidRPr="001D378E" w:rsidRDefault="002330B8" w:rsidP="001D378E">
            <w:pPr>
              <w:pStyle w:val="Sous-titres"/>
              <w:tabs>
                <w:tab w:val="clear" w:pos="8504"/>
              </w:tabs>
              <w:spacing w:line="180" w:lineRule="atLeast"/>
              <w:ind w:left="0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1D378E">
              <w:rPr>
                <w:rFonts w:cs="Arial"/>
                <w:b/>
                <w:bCs/>
                <w:sz w:val="14"/>
                <w:szCs w:val="14"/>
              </w:rPr>
              <w:t xml:space="preserve">Différence entre les résultats obtenus </w:t>
            </w:r>
            <w:r w:rsidRPr="001D378E">
              <w:rPr>
                <w:rFonts w:cs="Arial"/>
                <w:b/>
                <w:bCs/>
                <w:sz w:val="14"/>
                <w:szCs w:val="14"/>
              </w:rPr>
              <w:br/>
              <w:t>et le temps moyen (± 5</w:t>
            </w:r>
            <w:r w:rsidR="001D378E" w:rsidRPr="001D378E">
              <w:rPr>
                <w:rFonts w:cs="Arial"/>
                <w:b/>
                <w:bCs/>
                <w:sz w:val="14"/>
                <w:szCs w:val="14"/>
              </w:rPr>
              <w:t xml:space="preserve"> </w:t>
            </w:r>
            <w:r w:rsidRPr="001D378E">
              <w:rPr>
                <w:rFonts w:cs="Arial"/>
                <w:b/>
                <w:bCs/>
                <w:sz w:val="14"/>
                <w:szCs w:val="14"/>
              </w:rPr>
              <w:t>% max.)</w:t>
            </w:r>
          </w:p>
        </w:tc>
      </w:tr>
      <w:tr w:rsidR="00507CCA" w14:paraId="7F9FF266" w14:textId="77777777" w:rsidTr="00DE1DF2">
        <w:trPr>
          <w:cantSplit/>
          <w:trHeight w:val="341"/>
          <w:jc w:val="center"/>
        </w:trPr>
        <w:tc>
          <w:tcPr>
            <w:tcW w:w="13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5E" w14:textId="77777777" w:rsidR="00507CCA" w:rsidRDefault="00507CCA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spacing w:val="-2"/>
                <w:sz w:val="14"/>
              </w:rPr>
            </w:pPr>
          </w:p>
        </w:tc>
        <w:tc>
          <w:tcPr>
            <w:tcW w:w="133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5F" w14:textId="77777777" w:rsidR="00507CCA" w:rsidRDefault="00507CCA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spacing w:val="-2"/>
                <w:sz w:val="14"/>
              </w:rPr>
            </w:pPr>
          </w:p>
        </w:tc>
        <w:tc>
          <w:tcPr>
            <w:tcW w:w="133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60" w14:textId="77777777" w:rsidR="00507CCA" w:rsidRDefault="00507CCA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spacing w:val="-2"/>
                <w:sz w:val="14"/>
              </w:rPr>
            </w:pPr>
          </w:p>
        </w:tc>
        <w:tc>
          <w:tcPr>
            <w:tcW w:w="12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61" w14:textId="77777777" w:rsidR="00507CCA" w:rsidRDefault="00507CCA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spacing w:val="-2"/>
                <w:sz w:val="14"/>
              </w:rPr>
            </w:pPr>
          </w:p>
        </w:tc>
        <w:tc>
          <w:tcPr>
            <w:tcW w:w="125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62" w14:textId="77777777" w:rsidR="00507CCA" w:rsidRDefault="00507CCA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spacing w:val="-2"/>
                <w:sz w:val="14"/>
              </w:rPr>
            </w:pPr>
          </w:p>
        </w:tc>
        <w:tc>
          <w:tcPr>
            <w:tcW w:w="12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63" w14:textId="77777777" w:rsidR="00507CCA" w:rsidRDefault="00507CCA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spacing w:val="-2"/>
                <w:sz w:val="14"/>
              </w:rPr>
            </w:pPr>
          </w:p>
        </w:tc>
        <w:tc>
          <w:tcPr>
            <w:tcW w:w="1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64" w14:textId="77777777" w:rsidR="00507CCA" w:rsidRPr="001D378E" w:rsidRDefault="00507CCA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1D378E">
              <w:rPr>
                <w:rFonts w:cs="Arial"/>
                <w:b/>
                <w:bCs/>
                <w:sz w:val="14"/>
                <w:szCs w:val="14"/>
              </w:rPr>
              <w:t>1</w:t>
            </w:r>
            <w:r w:rsidRPr="001D378E">
              <w:rPr>
                <w:rFonts w:cs="Arial"/>
                <w:b/>
                <w:bCs/>
                <w:sz w:val="14"/>
                <w:szCs w:val="14"/>
                <w:vertAlign w:val="superscript"/>
              </w:rPr>
              <w:t>e</w:t>
            </w:r>
            <w:r w:rsidR="0037251A">
              <w:rPr>
                <w:rFonts w:cs="Arial"/>
                <w:b/>
                <w:bCs/>
                <w:sz w:val="14"/>
                <w:szCs w:val="14"/>
                <w:vertAlign w:val="superscript"/>
              </w:rPr>
              <w:t>r</w:t>
            </w:r>
            <w:r w:rsidRPr="001D378E">
              <w:rPr>
                <w:rFonts w:cs="Arial"/>
                <w:b/>
                <w:bCs/>
                <w:sz w:val="14"/>
                <w:szCs w:val="14"/>
              </w:rPr>
              <w:t xml:space="preserve"> essai (%)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65" w14:textId="77777777" w:rsidR="00507CCA" w:rsidRPr="001D378E" w:rsidRDefault="00507CCA" w:rsidP="00507CCA">
            <w:pPr>
              <w:pStyle w:val="Sous-titres"/>
              <w:tabs>
                <w:tab w:val="clear" w:pos="8504"/>
              </w:tabs>
              <w:spacing w:line="200" w:lineRule="atLeast"/>
              <w:ind w:left="0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1D378E">
              <w:rPr>
                <w:rFonts w:cs="Arial"/>
                <w:b/>
                <w:bCs/>
                <w:sz w:val="14"/>
                <w:szCs w:val="14"/>
              </w:rPr>
              <w:t>2</w:t>
            </w:r>
            <w:r w:rsidRPr="001D378E">
              <w:rPr>
                <w:rFonts w:cs="Arial"/>
                <w:b/>
                <w:bCs/>
                <w:sz w:val="14"/>
                <w:szCs w:val="14"/>
                <w:vertAlign w:val="superscript"/>
              </w:rPr>
              <w:t>e</w:t>
            </w:r>
            <w:r w:rsidRPr="001D378E">
              <w:rPr>
                <w:rFonts w:cs="Arial"/>
                <w:b/>
                <w:bCs/>
                <w:sz w:val="14"/>
                <w:szCs w:val="14"/>
              </w:rPr>
              <w:t xml:space="preserve"> essai (%)</w:t>
            </w:r>
          </w:p>
        </w:tc>
      </w:tr>
      <w:tr w:rsidR="00507CCA" w:rsidRPr="008F4932" w14:paraId="7F9FF26F" w14:textId="77777777" w:rsidTr="00DE1DF2">
        <w:trPr>
          <w:cantSplit/>
          <w:trHeight w:hRule="exact" w:val="331"/>
          <w:jc w:val="center"/>
        </w:trPr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67" w14:textId="77777777" w:rsidR="00507CCA" w:rsidRPr="008F4932" w:rsidRDefault="00507CCA" w:rsidP="00DE689A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68" w14:textId="77777777" w:rsidR="00507CCA" w:rsidRPr="008F4932" w:rsidRDefault="00507CCA" w:rsidP="00DE689A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69" w14:textId="77777777" w:rsidR="00507CCA" w:rsidRPr="008F4932" w:rsidRDefault="00507CCA" w:rsidP="00DE689A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6A" w14:textId="77777777" w:rsidR="00507CCA" w:rsidRPr="008F4932" w:rsidRDefault="00507CCA" w:rsidP="00DE689A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6B" w14:textId="77777777" w:rsidR="00507CCA" w:rsidRPr="008F4932" w:rsidRDefault="00507CCA" w:rsidP="00DE689A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6C" w14:textId="77777777" w:rsidR="00507CCA" w:rsidRPr="008F4932" w:rsidRDefault="00507CCA" w:rsidP="00DE689A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6D" w14:textId="77777777" w:rsidR="00507CCA" w:rsidRPr="008F4932" w:rsidRDefault="00507CCA" w:rsidP="00DE689A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6E" w14:textId="77777777" w:rsidR="00507CCA" w:rsidRPr="008F4932" w:rsidRDefault="00507CCA" w:rsidP="00DE689A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DE689A" w:rsidRPr="008F4932" w14:paraId="7F9FF278" w14:textId="77777777" w:rsidTr="00DE1DF2">
        <w:trPr>
          <w:cantSplit/>
          <w:trHeight w:hRule="exact" w:val="331"/>
          <w:jc w:val="center"/>
        </w:trPr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0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1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2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3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4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5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6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7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DE689A" w:rsidRPr="008F4932" w14:paraId="7F9FF281" w14:textId="77777777" w:rsidTr="00DE1DF2">
        <w:trPr>
          <w:cantSplit/>
          <w:trHeight w:hRule="exact" w:val="331"/>
          <w:jc w:val="center"/>
        </w:trPr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9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A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B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C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D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E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7F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0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DE689A" w:rsidRPr="008F4932" w14:paraId="7F9FF28A" w14:textId="77777777" w:rsidTr="00DE1DF2">
        <w:trPr>
          <w:cantSplit/>
          <w:trHeight w:hRule="exact" w:val="331"/>
          <w:jc w:val="center"/>
        </w:trPr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2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3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4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5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6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7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8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9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DE689A" w:rsidRPr="008F4932" w14:paraId="7F9FF293" w14:textId="77777777" w:rsidTr="00DE1DF2">
        <w:trPr>
          <w:cantSplit/>
          <w:trHeight w:hRule="exact" w:val="331"/>
          <w:jc w:val="center"/>
        </w:trPr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B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C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D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E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8F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0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1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2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DE689A" w:rsidRPr="008F4932" w14:paraId="7F9FF29C" w14:textId="77777777" w:rsidTr="00DE1DF2">
        <w:trPr>
          <w:cantSplit/>
          <w:trHeight w:hRule="exact" w:val="331"/>
          <w:jc w:val="center"/>
        </w:trPr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4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5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6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7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8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9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A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B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DE689A" w:rsidRPr="008F4932" w14:paraId="7F9FF2A5" w14:textId="77777777" w:rsidTr="00DE1DF2">
        <w:trPr>
          <w:cantSplit/>
          <w:trHeight w:hRule="exact" w:val="331"/>
          <w:jc w:val="center"/>
        </w:trPr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D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E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9F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0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1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2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3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4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DE689A" w:rsidRPr="008F4932" w14:paraId="7F9FF2AE" w14:textId="77777777" w:rsidTr="00DE1DF2">
        <w:trPr>
          <w:cantSplit/>
          <w:trHeight w:hRule="exact" w:val="331"/>
          <w:jc w:val="center"/>
        </w:trPr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6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7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8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9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A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B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C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D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DE689A" w:rsidRPr="008F4932" w14:paraId="7F9FF2B7" w14:textId="77777777" w:rsidTr="00DE1DF2">
        <w:trPr>
          <w:cantSplit/>
          <w:trHeight w:hRule="exact" w:val="331"/>
          <w:jc w:val="center"/>
        </w:trPr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AF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0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1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2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3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4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5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6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DE689A" w:rsidRPr="008F4932" w14:paraId="7F9FF2C0" w14:textId="77777777" w:rsidTr="00DE1DF2">
        <w:trPr>
          <w:cantSplit/>
          <w:trHeight w:hRule="exact" w:val="331"/>
          <w:jc w:val="center"/>
        </w:trPr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8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9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A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B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C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D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E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F" w14:textId="77777777" w:rsidR="00DE689A" w:rsidRPr="008F4932" w:rsidRDefault="00DE689A" w:rsidP="00F021FB">
            <w:pPr>
              <w:pStyle w:val="Sous-titres"/>
              <w:tabs>
                <w:tab w:val="clear" w:pos="8504"/>
              </w:tabs>
              <w:spacing w:line="240" w:lineRule="auto"/>
              <w:ind w:left="115"/>
              <w:jc w:val="center"/>
              <w:rPr>
                <w:rFonts w:cs="Arial"/>
                <w:spacing w:val="-2"/>
                <w:sz w:val="18"/>
                <w:szCs w:val="18"/>
              </w:rPr>
            </w:pPr>
            <w:r w:rsidRPr="008F4932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cs="Arial"/>
                <w:bCs/>
                <w:sz w:val="18"/>
                <w:szCs w:val="18"/>
              </w:rPr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DE689A" w:rsidRPr="00905096" w14:paraId="7F9FF2C5" w14:textId="77777777" w:rsidTr="006B3B91">
        <w:trPr>
          <w:cantSplit/>
          <w:trHeight w:hRule="exact" w:val="864"/>
          <w:jc w:val="center"/>
        </w:trPr>
        <w:tc>
          <w:tcPr>
            <w:tcW w:w="10701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F2C1" w14:textId="77777777" w:rsidR="00905096" w:rsidRPr="00F021FB" w:rsidRDefault="00905096" w:rsidP="005330DE">
            <w:pPr>
              <w:pStyle w:val="Sous-titres"/>
              <w:tabs>
                <w:tab w:val="left" w:pos="981"/>
              </w:tabs>
              <w:spacing w:before="40" w:line="180" w:lineRule="exact"/>
              <w:ind w:left="807" w:hanging="677"/>
              <w:rPr>
                <w:rFonts w:cs="Arial"/>
                <w:bCs/>
                <w:sz w:val="14"/>
                <w:szCs w:val="14"/>
              </w:rPr>
            </w:pPr>
            <w:r w:rsidRPr="00F021FB">
              <w:rPr>
                <w:rFonts w:cs="Arial"/>
                <w:bCs/>
                <w:sz w:val="14"/>
                <w:szCs w:val="14"/>
              </w:rPr>
              <w:t>Notes</w:t>
            </w:r>
          </w:p>
          <w:p w14:paraId="7F9FF2C2" w14:textId="77777777" w:rsidR="00DE689A" w:rsidRPr="00675EF0" w:rsidRDefault="00DE689A" w:rsidP="00C330FF">
            <w:pPr>
              <w:pStyle w:val="Sous-titres"/>
              <w:numPr>
                <w:ilvl w:val="0"/>
                <w:numId w:val="29"/>
              </w:numPr>
              <w:spacing w:before="20" w:line="180" w:lineRule="exact"/>
              <w:ind w:left="316" w:hanging="158"/>
              <w:rPr>
                <w:rFonts w:cs="Arial"/>
                <w:bCs/>
                <w:spacing w:val="-3"/>
                <w:sz w:val="14"/>
                <w:szCs w:val="14"/>
              </w:rPr>
            </w:pPr>
            <w:r w:rsidRPr="00675EF0">
              <w:rPr>
                <w:rFonts w:cs="Arial"/>
                <w:bCs/>
                <w:spacing w:val="-3"/>
                <w:sz w:val="14"/>
                <w:szCs w:val="14"/>
              </w:rPr>
              <w:t xml:space="preserve">Pour </w:t>
            </w:r>
            <w:r w:rsidR="00675EF0" w:rsidRPr="00675EF0">
              <w:rPr>
                <w:rFonts w:cs="Arial"/>
                <w:bCs/>
                <w:spacing w:val="-3"/>
                <w:sz w:val="14"/>
                <w:szCs w:val="14"/>
              </w:rPr>
              <w:t xml:space="preserve">un </w:t>
            </w:r>
            <w:r w:rsidRPr="00675EF0">
              <w:rPr>
                <w:rFonts w:cs="Arial"/>
                <w:bCs/>
                <w:spacing w:val="-3"/>
                <w:sz w:val="14"/>
                <w:szCs w:val="14"/>
              </w:rPr>
              <w:t>coulis d’injection un malaxeur type colloïdal (rotation minimale de 1500 tr/min) et une pompe type</w:t>
            </w:r>
            <w:r w:rsidR="00905096" w:rsidRPr="00675EF0">
              <w:rPr>
                <w:rFonts w:cs="Arial"/>
                <w:bCs/>
                <w:spacing w:val="-3"/>
                <w:sz w:val="14"/>
                <w:szCs w:val="14"/>
              </w:rPr>
              <w:t xml:space="preserve"> « vis</w:t>
            </w:r>
            <w:r w:rsidRPr="00675EF0">
              <w:rPr>
                <w:rFonts w:cs="Arial"/>
                <w:bCs/>
                <w:spacing w:val="-3"/>
                <w:sz w:val="14"/>
                <w:szCs w:val="14"/>
              </w:rPr>
              <w:t xml:space="preserve"> sans fin</w:t>
            </w:r>
            <w:r w:rsidR="00905096" w:rsidRPr="00675EF0">
              <w:rPr>
                <w:rFonts w:cs="Arial"/>
                <w:bCs/>
                <w:spacing w:val="-3"/>
                <w:sz w:val="14"/>
                <w:szCs w:val="14"/>
              </w:rPr>
              <w:t xml:space="preserve"> </w:t>
            </w:r>
            <w:r w:rsidRPr="00675EF0">
              <w:rPr>
                <w:rFonts w:cs="Arial"/>
                <w:bCs/>
                <w:spacing w:val="-3"/>
                <w:sz w:val="14"/>
                <w:szCs w:val="14"/>
              </w:rPr>
              <w:t>» à pression minimal</w:t>
            </w:r>
            <w:r w:rsidR="00675EF0" w:rsidRPr="00675EF0">
              <w:rPr>
                <w:rFonts w:cs="Arial"/>
                <w:bCs/>
                <w:spacing w:val="-3"/>
                <w:sz w:val="14"/>
                <w:szCs w:val="14"/>
              </w:rPr>
              <w:t>e</w:t>
            </w:r>
            <w:r w:rsidRPr="00675EF0">
              <w:rPr>
                <w:rFonts w:cs="Arial"/>
                <w:bCs/>
                <w:spacing w:val="-3"/>
                <w:sz w:val="14"/>
                <w:szCs w:val="14"/>
              </w:rPr>
              <w:t xml:space="preserve"> de 600 kPa doivent être utilisés.</w:t>
            </w:r>
          </w:p>
          <w:p w14:paraId="7F9FF2C3" w14:textId="77777777" w:rsidR="00DE689A" w:rsidRPr="001D378E" w:rsidRDefault="00DE689A" w:rsidP="005330DE">
            <w:pPr>
              <w:pStyle w:val="Sous-titres"/>
              <w:numPr>
                <w:ilvl w:val="0"/>
                <w:numId w:val="29"/>
              </w:numPr>
              <w:spacing w:before="20" w:line="180" w:lineRule="exact"/>
              <w:ind w:left="316" w:hanging="158"/>
              <w:rPr>
                <w:rFonts w:cs="Arial"/>
                <w:bCs/>
                <w:spacing w:val="-2"/>
                <w:sz w:val="14"/>
                <w:szCs w:val="14"/>
              </w:rPr>
            </w:pPr>
            <w:r w:rsidRPr="001D378E">
              <w:rPr>
                <w:rFonts w:cs="Arial"/>
                <w:bCs/>
                <w:spacing w:val="-2"/>
                <w:sz w:val="14"/>
                <w:szCs w:val="14"/>
              </w:rPr>
              <w:t xml:space="preserve">Avant d’être introduit dans la pompe, le coulis doit passer </w:t>
            </w:r>
            <w:r w:rsidR="00756AAF">
              <w:rPr>
                <w:rFonts w:cs="Arial"/>
                <w:bCs/>
                <w:spacing w:val="-2"/>
                <w:sz w:val="14"/>
                <w:szCs w:val="14"/>
              </w:rPr>
              <w:t xml:space="preserve">à travers </w:t>
            </w:r>
            <w:r w:rsidRPr="001D378E">
              <w:rPr>
                <w:rFonts w:cs="Arial"/>
                <w:bCs/>
                <w:spacing w:val="-2"/>
                <w:sz w:val="14"/>
                <w:szCs w:val="14"/>
              </w:rPr>
              <w:t xml:space="preserve">un tamis </w:t>
            </w:r>
            <w:r w:rsidR="00905096" w:rsidRPr="001D378E">
              <w:rPr>
                <w:rFonts w:cs="Arial"/>
                <w:bCs/>
                <w:spacing w:val="-2"/>
                <w:sz w:val="14"/>
                <w:szCs w:val="14"/>
              </w:rPr>
              <w:t xml:space="preserve">5 </w:t>
            </w:r>
            <w:r w:rsidR="00675EF0">
              <w:rPr>
                <w:rFonts w:cs="Arial"/>
                <w:bCs/>
                <w:spacing w:val="-2"/>
                <w:sz w:val="14"/>
                <w:szCs w:val="14"/>
              </w:rPr>
              <w:t>mm</w:t>
            </w:r>
            <w:r w:rsidR="00905096" w:rsidRPr="001D378E">
              <w:rPr>
                <w:rFonts w:cs="Arial"/>
                <w:bCs/>
                <w:spacing w:val="-2"/>
                <w:sz w:val="14"/>
                <w:szCs w:val="14"/>
              </w:rPr>
              <w:t>.</w:t>
            </w:r>
          </w:p>
          <w:p w14:paraId="7F9FF2C4" w14:textId="77777777" w:rsidR="00DE689A" w:rsidRPr="00905096" w:rsidRDefault="00DE689A" w:rsidP="005330DE">
            <w:pPr>
              <w:pStyle w:val="Sous-titres"/>
              <w:numPr>
                <w:ilvl w:val="0"/>
                <w:numId w:val="29"/>
              </w:numPr>
              <w:tabs>
                <w:tab w:val="clear" w:pos="8504"/>
              </w:tabs>
              <w:spacing w:before="20" w:line="240" w:lineRule="auto"/>
              <w:ind w:left="316" w:hanging="158"/>
              <w:rPr>
                <w:spacing w:val="-2"/>
                <w:sz w:val="14"/>
                <w:szCs w:val="14"/>
              </w:rPr>
            </w:pPr>
            <w:r w:rsidRPr="001D378E">
              <w:rPr>
                <w:rFonts w:cs="Arial"/>
                <w:bCs/>
                <w:spacing w:val="-2"/>
                <w:sz w:val="14"/>
                <w:szCs w:val="14"/>
              </w:rPr>
              <w:t>Pendant la coulée à l’intervalle de ± 15 min.</w:t>
            </w:r>
          </w:p>
        </w:tc>
      </w:tr>
      <w:tr w:rsidR="00DE689A" w14:paraId="7F9FF2C7" w14:textId="77777777" w:rsidTr="009F1270">
        <w:trPr>
          <w:cantSplit/>
          <w:trHeight w:val="1745"/>
          <w:jc w:val="center"/>
        </w:trPr>
        <w:tc>
          <w:tcPr>
            <w:tcW w:w="10701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3E8C" w14:textId="77777777" w:rsidR="00DE689A" w:rsidRDefault="005330DE" w:rsidP="00905096">
            <w:pPr>
              <w:pStyle w:val="Sous-titres"/>
              <w:tabs>
                <w:tab w:val="clear" w:pos="8504"/>
              </w:tabs>
              <w:spacing w:beforeLines="20" w:before="48" w:line="240" w:lineRule="auto"/>
              <w:ind w:left="115"/>
              <w:rPr>
                <w:rFonts w:ascii="Arial Narrow" w:hAnsi="Arial Narrow" w:cs="Arial"/>
                <w:b/>
                <w:bCs/>
                <w:caps/>
                <w:sz w:val="18"/>
                <w:szCs w:val="18"/>
              </w:rPr>
            </w:pPr>
            <w:r w:rsidRPr="005330DE">
              <w:rPr>
                <w:rFonts w:cs="Arial"/>
                <w:bCs/>
                <w:szCs w:val="16"/>
              </w:rPr>
              <w:t xml:space="preserve">Remarque : </w:t>
            </w:r>
            <w:r w:rsidR="00F10690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F10690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F10690">
              <w:rPr>
                <w:rFonts w:cs="Arial"/>
                <w:bCs/>
                <w:sz w:val="18"/>
                <w:szCs w:val="18"/>
              </w:rPr>
            </w:r>
            <w:r w:rsidR="00F10690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="00F10690">
              <w:rPr>
                <w:rFonts w:cs="Arial"/>
                <w:bCs/>
                <w:sz w:val="18"/>
                <w:szCs w:val="18"/>
              </w:rPr>
              <w:fldChar w:fldCharType="end"/>
            </w:r>
          </w:p>
          <w:p w14:paraId="1A14BC43" w14:textId="77777777" w:rsidR="001D2985" w:rsidRPr="001D2985" w:rsidRDefault="001D2985" w:rsidP="001D2985"/>
          <w:p w14:paraId="630E6060" w14:textId="77777777" w:rsidR="001D2985" w:rsidRPr="001D2985" w:rsidRDefault="001D2985" w:rsidP="001D2985"/>
          <w:p w14:paraId="057423BF" w14:textId="77777777" w:rsidR="001D2985" w:rsidRPr="001D2985" w:rsidRDefault="001D2985" w:rsidP="001D2985"/>
          <w:p w14:paraId="3EDECF65" w14:textId="77777777" w:rsidR="001D2985" w:rsidRPr="001D2985" w:rsidRDefault="001D2985" w:rsidP="001D2985"/>
          <w:p w14:paraId="6A968DA2" w14:textId="77777777" w:rsidR="001D2985" w:rsidRPr="001D2985" w:rsidRDefault="001D2985" w:rsidP="001D2985"/>
          <w:p w14:paraId="7F9FF2C6" w14:textId="2CC473FE" w:rsidR="001D2985" w:rsidRPr="001D2985" w:rsidRDefault="001D2985" w:rsidP="001D2985">
            <w:pPr>
              <w:tabs>
                <w:tab w:val="left" w:pos="1350"/>
              </w:tabs>
            </w:pPr>
            <w:r>
              <w:tab/>
            </w:r>
          </w:p>
        </w:tc>
      </w:tr>
    </w:tbl>
    <w:p w14:paraId="7F9FF2C8" w14:textId="7FFC0ACB" w:rsidR="001D2985" w:rsidRPr="001D2985" w:rsidRDefault="001D2985" w:rsidP="001D2985">
      <w:pPr>
        <w:sectPr w:rsidR="001D2985" w:rsidRPr="001D2985" w:rsidSect="009F1270">
          <w:footerReference w:type="default" r:id="rId12"/>
          <w:footerReference w:type="first" r:id="rId13"/>
          <w:pgSz w:w="12240" w:h="20160" w:code="5"/>
          <w:pgMar w:top="720" w:right="720" w:bottom="720" w:left="720" w:header="0" w:footer="144" w:gutter="0"/>
          <w:cols w:space="708"/>
          <w:titlePg/>
          <w:docGrid w:linePitch="360"/>
        </w:sectPr>
      </w:pPr>
    </w:p>
    <w:tbl>
      <w:tblPr>
        <w:tblW w:w="1070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5"/>
        <w:gridCol w:w="1358"/>
        <w:gridCol w:w="12"/>
        <w:gridCol w:w="483"/>
        <w:gridCol w:w="50"/>
        <w:gridCol w:w="180"/>
        <w:gridCol w:w="112"/>
        <w:gridCol w:w="12"/>
        <w:gridCol w:w="6"/>
        <w:gridCol w:w="583"/>
        <w:gridCol w:w="273"/>
        <w:gridCol w:w="426"/>
        <w:gridCol w:w="15"/>
        <w:gridCol w:w="359"/>
        <w:gridCol w:w="57"/>
        <w:gridCol w:w="297"/>
        <w:gridCol w:w="357"/>
        <w:gridCol w:w="203"/>
        <w:gridCol w:w="153"/>
        <w:gridCol w:w="704"/>
        <w:gridCol w:w="10"/>
        <w:gridCol w:w="244"/>
        <w:gridCol w:w="469"/>
        <w:gridCol w:w="143"/>
        <w:gridCol w:w="570"/>
        <w:gridCol w:w="181"/>
        <w:gridCol w:w="98"/>
        <w:gridCol w:w="7"/>
        <w:gridCol w:w="418"/>
        <w:gridCol w:w="10"/>
        <w:gridCol w:w="129"/>
        <w:gridCol w:w="167"/>
        <w:gridCol w:w="133"/>
        <w:gridCol w:w="285"/>
        <w:gridCol w:w="571"/>
        <w:gridCol w:w="143"/>
        <w:gridCol w:w="723"/>
      </w:tblGrid>
      <w:tr w:rsidR="00D3506A" w14:paraId="7F9FF2CA" w14:textId="77777777" w:rsidTr="008F4932">
        <w:trPr>
          <w:cantSplit/>
          <w:trHeight w:hRule="exact" w:val="331"/>
          <w:jc w:val="center"/>
        </w:trPr>
        <w:tc>
          <w:tcPr>
            <w:tcW w:w="1070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2C9" w14:textId="77777777" w:rsidR="00D3506A" w:rsidRPr="00C91BCC" w:rsidRDefault="00D3506A" w:rsidP="00D3506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1BCC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Gonflement et ressuage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C91BCC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(4)</w:t>
            </w:r>
            <w:r w:rsidRPr="00C91BC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(1 fois par gâchée)</w:t>
            </w:r>
          </w:p>
        </w:tc>
      </w:tr>
      <w:tr w:rsidR="00B52AFA" w:rsidRPr="00B52AFA" w14:paraId="7F9FF2D0" w14:textId="77777777" w:rsidTr="000659BC">
        <w:trPr>
          <w:cantSplit/>
          <w:trHeight w:hRule="exact" w:val="432"/>
          <w:jc w:val="center"/>
        </w:trPr>
        <w:tc>
          <w:tcPr>
            <w:tcW w:w="26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2CB" w14:textId="77777777" w:rsidR="00B52AFA" w:rsidRPr="00B52AFA" w:rsidRDefault="000659BC" w:rsidP="00B52AFA">
            <w:pPr>
              <w:pStyle w:val="Sansinterligne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Heure de prélèvement </w:t>
            </w:r>
            <w:r w:rsidR="00B52AFA" w:rsidRPr="008F4932">
              <w:rPr>
                <w:rFonts w:ascii="Arial" w:hAnsi="Arial" w:cs="Arial"/>
                <w:bCs/>
                <w:sz w:val="14"/>
                <w:szCs w:val="14"/>
              </w:rPr>
              <w:t>(HH:</w:t>
            </w:r>
            <w:r w:rsidR="00F54C43">
              <w:rPr>
                <w:rFonts w:ascii="Arial" w:hAnsi="Arial" w:cs="Arial"/>
                <w:bCs/>
                <w:sz w:val="14"/>
                <w:szCs w:val="14"/>
              </w:rPr>
              <w:t>MM</w:t>
            </w:r>
            <w:r w:rsidR="00B52AFA" w:rsidRPr="008F4932">
              <w:rPr>
                <w:rFonts w:ascii="Arial" w:hAnsi="Arial" w:cs="Arial"/>
                <w:bCs/>
                <w:sz w:val="14"/>
                <w:szCs w:val="14"/>
              </w:rPr>
              <w:t>)</w:t>
            </w:r>
          </w:p>
        </w:tc>
        <w:tc>
          <w:tcPr>
            <w:tcW w:w="201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2CC" w14:textId="77777777" w:rsidR="00B52AFA" w:rsidRPr="00B52AFA" w:rsidRDefault="00B52AFA" w:rsidP="00B52AFA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Cs/>
                <w:szCs w:val="16"/>
              </w:rPr>
            </w:pPr>
            <w:r w:rsidRPr="00B52AFA">
              <w:rPr>
                <w:rFonts w:cs="Arial"/>
                <w:bCs/>
                <w:szCs w:val="16"/>
              </w:rPr>
              <w:t xml:space="preserve">Heure d’essai </w:t>
            </w:r>
            <w:r w:rsidR="008F4932" w:rsidRPr="008F4932">
              <w:rPr>
                <w:rFonts w:cs="Arial"/>
                <w:bCs/>
                <w:sz w:val="14"/>
                <w:szCs w:val="14"/>
              </w:rPr>
              <w:t>(HH:</w:t>
            </w:r>
            <w:r w:rsidR="00F54C43">
              <w:rPr>
                <w:rFonts w:cs="Arial"/>
                <w:bCs/>
                <w:sz w:val="14"/>
                <w:szCs w:val="14"/>
              </w:rPr>
              <w:t>MM</w:t>
            </w:r>
            <w:r w:rsidR="008F4932" w:rsidRPr="008F4932">
              <w:rPr>
                <w:rFonts w:cs="Arial"/>
                <w:bCs/>
                <w:sz w:val="14"/>
                <w:szCs w:val="14"/>
              </w:rPr>
              <w:t>)</w:t>
            </w:r>
          </w:p>
        </w:tc>
        <w:tc>
          <w:tcPr>
            <w:tcW w:w="202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2CD" w14:textId="77777777" w:rsidR="00B52AFA" w:rsidRPr="00B52AFA" w:rsidRDefault="00B52AFA" w:rsidP="00B52AFA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Cs/>
                <w:szCs w:val="16"/>
              </w:rPr>
            </w:pPr>
            <w:r w:rsidRPr="00B52AFA">
              <w:rPr>
                <w:rFonts w:cs="Arial"/>
                <w:bCs/>
                <w:szCs w:val="16"/>
              </w:rPr>
              <w:t>T (°C) d’échantillon</w:t>
            </w:r>
          </w:p>
        </w:tc>
        <w:tc>
          <w:tcPr>
            <w:tcW w:w="202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2CE" w14:textId="77777777" w:rsidR="00B52AFA" w:rsidRPr="00B52AFA" w:rsidRDefault="00B52AFA" w:rsidP="00B52AFA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Cs/>
                <w:szCs w:val="16"/>
              </w:rPr>
            </w:pPr>
            <w:r w:rsidRPr="00B52AFA">
              <w:rPr>
                <w:rFonts w:cs="Arial"/>
                <w:bCs/>
                <w:szCs w:val="16"/>
              </w:rPr>
              <w:t>V</w:t>
            </w:r>
            <w:r w:rsidRPr="00B52AFA">
              <w:rPr>
                <w:rFonts w:cs="Arial"/>
                <w:bCs/>
                <w:szCs w:val="16"/>
                <w:vertAlign w:val="subscript"/>
              </w:rPr>
              <w:t>1</w:t>
            </w:r>
            <w:r w:rsidRPr="00B52AFA">
              <w:rPr>
                <w:rFonts w:cs="Arial"/>
                <w:bCs/>
                <w:szCs w:val="16"/>
              </w:rPr>
              <w:t xml:space="preserve"> – </w:t>
            </w:r>
            <w:r w:rsidR="003A04EB">
              <w:rPr>
                <w:rFonts w:cs="Arial"/>
                <w:bCs/>
                <w:szCs w:val="16"/>
              </w:rPr>
              <w:t>V</w:t>
            </w:r>
            <w:r w:rsidRPr="00B52AFA">
              <w:rPr>
                <w:rFonts w:cs="Arial"/>
                <w:bCs/>
                <w:szCs w:val="16"/>
              </w:rPr>
              <w:t>olume initial (ml)</w:t>
            </w:r>
          </w:p>
        </w:tc>
        <w:tc>
          <w:tcPr>
            <w:tcW w:w="201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2CF" w14:textId="77777777" w:rsidR="00B52AFA" w:rsidRPr="00B52AFA" w:rsidRDefault="00B52AFA" w:rsidP="00B52AFA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Cs/>
                <w:szCs w:val="16"/>
              </w:rPr>
            </w:pPr>
            <w:r w:rsidRPr="00B52AFA">
              <w:rPr>
                <w:rFonts w:cs="Arial"/>
                <w:bCs/>
                <w:szCs w:val="16"/>
              </w:rPr>
              <w:t>Ressuage 0</w:t>
            </w:r>
            <w:r w:rsidR="001D378E">
              <w:rPr>
                <w:rFonts w:cs="Arial"/>
                <w:bCs/>
                <w:szCs w:val="16"/>
              </w:rPr>
              <w:t xml:space="preserve"> </w:t>
            </w:r>
            <w:r w:rsidRPr="00B52AFA">
              <w:rPr>
                <w:rFonts w:cs="Arial"/>
                <w:bCs/>
                <w:szCs w:val="16"/>
              </w:rPr>
              <w:t>% après</w:t>
            </w:r>
          </w:p>
        </w:tc>
      </w:tr>
      <w:tr w:rsidR="00B52AFA" w:rsidRPr="008F4932" w14:paraId="7F9FF2D6" w14:textId="77777777" w:rsidTr="000659BC">
        <w:trPr>
          <w:cantSplit/>
          <w:trHeight w:hRule="exact" w:val="331"/>
          <w:jc w:val="center"/>
        </w:trPr>
        <w:tc>
          <w:tcPr>
            <w:tcW w:w="262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D1" w14:textId="77777777" w:rsidR="00B52AFA" w:rsidRPr="008F4932" w:rsidRDefault="001F0FD6" w:rsidP="00B52AFA">
            <w:pPr>
              <w:pStyle w:val="Sansinterligne"/>
              <w:ind w:left="11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1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D2" w14:textId="77777777" w:rsidR="00B52AFA" w:rsidRPr="008F4932" w:rsidRDefault="001F0FD6" w:rsidP="00B52AFA">
            <w:pPr>
              <w:pStyle w:val="Sansinterligne"/>
              <w:ind w:left="11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25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D3" w14:textId="77777777" w:rsidR="00B52AFA" w:rsidRPr="008F4932" w:rsidRDefault="00B52AFA" w:rsidP="00B52AFA">
            <w:pPr>
              <w:pStyle w:val="Sansinterligne"/>
              <w:ind w:left="11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25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D4" w14:textId="77777777" w:rsidR="00B52AFA" w:rsidRPr="008F4932" w:rsidRDefault="00B52AFA" w:rsidP="00B52AFA">
            <w:pPr>
              <w:pStyle w:val="Sansinterligne"/>
              <w:ind w:left="11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1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D5" w14:textId="77777777" w:rsidR="00B52AFA" w:rsidRPr="008F4932" w:rsidRDefault="00B52AFA" w:rsidP="00B52AFA">
            <w:pPr>
              <w:pStyle w:val="Sansinterligne"/>
              <w:ind w:left="11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gramStart"/>
            <w:r w:rsidRPr="008F4932">
              <w:rPr>
                <w:rFonts w:ascii="Arial" w:hAnsi="Arial" w:cs="Arial"/>
                <w:bCs/>
                <w:sz w:val="16"/>
                <w:szCs w:val="16"/>
              </w:rPr>
              <w:t>h</w:t>
            </w:r>
            <w:proofErr w:type="gramEnd"/>
          </w:p>
        </w:tc>
      </w:tr>
      <w:tr w:rsidR="00B52AFA" w:rsidRPr="00B52AFA" w14:paraId="7F9FF2DC" w14:textId="77777777" w:rsidTr="006D7B49">
        <w:trPr>
          <w:cantSplit/>
          <w:trHeight w:hRule="exact" w:val="144"/>
          <w:jc w:val="center"/>
        </w:trPr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2D7" w14:textId="77777777" w:rsidR="00B52AFA" w:rsidRPr="00B52AFA" w:rsidRDefault="00B52AFA" w:rsidP="00B52AFA">
            <w:pPr>
              <w:pStyle w:val="Sansinterligne"/>
              <w:ind w:left="115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39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2D8" w14:textId="77777777" w:rsidR="00B52AFA" w:rsidRPr="00B52AFA" w:rsidRDefault="00B52AFA" w:rsidP="00B52AFA">
            <w:pPr>
              <w:pStyle w:val="Sansinterligne"/>
              <w:ind w:left="115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4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2D9" w14:textId="77777777" w:rsidR="00B52AFA" w:rsidRPr="00B52AFA" w:rsidRDefault="00B52AFA" w:rsidP="00B52AFA">
            <w:pPr>
              <w:pStyle w:val="Sansinterligne"/>
              <w:ind w:left="115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4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2DA" w14:textId="77777777" w:rsidR="00B52AFA" w:rsidRPr="00B52AFA" w:rsidRDefault="00B52AFA" w:rsidP="00B52AFA">
            <w:pPr>
              <w:pStyle w:val="Sansinterligne"/>
              <w:ind w:left="115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5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F9FF2DB" w14:textId="77777777" w:rsidR="00B52AFA" w:rsidRPr="00B52AFA" w:rsidRDefault="00B52AFA" w:rsidP="00B52AFA">
            <w:pPr>
              <w:pStyle w:val="Sansinterligne"/>
              <w:ind w:left="115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B52AFA" w14:paraId="7F9FF2DF" w14:textId="77777777" w:rsidTr="00292A31">
        <w:trPr>
          <w:cantSplit/>
          <w:trHeight w:hRule="exact" w:val="331"/>
          <w:jc w:val="center"/>
        </w:trPr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F9FF2DD" w14:textId="77777777" w:rsidR="00B52AFA" w:rsidRPr="00B52AFA" w:rsidRDefault="00B52AFA" w:rsidP="00B52AFA">
            <w:pPr>
              <w:pStyle w:val="Sansinterlign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52AF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Mesures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br/>
            </w:r>
            <w:r w:rsidRPr="00B52AF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et résultats d’essais</w:t>
            </w:r>
          </w:p>
        </w:tc>
        <w:tc>
          <w:tcPr>
            <w:tcW w:w="8580" w:type="dxa"/>
            <w:gridSpan w:val="35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2DE" w14:textId="77777777" w:rsidR="00B52AFA" w:rsidRPr="00C91BCC" w:rsidRDefault="00B52AFA" w:rsidP="00B52AFA">
            <w:pPr>
              <w:pStyle w:val="Sansinterligne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52AF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Intervalles de mesure (min</w:t>
            </w:r>
            <w:r w:rsidR="00E83FC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utes</w:t>
            </w:r>
            <w:r w:rsidRPr="00B52AF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B52AFA" w14:paraId="7F9FF2EB" w14:textId="77777777" w:rsidTr="00292A31">
        <w:trPr>
          <w:cantSplit/>
          <w:trHeight w:hRule="exact" w:val="331"/>
          <w:jc w:val="center"/>
        </w:trPr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2E0" w14:textId="77777777" w:rsidR="00B52AFA" w:rsidRPr="00C91BCC" w:rsidRDefault="00B52AFA" w:rsidP="00B52AFA">
            <w:pPr>
              <w:pStyle w:val="Sansinterlign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E1" w14:textId="77777777" w:rsidR="00B52AFA" w:rsidRPr="000A4391" w:rsidRDefault="00B52AFA" w:rsidP="00B52AFA">
            <w:pPr>
              <w:pStyle w:val="Sous-titres"/>
              <w:spacing w:line="240" w:lineRule="auto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A4391">
              <w:rPr>
                <w:rFonts w:cs="Arial"/>
                <w:b/>
                <w:bCs/>
                <w:szCs w:val="16"/>
              </w:rPr>
              <w:t>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E2" w14:textId="77777777" w:rsidR="00B52AFA" w:rsidRPr="000A4391" w:rsidRDefault="00B52AFA" w:rsidP="00B52AFA">
            <w:pPr>
              <w:pStyle w:val="Sous-titres"/>
              <w:spacing w:line="240" w:lineRule="auto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A4391">
              <w:rPr>
                <w:rFonts w:cs="Arial"/>
                <w:b/>
                <w:bCs/>
                <w:szCs w:val="16"/>
              </w:rPr>
              <w:t>15</w:t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E3" w14:textId="77777777" w:rsidR="00B52AFA" w:rsidRPr="000A4391" w:rsidRDefault="00B52AFA" w:rsidP="00B52AFA">
            <w:pPr>
              <w:pStyle w:val="Sous-titres"/>
              <w:spacing w:line="240" w:lineRule="auto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A4391">
              <w:rPr>
                <w:rFonts w:cs="Arial"/>
                <w:b/>
                <w:bCs/>
                <w:szCs w:val="16"/>
              </w:rPr>
              <w:t>30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E4" w14:textId="77777777" w:rsidR="00B52AFA" w:rsidRPr="000A4391" w:rsidRDefault="00B52AFA" w:rsidP="00B52AFA">
            <w:pPr>
              <w:pStyle w:val="Sous-titres"/>
              <w:spacing w:line="240" w:lineRule="auto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A4391">
              <w:rPr>
                <w:rFonts w:cs="Arial"/>
                <w:b/>
                <w:bCs/>
                <w:szCs w:val="16"/>
              </w:rPr>
              <w:t>45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E5" w14:textId="77777777" w:rsidR="00B52AFA" w:rsidRPr="000A4391" w:rsidRDefault="00B52AFA" w:rsidP="00B52AFA">
            <w:pPr>
              <w:pStyle w:val="Sous-titres"/>
              <w:spacing w:line="240" w:lineRule="auto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A4391">
              <w:rPr>
                <w:rFonts w:cs="Arial"/>
                <w:b/>
                <w:bCs/>
                <w:szCs w:val="16"/>
              </w:rPr>
              <w:t>60</w:t>
            </w:r>
          </w:p>
        </w:tc>
        <w:tc>
          <w:tcPr>
            <w:tcW w:w="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E6" w14:textId="77777777" w:rsidR="00B52AFA" w:rsidRPr="000A4391" w:rsidRDefault="00B52AFA" w:rsidP="00B52AFA">
            <w:pPr>
              <w:pStyle w:val="Sous-titres"/>
              <w:spacing w:line="240" w:lineRule="auto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A4391">
              <w:rPr>
                <w:rFonts w:cs="Arial"/>
                <w:b/>
                <w:bCs/>
                <w:szCs w:val="16"/>
              </w:rPr>
              <w:t>90</w:t>
            </w:r>
          </w:p>
        </w:tc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E7" w14:textId="77777777" w:rsidR="00B52AFA" w:rsidRPr="000A4391" w:rsidRDefault="00B52AFA" w:rsidP="00B52AFA">
            <w:pPr>
              <w:pStyle w:val="Sous-titres"/>
              <w:spacing w:line="240" w:lineRule="auto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A4391">
              <w:rPr>
                <w:rFonts w:cs="Arial"/>
                <w:b/>
                <w:bCs/>
                <w:szCs w:val="16"/>
              </w:rPr>
              <w:t>120</w:t>
            </w:r>
          </w:p>
        </w:tc>
        <w:tc>
          <w:tcPr>
            <w:tcW w:w="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E8" w14:textId="77777777" w:rsidR="00B52AFA" w:rsidRPr="000A4391" w:rsidRDefault="00B52AFA" w:rsidP="00B52AFA">
            <w:pPr>
              <w:pStyle w:val="Sous-titres"/>
              <w:spacing w:line="240" w:lineRule="auto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A4391">
              <w:rPr>
                <w:rFonts w:cs="Arial"/>
                <w:b/>
                <w:bCs/>
                <w:szCs w:val="16"/>
              </w:rPr>
              <w:t>150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E9" w14:textId="77777777" w:rsidR="00B52AFA" w:rsidRPr="000A4391" w:rsidRDefault="00B52AFA" w:rsidP="00B52AFA">
            <w:pPr>
              <w:pStyle w:val="Sous-titres"/>
              <w:spacing w:line="240" w:lineRule="auto"/>
              <w:ind w:left="0"/>
              <w:jc w:val="center"/>
              <w:rPr>
                <w:rFonts w:cs="Arial"/>
                <w:b/>
                <w:bCs/>
                <w:szCs w:val="16"/>
              </w:rPr>
            </w:pPr>
            <w:r w:rsidRPr="000A4391">
              <w:rPr>
                <w:rFonts w:cs="Arial"/>
                <w:b/>
                <w:bCs/>
                <w:szCs w:val="16"/>
              </w:rPr>
              <w:t>180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EA" w14:textId="77777777" w:rsidR="00B52AFA" w:rsidRPr="000A4391" w:rsidRDefault="00B52AFA" w:rsidP="00B52AFA">
            <w:pPr>
              <w:pStyle w:val="Sous-titres"/>
              <w:spacing w:line="240" w:lineRule="auto"/>
              <w:ind w:left="0"/>
              <w:jc w:val="center"/>
              <w:rPr>
                <w:rFonts w:cs="Arial"/>
                <w:b/>
                <w:bCs/>
                <w:szCs w:val="16"/>
              </w:rPr>
            </w:pPr>
          </w:p>
        </w:tc>
      </w:tr>
      <w:tr w:rsidR="000A4391" w14:paraId="7F9FF2F8" w14:textId="77777777" w:rsidTr="00292A31">
        <w:trPr>
          <w:cantSplit/>
          <w:trHeight w:hRule="exact" w:val="331"/>
          <w:jc w:val="center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F9FF2EC" w14:textId="77777777" w:rsidR="000A4391" w:rsidRPr="000A4391" w:rsidRDefault="000A4391" w:rsidP="000A4391">
            <w:pPr>
              <w:pStyle w:val="Sansinterligne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4391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Pr="000A439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e</w:t>
            </w:r>
            <w:r w:rsidR="00E83FCE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r</w:t>
            </w:r>
            <w:r w:rsidRPr="000A43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essai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FF2ED" w14:textId="77777777" w:rsidR="000A4391" w:rsidRPr="00C91BCC" w:rsidRDefault="000A4391" w:rsidP="00DF6DCC">
            <w:pPr>
              <w:pStyle w:val="Sous-titres"/>
              <w:tabs>
                <w:tab w:val="clear" w:pos="8504"/>
              </w:tabs>
              <w:spacing w:line="240" w:lineRule="auto"/>
              <w:ind w:left="216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V</w:t>
            </w:r>
            <w:r w:rsidRPr="00C91BCC">
              <w:rPr>
                <w:rFonts w:cs="Arial"/>
                <w:bCs/>
                <w:szCs w:val="16"/>
                <w:vertAlign w:val="subscript"/>
              </w:rPr>
              <w:t>2</w:t>
            </w:r>
            <w:r w:rsidRPr="00C91BCC">
              <w:rPr>
                <w:rFonts w:cs="Arial"/>
                <w:bCs/>
                <w:szCs w:val="16"/>
              </w:rPr>
              <w:t xml:space="preserve"> (coulis)</w:t>
            </w:r>
            <w:r w:rsidR="006A30FF">
              <w:rPr>
                <w:rFonts w:cs="Arial"/>
                <w:bCs/>
                <w:szCs w:val="16"/>
              </w:rPr>
              <w:t xml:space="preserve"> </w:t>
            </w:r>
            <w:r w:rsidRPr="00C91BCC">
              <w:rPr>
                <w:rFonts w:cs="Arial"/>
                <w:bCs/>
                <w:szCs w:val="16"/>
              </w:rPr>
              <w:t>*</w:t>
            </w:r>
          </w:p>
        </w:tc>
        <w:tc>
          <w:tcPr>
            <w:tcW w:w="8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EE" w14:textId="77777777" w:rsidR="000A4391" w:rsidRPr="008F4932" w:rsidRDefault="00F10690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EF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F0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F1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F2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F3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F4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F5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F6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F7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A4391" w14:paraId="7F9FF305" w14:textId="77777777" w:rsidTr="00292A31">
        <w:trPr>
          <w:cantSplit/>
          <w:trHeight w:hRule="exact" w:val="331"/>
          <w:jc w:val="center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2F9" w14:textId="77777777" w:rsidR="000A4391" w:rsidRPr="000A4391" w:rsidRDefault="000A4391" w:rsidP="000A4391">
            <w:pPr>
              <w:pStyle w:val="Sansinterligne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FF2FA" w14:textId="77777777" w:rsidR="000A4391" w:rsidRPr="00C91BCC" w:rsidRDefault="000A4391" w:rsidP="00DF6DCC">
            <w:pPr>
              <w:pStyle w:val="Sous-titres"/>
              <w:tabs>
                <w:tab w:val="clear" w:pos="8504"/>
              </w:tabs>
              <w:spacing w:line="240" w:lineRule="auto"/>
              <w:ind w:left="216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V</w:t>
            </w:r>
            <w:r w:rsidRPr="00C91BCC">
              <w:rPr>
                <w:rFonts w:cs="Arial"/>
                <w:bCs/>
                <w:szCs w:val="16"/>
                <w:vertAlign w:val="subscript"/>
              </w:rPr>
              <w:t>3</w:t>
            </w:r>
            <w:r w:rsidRPr="00C91BCC">
              <w:rPr>
                <w:rFonts w:cs="Arial"/>
                <w:bCs/>
                <w:szCs w:val="16"/>
              </w:rPr>
              <w:t xml:space="preserve"> (eau) **</w:t>
            </w:r>
          </w:p>
        </w:tc>
        <w:tc>
          <w:tcPr>
            <w:tcW w:w="8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FB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FC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FD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FE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FF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00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01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02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03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04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A4391" w14:paraId="7F9FF312" w14:textId="77777777" w:rsidTr="00292A31">
        <w:trPr>
          <w:cantSplit/>
          <w:trHeight w:hRule="exact" w:val="331"/>
          <w:jc w:val="center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306" w14:textId="77777777" w:rsidR="000A4391" w:rsidRPr="000A4391" w:rsidRDefault="000A4391" w:rsidP="000A4391">
            <w:pPr>
              <w:pStyle w:val="Sansinterligne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FF307" w14:textId="77777777" w:rsidR="000A4391" w:rsidRPr="00C91BCC" w:rsidRDefault="000A4391" w:rsidP="00DF6DCC">
            <w:pPr>
              <w:pStyle w:val="Sous-titres"/>
              <w:tabs>
                <w:tab w:val="clear" w:pos="8504"/>
              </w:tabs>
              <w:spacing w:line="240" w:lineRule="auto"/>
              <w:ind w:left="216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Gonflement</w:t>
            </w:r>
          </w:p>
        </w:tc>
        <w:tc>
          <w:tcPr>
            <w:tcW w:w="8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08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09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0A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0B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0C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0D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0E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0F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10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11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A4391" w14:paraId="7F9FF31F" w14:textId="77777777" w:rsidTr="00292A31">
        <w:trPr>
          <w:cantSplit/>
          <w:trHeight w:hRule="exact" w:val="331"/>
          <w:jc w:val="center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313" w14:textId="77777777" w:rsidR="000A4391" w:rsidRPr="000A4391" w:rsidRDefault="000A4391" w:rsidP="000A4391">
            <w:pPr>
              <w:pStyle w:val="Sansinterligne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FF314" w14:textId="77777777" w:rsidR="000A4391" w:rsidRPr="00C91BCC" w:rsidRDefault="000A4391" w:rsidP="00DF6DCC">
            <w:pPr>
              <w:pStyle w:val="Sous-titres"/>
              <w:tabs>
                <w:tab w:val="clear" w:pos="8504"/>
              </w:tabs>
              <w:spacing w:line="240" w:lineRule="auto"/>
              <w:ind w:left="216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Ressuage</w:t>
            </w:r>
          </w:p>
        </w:tc>
        <w:tc>
          <w:tcPr>
            <w:tcW w:w="8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15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16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17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18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19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1A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1B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1C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1D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1E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A4391" w14:paraId="7F9FF32C" w14:textId="77777777" w:rsidTr="00292A31">
        <w:trPr>
          <w:cantSplit/>
          <w:trHeight w:hRule="exact" w:val="331"/>
          <w:jc w:val="center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F9FF320" w14:textId="77777777" w:rsidR="000A4391" w:rsidRPr="000A4391" w:rsidRDefault="000A4391" w:rsidP="000A4391">
            <w:pPr>
              <w:pStyle w:val="Sansinterligne"/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4391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0A439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e</w:t>
            </w:r>
            <w:r w:rsidRPr="000A43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essai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FF321" w14:textId="77777777" w:rsidR="000A4391" w:rsidRPr="00C91BCC" w:rsidRDefault="000A4391" w:rsidP="00DF6DCC">
            <w:pPr>
              <w:pStyle w:val="Sous-titres"/>
              <w:tabs>
                <w:tab w:val="clear" w:pos="8504"/>
              </w:tabs>
              <w:spacing w:line="240" w:lineRule="auto"/>
              <w:ind w:left="216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V</w:t>
            </w:r>
            <w:r w:rsidRPr="00C91BCC">
              <w:rPr>
                <w:rFonts w:cs="Arial"/>
                <w:bCs/>
                <w:szCs w:val="16"/>
                <w:vertAlign w:val="subscript"/>
              </w:rPr>
              <w:t>2</w:t>
            </w:r>
            <w:r w:rsidRPr="00C91BCC">
              <w:rPr>
                <w:rFonts w:cs="Arial"/>
                <w:bCs/>
                <w:szCs w:val="16"/>
              </w:rPr>
              <w:t xml:space="preserve"> (coulis)</w:t>
            </w:r>
            <w:r w:rsidR="006A30FF">
              <w:rPr>
                <w:rFonts w:cs="Arial"/>
                <w:bCs/>
                <w:szCs w:val="16"/>
              </w:rPr>
              <w:t xml:space="preserve"> </w:t>
            </w:r>
            <w:r w:rsidRPr="00C91BCC">
              <w:rPr>
                <w:rFonts w:cs="Arial"/>
                <w:bCs/>
                <w:szCs w:val="16"/>
              </w:rPr>
              <w:t>*</w:t>
            </w:r>
          </w:p>
        </w:tc>
        <w:tc>
          <w:tcPr>
            <w:tcW w:w="8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22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23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24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25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26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27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28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29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2A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2B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A4391" w14:paraId="7F9FF339" w14:textId="77777777" w:rsidTr="00292A31">
        <w:trPr>
          <w:cantSplit/>
          <w:trHeight w:hRule="exact" w:val="331"/>
          <w:jc w:val="center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32D" w14:textId="77777777" w:rsidR="000A4391" w:rsidRPr="00C91BCC" w:rsidRDefault="000A4391" w:rsidP="000A4391">
            <w:pPr>
              <w:pStyle w:val="Sansinterlign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FF32E" w14:textId="77777777" w:rsidR="000A4391" w:rsidRPr="00C91BCC" w:rsidRDefault="000A4391" w:rsidP="00DF6DCC">
            <w:pPr>
              <w:pStyle w:val="Sous-titres"/>
              <w:tabs>
                <w:tab w:val="clear" w:pos="8504"/>
              </w:tabs>
              <w:spacing w:line="240" w:lineRule="auto"/>
              <w:ind w:left="216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V</w:t>
            </w:r>
            <w:r w:rsidRPr="00C91BCC">
              <w:rPr>
                <w:rFonts w:cs="Arial"/>
                <w:bCs/>
                <w:szCs w:val="16"/>
                <w:vertAlign w:val="subscript"/>
              </w:rPr>
              <w:t>3</w:t>
            </w:r>
            <w:r w:rsidRPr="00C91BCC">
              <w:rPr>
                <w:rFonts w:cs="Arial"/>
                <w:bCs/>
                <w:szCs w:val="16"/>
              </w:rPr>
              <w:t xml:space="preserve"> (eau) **</w:t>
            </w:r>
          </w:p>
        </w:tc>
        <w:tc>
          <w:tcPr>
            <w:tcW w:w="8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2F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30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31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32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33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34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35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36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37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38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A4391" w14:paraId="7F9FF346" w14:textId="77777777" w:rsidTr="00292A31">
        <w:trPr>
          <w:cantSplit/>
          <w:trHeight w:hRule="exact" w:val="331"/>
          <w:jc w:val="center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33A" w14:textId="77777777" w:rsidR="000A4391" w:rsidRPr="00C91BCC" w:rsidRDefault="000A4391" w:rsidP="000A4391">
            <w:pPr>
              <w:pStyle w:val="Sansinterlign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FF33B" w14:textId="77777777" w:rsidR="000A4391" w:rsidRPr="00C91BCC" w:rsidRDefault="000A4391" w:rsidP="00DF6DCC">
            <w:pPr>
              <w:pStyle w:val="Sous-titres"/>
              <w:tabs>
                <w:tab w:val="clear" w:pos="8504"/>
              </w:tabs>
              <w:spacing w:line="240" w:lineRule="auto"/>
              <w:ind w:left="216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Gonflement</w:t>
            </w:r>
          </w:p>
        </w:tc>
        <w:tc>
          <w:tcPr>
            <w:tcW w:w="8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3C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3D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3E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3F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40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41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42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43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44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45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A4391" w14:paraId="7F9FF353" w14:textId="77777777" w:rsidTr="00292A31">
        <w:trPr>
          <w:cantSplit/>
          <w:trHeight w:hRule="exact" w:val="331"/>
          <w:jc w:val="center"/>
        </w:trPr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347" w14:textId="77777777" w:rsidR="000A4391" w:rsidRPr="00C91BCC" w:rsidRDefault="000A4391" w:rsidP="000A4391">
            <w:pPr>
              <w:pStyle w:val="Sansinterlign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FF348" w14:textId="77777777" w:rsidR="000A4391" w:rsidRPr="00C91BCC" w:rsidRDefault="000A4391" w:rsidP="00DF6DCC">
            <w:pPr>
              <w:pStyle w:val="Sous-titres"/>
              <w:tabs>
                <w:tab w:val="clear" w:pos="8504"/>
              </w:tabs>
              <w:spacing w:line="240" w:lineRule="auto"/>
              <w:ind w:left="216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Ressuage</w:t>
            </w:r>
          </w:p>
        </w:tc>
        <w:tc>
          <w:tcPr>
            <w:tcW w:w="8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49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4A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4B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4C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4D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4E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4F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50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51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52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A4391" w14:paraId="7F9FF35F" w14:textId="77777777" w:rsidTr="008F4932">
        <w:trPr>
          <w:cantSplit/>
          <w:trHeight w:hRule="exact" w:val="331"/>
          <w:jc w:val="center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354" w14:textId="77777777" w:rsidR="000A4391" w:rsidRPr="000A4391" w:rsidRDefault="000A4391" w:rsidP="00DF6DCC">
            <w:pPr>
              <w:pStyle w:val="Sous-titres"/>
              <w:tabs>
                <w:tab w:val="clear" w:pos="8504"/>
              </w:tabs>
              <w:spacing w:line="180" w:lineRule="exact"/>
              <w:ind w:left="360"/>
              <w:rPr>
                <w:rFonts w:cs="Arial"/>
                <w:b/>
                <w:bCs/>
                <w:szCs w:val="16"/>
              </w:rPr>
            </w:pPr>
            <w:r w:rsidRPr="000A4391">
              <w:rPr>
                <w:rFonts w:cs="Arial"/>
                <w:b/>
                <w:bCs/>
                <w:szCs w:val="16"/>
              </w:rPr>
              <w:t>Gonflement moy</w:t>
            </w:r>
            <w:r w:rsidR="0079165C">
              <w:rPr>
                <w:rFonts w:cs="Arial"/>
                <w:b/>
                <w:bCs/>
                <w:szCs w:val="16"/>
              </w:rPr>
              <w:t>en</w:t>
            </w:r>
          </w:p>
        </w:tc>
        <w:tc>
          <w:tcPr>
            <w:tcW w:w="8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55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56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57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58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59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5A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5B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5C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5D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5E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A4391" w14:paraId="7F9FF36B" w14:textId="77777777" w:rsidTr="008F4932">
        <w:trPr>
          <w:cantSplit/>
          <w:trHeight w:hRule="exact" w:val="331"/>
          <w:jc w:val="center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360" w14:textId="77777777" w:rsidR="000A4391" w:rsidRPr="000A4391" w:rsidRDefault="000A4391" w:rsidP="00DF6DCC">
            <w:pPr>
              <w:pStyle w:val="Sous-titres"/>
              <w:tabs>
                <w:tab w:val="clear" w:pos="8504"/>
              </w:tabs>
              <w:spacing w:line="180" w:lineRule="exact"/>
              <w:ind w:left="360"/>
              <w:rPr>
                <w:rFonts w:cs="Arial"/>
                <w:b/>
                <w:bCs/>
                <w:szCs w:val="16"/>
              </w:rPr>
            </w:pPr>
            <w:r w:rsidRPr="000A4391">
              <w:rPr>
                <w:rFonts w:cs="Arial"/>
                <w:b/>
                <w:bCs/>
                <w:szCs w:val="16"/>
              </w:rPr>
              <w:t>Ressuage moy</w:t>
            </w:r>
            <w:r w:rsidR="0079165C">
              <w:rPr>
                <w:rFonts w:cs="Arial"/>
                <w:b/>
                <w:bCs/>
                <w:szCs w:val="16"/>
              </w:rPr>
              <w:t>en</w:t>
            </w:r>
          </w:p>
        </w:tc>
        <w:tc>
          <w:tcPr>
            <w:tcW w:w="8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61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62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63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64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65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66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67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68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69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6A" w14:textId="77777777" w:rsidR="000A4391" w:rsidRPr="008F4932" w:rsidRDefault="000A4391" w:rsidP="000A4391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745209" w14:paraId="7F9FF372" w14:textId="77777777" w:rsidTr="001D378E">
        <w:trPr>
          <w:cantSplit/>
          <w:trHeight w:hRule="exact" w:val="288"/>
          <w:jc w:val="center"/>
        </w:trPr>
        <w:tc>
          <w:tcPr>
            <w:tcW w:w="21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9FF36C" w14:textId="77777777" w:rsidR="00745209" w:rsidRPr="00C91BCC" w:rsidRDefault="00745209" w:rsidP="00745209">
            <w:pPr>
              <w:pStyle w:val="Sansinterligne"/>
              <w:ind w:right="14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C91BCC">
              <w:rPr>
                <w:rFonts w:ascii="Arial" w:hAnsi="Arial" w:cs="Arial"/>
                <w:bCs/>
                <w:sz w:val="16"/>
                <w:szCs w:val="16"/>
              </w:rPr>
              <w:t>Gonflement =</w:t>
            </w:r>
          </w:p>
        </w:tc>
        <w:tc>
          <w:tcPr>
            <w:tcW w:w="83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9FF36D" w14:textId="77777777" w:rsidR="00745209" w:rsidRPr="00C91BCC" w:rsidRDefault="00745209" w:rsidP="001D378E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V</w:t>
            </w:r>
            <w:r w:rsidRPr="00C91BCC">
              <w:rPr>
                <w:rFonts w:cs="Arial"/>
                <w:bCs/>
                <w:szCs w:val="16"/>
                <w:vertAlign w:val="subscript"/>
              </w:rPr>
              <w:t>3</w:t>
            </w:r>
            <w:r w:rsidRPr="00C91BCC">
              <w:rPr>
                <w:rFonts w:cs="Arial"/>
                <w:bCs/>
                <w:szCs w:val="16"/>
              </w:rPr>
              <w:t xml:space="preserve"> – V</w:t>
            </w:r>
            <w:r w:rsidRPr="00C91BCC">
              <w:rPr>
                <w:rFonts w:cs="Arial"/>
                <w:bCs/>
                <w:szCs w:val="16"/>
                <w:vertAlign w:val="subscript"/>
              </w:rPr>
              <w:t>1</w:t>
            </w:r>
          </w:p>
        </w:tc>
        <w:tc>
          <w:tcPr>
            <w:tcW w:w="2373" w:type="dxa"/>
            <w:gridSpan w:val="9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F9FF36E" w14:textId="77777777" w:rsidR="00745209" w:rsidRPr="00C91BCC" w:rsidRDefault="00745209" w:rsidP="00745209">
            <w:pPr>
              <w:pStyle w:val="Sansinterligne"/>
              <w:ind w:left="144"/>
              <w:rPr>
                <w:rFonts w:ascii="Arial" w:hAnsi="Arial" w:cs="Arial"/>
                <w:bCs/>
                <w:sz w:val="16"/>
                <w:szCs w:val="16"/>
              </w:rPr>
            </w:pPr>
            <w:r w:rsidRPr="00C91BCC">
              <w:rPr>
                <w:rFonts w:ascii="Arial" w:hAnsi="Arial" w:cs="Arial"/>
                <w:bCs/>
                <w:sz w:val="16"/>
                <w:szCs w:val="16"/>
              </w:rPr>
              <w:t>X 100 %</w:t>
            </w:r>
          </w:p>
        </w:tc>
        <w:tc>
          <w:tcPr>
            <w:tcW w:w="19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9FF36F" w14:textId="77777777" w:rsidR="00745209" w:rsidRPr="00C91BCC" w:rsidRDefault="00745209" w:rsidP="00745209">
            <w:pPr>
              <w:pStyle w:val="Sansinterligne"/>
              <w:ind w:right="14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C91BCC">
              <w:rPr>
                <w:rFonts w:ascii="Arial" w:hAnsi="Arial" w:cs="Arial"/>
                <w:bCs/>
                <w:sz w:val="16"/>
                <w:szCs w:val="16"/>
              </w:rPr>
              <w:t>Ressuage =</w:t>
            </w:r>
          </w:p>
        </w:tc>
        <w:tc>
          <w:tcPr>
            <w:tcW w:w="8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9FF370" w14:textId="77777777" w:rsidR="00745209" w:rsidRPr="00C91BCC" w:rsidRDefault="00745209" w:rsidP="001D378E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V</w:t>
            </w:r>
            <w:r w:rsidRPr="00C91BCC">
              <w:rPr>
                <w:rFonts w:cs="Arial"/>
                <w:bCs/>
                <w:szCs w:val="16"/>
                <w:vertAlign w:val="subscript"/>
              </w:rPr>
              <w:t>3</w:t>
            </w:r>
            <w:r w:rsidRPr="00C91BCC">
              <w:rPr>
                <w:rFonts w:cs="Arial"/>
                <w:bCs/>
                <w:szCs w:val="16"/>
              </w:rPr>
              <w:t xml:space="preserve"> – V</w:t>
            </w:r>
            <w:r w:rsidRPr="00C91BCC">
              <w:rPr>
                <w:rFonts w:cs="Arial"/>
                <w:bCs/>
                <w:szCs w:val="16"/>
                <w:vertAlign w:val="subscript"/>
              </w:rPr>
              <w:t>2</w:t>
            </w:r>
          </w:p>
        </w:tc>
        <w:tc>
          <w:tcPr>
            <w:tcW w:w="2581" w:type="dxa"/>
            <w:gridSpan w:val="10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F9FF371" w14:textId="77777777" w:rsidR="00745209" w:rsidRPr="00C91BCC" w:rsidRDefault="00745209" w:rsidP="00745209">
            <w:pPr>
              <w:pStyle w:val="Sansinterligne"/>
              <w:ind w:left="144"/>
              <w:rPr>
                <w:rFonts w:ascii="Arial" w:hAnsi="Arial" w:cs="Arial"/>
                <w:bCs/>
                <w:sz w:val="16"/>
                <w:szCs w:val="16"/>
              </w:rPr>
            </w:pPr>
            <w:r w:rsidRPr="00C91BCC">
              <w:rPr>
                <w:rFonts w:ascii="Arial" w:hAnsi="Arial" w:cs="Arial"/>
                <w:bCs/>
                <w:sz w:val="16"/>
                <w:szCs w:val="16"/>
              </w:rPr>
              <w:t>X 100 %</w:t>
            </w:r>
          </w:p>
        </w:tc>
      </w:tr>
      <w:tr w:rsidR="00745209" w14:paraId="7F9FF379" w14:textId="77777777" w:rsidTr="008F4932">
        <w:trPr>
          <w:cantSplit/>
          <w:trHeight w:hRule="exact" w:val="288"/>
          <w:jc w:val="center"/>
        </w:trPr>
        <w:tc>
          <w:tcPr>
            <w:tcW w:w="2139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9FF373" w14:textId="77777777" w:rsidR="00745209" w:rsidRPr="00C91BCC" w:rsidRDefault="00745209" w:rsidP="00745209">
            <w:pPr>
              <w:pStyle w:val="Sansinterlign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3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374" w14:textId="77777777" w:rsidR="00745209" w:rsidRPr="00C91BCC" w:rsidRDefault="00745209" w:rsidP="0074520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V</w:t>
            </w:r>
            <w:r w:rsidRPr="00C91BCC">
              <w:rPr>
                <w:rFonts w:cs="Arial"/>
                <w:bCs/>
                <w:szCs w:val="16"/>
                <w:vertAlign w:val="subscript"/>
              </w:rPr>
              <w:t>1</w:t>
            </w:r>
          </w:p>
        </w:tc>
        <w:tc>
          <w:tcPr>
            <w:tcW w:w="2373" w:type="dxa"/>
            <w:gridSpan w:val="9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FF375" w14:textId="77777777" w:rsidR="00745209" w:rsidRPr="00C91BCC" w:rsidRDefault="00745209" w:rsidP="00745209">
            <w:pPr>
              <w:pStyle w:val="Sansinterlign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926" w:type="dxa"/>
            <w:gridSpan w:val="7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9FF376" w14:textId="77777777" w:rsidR="00745209" w:rsidRPr="00C91BCC" w:rsidRDefault="00745209" w:rsidP="00745209">
            <w:pPr>
              <w:pStyle w:val="Sansinterlign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377" w14:textId="77777777" w:rsidR="00745209" w:rsidRPr="00C91BCC" w:rsidRDefault="00745209" w:rsidP="00745209">
            <w:pPr>
              <w:pStyle w:val="Sous-titres"/>
              <w:tabs>
                <w:tab w:val="clear" w:pos="8504"/>
              </w:tabs>
              <w:spacing w:line="180" w:lineRule="exact"/>
              <w:ind w:left="0"/>
              <w:jc w:val="center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V</w:t>
            </w:r>
            <w:r w:rsidRPr="00C91BCC">
              <w:rPr>
                <w:rFonts w:cs="Arial"/>
                <w:bCs/>
                <w:szCs w:val="16"/>
                <w:vertAlign w:val="subscript"/>
              </w:rPr>
              <w:t>1</w:t>
            </w:r>
          </w:p>
        </w:tc>
        <w:tc>
          <w:tcPr>
            <w:tcW w:w="2581" w:type="dxa"/>
            <w:gridSpan w:val="1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FF378" w14:textId="77777777" w:rsidR="00745209" w:rsidRPr="00C91BCC" w:rsidRDefault="00745209" w:rsidP="00745209">
            <w:pPr>
              <w:pStyle w:val="Sansinterlign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7C2D32" w:rsidRPr="00745209" w14:paraId="7F9FF37C" w14:textId="77777777" w:rsidTr="006D7B49">
        <w:trPr>
          <w:cantSplit/>
          <w:trHeight w:hRule="exact" w:val="331"/>
          <w:jc w:val="center"/>
        </w:trPr>
        <w:tc>
          <w:tcPr>
            <w:tcW w:w="53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7A" w14:textId="77777777" w:rsidR="007C2D32" w:rsidRPr="001D378E" w:rsidRDefault="00745209" w:rsidP="00745209">
            <w:pPr>
              <w:pStyle w:val="Sansinterligne"/>
              <w:jc w:val="center"/>
              <w:rPr>
                <w:rFonts w:ascii="Arial" w:hAnsi="Arial" w:cs="Arial"/>
                <w:bCs/>
                <w:spacing w:val="-2"/>
                <w:sz w:val="15"/>
                <w:szCs w:val="15"/>
              </w:rPr>
            </w:pPr>
            <w:r w:rsidRPr="001D378E">
              <w:rPr>
                <w:rFonts w:ascii="Arial" w:hAnsi="Arial" w:cs="Arial"/>
                <w:bCs/>
                <w:spacing w:val="-2"/>
                <w:sz w:val="15"/>
                <w:szCs w:val="15"/>
              </w:rPr>
              <w:t>* V</w:t>
            </w:r>
            <w:r w:rsidRPr="001D378E">
              <w:rPr>
                <w:rFonts w:ascii="Arial" w:hAnsi="Arial" w:cs="Arial"/>
                <w:bCs/>
                <w:spacing w:val="-2"/>
                <w:sz w:val="15"/>
                <w:szCs w:val="15"/>
                <w:vertAlign w:val="subscript"/>
              </w:rPr>
              <w:t>2</w:t>
            </w:r>
            <w:r w:rsidRPr="001D378E">
              <w:rPr>
                <w:rFonts w:ascii="Arial" w:hAnsi="Arial" w:cs="Arial"/>
                <w:bCs/>
                <w:spacing w:val="-2"/>
                <w:sz w:val="15"/>
                <w:szCs w:val="15"/>
              </w:rPr>
              <w:t xml:space="preserve"> – Volume correspondant au niveau du coulis sous l’eau de ressuage.</w:t>
            </w:r>
          </w:p>
        </w:tc>
        <w:tc>
          <w:tcPr>
            <w:tcW w:w="535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7B" w14:textId="77777777" w:rsidR="007C2D32" w:rsidRPr="001D378E" w:rsidRDefault="00745209" w:rsidP="00745209">
            <w:pPr>
              <w:pStyle w:val="Sansinterligne"/>
              <w:jc w:val="center"/>
              <w:rPr>
                <w:rFonts w:ascii="Arial" w:hAnsi="Arial" w:cs="Arial"/>
                <w:bCs/>
                <w:spacing w:val="-2"/>
                <w:sz w:val="15"/>
                <w:szCs w:val="15"/>
              </w:rPr>
            </w:pPr>
            <w:r w:rsidRPr="001D378E">
              <w:rPr>
                <w:rFonts w:ascii="Arial" w:hAnsi="Arial" w:cs="Arial"/>
                <w:bCs/>
                <w:spacing w:val="-2"/>
                <w:sz w:val="15"/>
                <w:szCs w:val="15"/>
              </w:rPr>
              <w:t>** V</w:t>
            </w:r>
            <w:r w:rsidRPr="001D378E">
              <w:rPr>
                <w:rFonts w:ascii="Arial" w:hAnsi="Arial" w:cs="Arial"/>
                <w:bCs/>
                <w:spacing w:val="-2"/>
                <w:sz w:val="15"/>
                <w:szCs w:val="15"/>
                <w:vertAlign w:val="subscript"/>
              </w:rPr>
              <w:t>3</w:t>
            </w:r>
            <w:r w:rsidRPr="001D378E">
              <w:rPr>
                <w:rFonts w:ascii="Arial" w:hAnsi="Arial" w:cs="Arial"/>
                <w:bCs/>
                <w:spacing w:val="-2"/>
                <w:sz w:val="15"/>
                <w:szCs w:val="15"/>
              </w:rPr>
              <w:t xml:space="preserve"> – Volume total correspondant à la ligne au-dessus de l’eau de ressuage.</w:t>
            </w:r>
          </w:p>
        </w:tc>
      </w:tr>
      <w:tr w:rsidR="00FE55CF" w14:paraId="7F9FF37E" w14:textId="77777777" w:rsidTr="006D7B49">
        <w:trPr>
          <w:cantSplit/>
          <w:trHeight w:hRule="exact" w:val="144"/>
          <w:jc w:val="center"/>
        </w:trPr>
        <w:tc>
          <w:tcPr>
            <w:tcW w:w="10706" w:type="dxa"/>
            <w:gridSpan w:val="3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9FF37D" w14:textId="77777777" w:rsidR="00FE55CF" w:rsidRPr="00C91BCC" w:rsidRDefault="00FE55CF" w:rsidP="00B52AFA">
            <w:pPr>
              <w:pStyle w:val="Sansinterligne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E55CF" w14:paraId="7F9FF380" w14:textId="77777777" w:rsidTr="008F4932">
        <w:trPr>
          <w:cantSplit/>
          <w:trHeight w:hRule="exact" w:val="360"/>
          <w:jc w:val="center"/>
        </w:trPr>
        <w:tc>
          <w:tcPr>
            <w:tcW w:w="1070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37F" w14:textId="77777777" w:rsidR="00FE55CF" w:rsidRPr="00FE55CF" w:rsidRDefault="00FE55CF" w:rsidP="00FE55CF">
            <w:pPr>
              <w:pStyle w:val="Sous-titres"/>
              <w:tabs>
                <w:tab w:val="clear" w:pos="8504"/>
              </w:tabs>
              <w:spacing w:line="240" w:lineRule="auto"/>
              <w:ind w:left="0"/>
              <w:jc w:val="center"/>
              <w:rPr>
                <w:rFonts w:cs="Arial"/>
                <w:bCs/>
                <w:color w:val="FFFFFF" w:themeColor="background1"/>
                <w:szCs w:val="16"/>
              </w:rPr>
            </w:pPr>
            <w:r w:rsidRPr="00FE55CF">
              <w:rPr>
                <w:rFonts w:cs="Arial"/>
                <w:b/>
                <w:bCs/>
                <w:color w:val="FFFFFF" w:themeColor="background1"/>
                <w:szCs w:val="16"/>
              </w:rPr>
              <w:t>Échantillon (au moins 1 échantillon par quart de travail ou lorsqu</w:t>
            </w:r>
            <w:r w:rsidR="00F3052C">
              <w:rPr>
                <w:rFonts w:cs="Arial"/>
                <w:b/>
                <w:bCs/>
                <w:color w:val="FFFFFF" w:themeColor="background1"/>
                <w:szCs w:val="16"/>
              </w:rPr>
              <w:t>’il y a</w:t>
            </w:r>
            <w:r w:rsidRPr="00FE55CF">
              <w:rPr>
                <w:rFonts w:cs="Arial"/>
                <w:b/>
                <w:bCs/>
                <w:color w:val="FFFFFF" w:themeColor="background1"/>
                <w:szCs w:val="16"/>
              </w:rPr>
              <w:t xml:space="preserve"> de</w:t>
            </w:r>
            <w:r w:rsidR="00F3052C">
              <w:rPr>
                <w:rFonts w:cs="Arial"/>
                <w:b/>
                <w:bCs/>
                <w:color w:val="FFFFFF" w:themeColor="background1"/>
                <w:szCs w:val="16"/>
              </w:rPr>
              <w:t>s</w:t>
            </w:r>
            <w:r w:rsidRPr="00FE55CF">
              <w:rPr>
                <w:rFonts w:cs="Arial"/>
                <w:b/>
                <w:bCs/>
                <w:color w:val="FFFFFF" w:themeColor="background1"/>
                <w:szCs w:val="16"/>
              </w:rPr>
              <w:t xml:space="preserve"> modifications du mélange)</w:t>
            </w:r>
          </w:p>
        </w:tc>
      </w:tr>
      <w:tr w:rsidR="00FE55CF" w14:paraId="7F9FF384" w14:textId="77777777" w:rsidTr="008F4932">
        <w:trPr>
          <w:cantSplit/>
          <w:trHeight w:hRule="exact" w:val="331"/>
          <w:jc w:val="center"/>
        </w:trPr>
        <w:tc>
          <w:tcPr>
            <w:tcW w:w="356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381" w14:textId="77777777" w:rsidR="00FE55CF" w:rsidRPr="00C91BCC" w:rsidRDefault="00FE55CF" w:rsidP="006A30FF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N</w:t>
            </w:r>
            <w:r w:rsidR="00F3052C">
              <w:rPr>
                <w:rFonts w:cs="Arial"/>
                <w:bCs/>
                <w:szCs w:val="16"/>
              </w:rPr>
              <w:t>uméro</w:t>
            </w:r>
            <w:r w:rsidRPr="00C91BCC">
              <w:rPr>
                <w:rFonts w:cs="Arial"/>
                <w:bCs/>
                <w:szCs w:val="16"/>
              </w:rPr>
              <w:t xml:space="preserve"> d’échantillon</w:t>
            </w:r>
          </w:p>
        </w:tc>
        <w:tc>
          <w:tcPr>
            <w:tcW w:w="356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382" w14:textId="77777777" w:rsidR="00FE55CF" w:rsidRPr="00C91BCC" w:rsidRDefault="00FE55CF" w:rsidP="006A30FF">
            <w:pPr>
              <w:pStyle w:val="Sous-titres"/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 xml:space="preserve">Heure de prélèvement </w:t>
            </w:r>
            <w:r w:rsidRPr="001D378E">
              <w:rPr>
                <w:rFonts w:cs="Arial"/>
                <w:bCs/>
                <w:sz w:val="14"/>
                <w:szCs w:val="14"/>
              </w:rPr>
              <w:t>(HH:</w:t>
            </w:r>
            <w:r w:rsidR="00F54C43" w:rsidRPr="001D378E">
              <w:rPr>
                <w:rFonts w:cs="Arial"/>
                <w:bCs/>
                <w:sz w:val="14"/>
                <w:szCs w:val="14"/>
              </w:rPr>
              <w:t>MM</w:t>
            </w:r>
            <w:r w:rsidRPr="001D378E">
              <w:rPr>
                <w:rFonts w:cs="Arial"/>
                <w:bCs/>
                <w:sz w:val="14"/>
                <w:szCs w:val="14"/>
              </w:rPr>
              <w:t>)</w:t>
            </w:r>
          </w:p>
        </w:tc>
        <w:tc>
          <w:tcPr>
            <w:tcW w:w="357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383" w14:textId="77777777" w:rsidR="00FE55CF" w:rsidRPr="00C91BCC" w:rsidRDefault="00FE55CF" w:rsidP="006A30FF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Température d’échantillon (°C)</w:t>
            </w:r>
          </w:p>
        </w:tc>
      </w:tr>
      <w:tr w:rsidR="00FE55CF" w:rsidRPr="008F4932" w14:paraId="7F9FF388" w14:textId="77777777" w:rsidTr="008F4932">
        <w:trPr>
          <w:cantSplit/>
          <w:trHeight w:hRule="exact" w:val="331"/>
          <w:jc w:val="center"/>
        </w:trPr>
        <w:tc>
          <w:tcPr>
            <w:tcW w:w="356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85" w14:textId="77777777" w:rsidR="00FE55CF" w:rsidRPr="008F4932" w:rsidRDefault="00A65EA2" w:rsidP="00FE55CF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567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86" w14:textId="77777777" w:rsidR="00FE55CF" w:rsidRPr="008F4932" w:rsidRDefault="001F0FD6" w:rsidP="00FE55CF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573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87" w14:textId="77777777" w:rsidR="00FE55CF" w:rsidRPr="008F4932" w:rsidRDefault="00FE55CF" w:rsidP="00FE55CF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6A30FF" w14:paraId="7F9FF38A" w14:textId="77777777" w:rsidTr="008F4932">
        <w:trPr>
          <w:cantSplit/>
          <w:trHeight w:hRule="exact" w:val="360"/>
          <w:jc w:val="center"/>
        </w:trPr>
        <w:tc>
          <w:tcPr>
            <w:tcW w:w="1070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389" w14:textId="77777777" w:rsidR="006A30FF" w:rsidRPr="00C91BCC" w:rsidRDefault="006A30FF" w:rsidP="006A30FF">
            <w:pPr>
              <w:pStyle w:val="Sous-titres"/>
              <w:tabs>
                <w:tab w:val="clear" w:pos="8504"/>
              </w:tabs>
              <w:spacing w:before="20" w:line="180" w:lineRule="exact"/>
              <w:jc w:val="center"/>
              <w:rPr>
                <w:rFonts w:cs="Arial"/>
                <w:bCs/>
                <w:szCs w:val="16"/>
              </w:rPr>
            </w:pPr>
            <w:r>
              <w:rPr>
                <w:rFonts w:cs="Arial"/>
                <w:b/>
                <w:bCs/>
                <w:szCs w:val="16"/>
              </w:rPr>
              <w:t>Confection des éprouvettes (</w:t>
            </w:r>
            <w:r w:rsidRPr="00C91BCC">
              <w:rPr>
                <w:rFonts w:cs="Arial"/>
                <w:b/>
                <w:bCs/>
                <w:szCs w:val="16"/>
              </w:rPr>
              <w:t>de 6 à 12 éprouvettes par échantillon. Moules de 3 éprouvettes cubiques de 50 </w:t>
            </w:r>
            <w:r w:rsidR="00F3052C">
              <w:rPr>
                <w:rFonts w:cs="Arial"/>
                <w:b/>
                <w:bCs/>
                <w:szCs w:val="16"/>
              </w:rPr>
              <w:t>mm</w:t>
            </w:r>
            <w:r w:rsidR="00F3052C" w:rsidRPr="00C91BCC">
              <w:rPr>
                <w:rFonts w:cs="Arial"/>
                <w:b/>
                <w:bCs/>
                <w:szCs w:val="16"/>
              </w:rPr>
              <w:t xml:space="preserve"> </w:t>
            </w:r>
            <w:r w:rsidRPr="00C91BCC">
              <w:rPr>
                <w:rFonts w:cs="Arial"/>
                <w:b/>
                <w:bCs/>
                <w:szCs w:val="16"/>
              </w:rPr>
              <w:t>de côté.)</w:t>
            </w:r>
          </w:p>
        </w:tc>
      </w:tr>
      <w:tr w:rsidR="006A30FF" w14:paraId="7F9FF38E" w14:textId="77777777" w:rsidTr="008F4932">
        <w:trPr>
          <w:cantSplit/>
          <w:trHeight w:hRule="exact" w:val="331"/>
          <w:jc w:val="center"/>
        </w:trPr>
        <w:tc>
          <w:tcPr>
            <w:tcW w:w="356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38B" w14:textId="77777777" w:rsidR="006A30FF" w:rsidRPr="00C91BCC" w:rsidRDefault="006A30FF" w:rsidP="006A30FF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 xml:space="preserve">Heure de confection </w:t>
            </w:r>
            <w:r w:rsidR="001D378E" w:rsidRPr="001D378E">
              <w:rPr>
                <w:rFonts w:cs="Arial"/>
                <w:bCs/>
                <w:sz w:val="14"/>
                <w:szCs w:val="14"/>
              </w:rPr>
              <w:t>(HH:MM)</w:t>
            </w:r>
          </w:p>
        </w:tc>
        <w:tc>
          <w:tcPr>
            <w:tcW w:w="356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38C" w14:textId="77777777" w:rsidR="006A30FF" w:rsidRPr="00C91BCC" w:rsidRDefault="006A30FF" w:rsidP="006A30FF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Nombre d’éprouvettes confectionnées</w:t>
            </w:r>
          </w:p>
        </w:tc>
        <w:tc>
          <w:tcPr>
            <w:tcW w:w="357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38D" w14:textId="77777777" w:rsidR="006A30FF" w:rsidRPr="00C91BCC" w:rsidRDefault="006A30FF" w:rsidP="006A30FF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Numéros de moules</w:t>
            </w:r>
          </w:p>
        </w:tc>
      </w:tr>
      <w:tr w:rsidR="006A30FF" w:rsidRPr="008F4932" w14:paraId="7F9FF392" w14:textId="77777777" w:rsidTr="008F4932">
        <w:trPr>
          <w:cantSplit/>
          <w:trHeight w:hRule="exact" w:val="331"/>
          <w:jc w:val="center"/>
        </w:trPr>
        <w:tc>
          <w:tcPr>
            <w:tcW w:w="356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8F" w14:textId="77777777" w:rsidR="006A30FF" w:rsidRPr="008F4932" w:rsidRDefault="001F0FD6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567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90" w14:textId="77777777" w:rsidR="006A30FF" w:rsidRPr="008F4932" w:rsidRDefault="006A30FF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573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91" w14:textId="77777777" w:rsidR="006A30FF" w:rsidRPr="008F4932" w:rsidRDefault="006A30FF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017980" w14:paraId="7F9FF395" w14:textId="77777777" w:rsidTr="008F4932">
        <w:trPr>
          <w:cantSplit/>
          <w:trHeight w:hRule="exact" w:val="331"/>
          <w:jc w:val="center"/>
        </w:trPr>
        <w:tc>
          <w:tcPr>
            <w:tcW w:w="53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F9FF393" w14:textId="77777777" w:rsidR="00017980" w:rsidRPr="00C91BCC" w:rsidRDefault="00017980" w:rsidP="00017980">
            <w:pPr>
              <w:pStyle w:val="Sous-titres"/>
              <w:tabs>
                <w:tab w:val="clear" w:pos="8504"/>
              </w:tabs>
              <w:spacing w:before="20" w:line="180" w:lineRule="exact"/>
              <w:jc w:val="center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/>
                <w:bCs/>
                <w:szCs w:val="16"/>
              </w:rPr>
              <w:t xml:space="preserve">Température pendant les 24 </w:t>
            </w:r>
            <w:r w:rsidR="00C330FF" w:rsidRPr="00C91BCC">
              <w:rPr>
                <w:rFonts w:cs="Arial"/>
                <w:b/>
                <w:bCs/>
                <w:szCs w:val="16"/>
              </w:rPr>
              <w:t>premi</w:t>
            </w:r>
            <w:r w:rsidR="00C330FF">
              <w:rPr>
                <w:rFonts w:cs="Arial"/>
                <w:b/>
                <w:bCs/>
                <w:szCs w:val="16"/>
              </w:rPr>
              <w:t>ères</w:t>
            </w:r>
            <w:r w:rsidR="00C330FF" w:rsidRPr="00C91BCC">
              <w:rPr>
                <w:rFonts w:cs="Arial"/>
                <w:b/>
                <w:bCs/>
                <w:szCs w:val="16"/>
              </w:rPr>
              <w:t xml:space="preserve"> </w:t>
            </w:r>
            <w:r w:rsidRPr="00C91BCC">
              <w:rPr>
                <w:rFonts w:cs="Arial"/>
                <w:b/>
                <w:bCs/>
                <w:szCs w:val="16"/>
              </w:rPr>
              <w:t>heures</w:t>
            </w:r>
            <w:r>
              <w:rPr>
                <w:rFonts w:cs="Arial"/>
                <w:b/>
                <w:bCs/>
                <w:szCs w:val="16"/>
              </w:rPr>
              <w:t xml:space="preserve"> </w:t>
            </w:r>
            <w:r w:rsidRPr="00C91BCC">
              <w:rPr>
                <w:rFonts w:cs="Arial"/>
                <w:b/>
                <w:bCs/>
                <w:szCs w:val="16"/>
                <w:vertAlign w:val="superscript"/>
              </w:rPr>
              <w:t>(5)</w:t>
            </w:r>
          </w:p>
        </w:tc>
        <w:tc>
          <w:tcPr>
            <w:tcW w:w="5356" w:type="dxa"/>
            <w:gridSpan w:val="20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394" w14:textId="77777777" w:rsidR="00017980" w:rsidRPr="00C91BCC" w:rsidRDefault="00017980" w:rsidP="00017980">
            <w:pPr>
              <w:pStyle w:val="Sous-titres"/>
              <w:tabs>
                <w:tab w:val="clear" w:pos="8504"/>
              </w:tabs>
              <w:spacing w:before="20" w:line="180" w:lineRule="exact"/>
              <w:jc w:val="center"/>
              <w:rPr>
                <w:rFonts w:cs="Arial"/>
                <w:b/>
                <w:bCs/>
                <w:szCs w:val="16"/>
              </w:rPr>
            </w:pPr>
            <w:r w:rsidRPr="00C91BCC">
              <w:rPr>
                <w:rFonts w:cs="Arial"/>
                <w:b/>
                <w:bCs/>
                <w:szCs w:val="16"/>
              </w:rPr>
              <w:t>Démoulage</w:t>
            </w:r>
            <w:r>
              <w:rPr>
                <w:rFonts w:cs="Arial"/>
                <w:b/>
                <w:bCs/>
                <w:szCs w:val="16"/>
              </w:rPr>
              <w:t xml:space="preserve"> </w:t>
            </w:r>
            <w:r w:rsidRPr="00C91BCC">
              <w:rPr>
                <w:rFonts w:cs="Arial"/>
                <w:b/>
                <w:bCs/>
                <w:szCs w:val="16"/>
                <w:vertAlign w:val="superscript"/>
              </w:rPr>
              <w:t>(6)</w:t>
            </w:r>
          </w:p>
        </w:tc>
      </w:tr>
      <w:tr w:rsidR="00017980" w14:paraId="7F9FF39A" w14:textId="77777777" w:rsidTr="008F4932">
        <w:trPr>
          <w:cantSplit/>
          <w:trHeight w:hRule="exact" w:val="331"/>
          <w:jc w:val="center"/>
        </w:trPr>
        <w:tc>
          <w:tcPr>
            <w:tcW w:w="267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396" w14:textId="77777777" w:rsidR="00017980" w:rsidRPr="00C91BCC" w:rsidRDefault="00017980" w:rsidP="00017980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Température (°C) minimale</w:t>
            </w:r>
          </w:p>
        </w:tc>
        <w:tc>
          <w:tcPr>
            <w:tcW w:w="2677" w:type="dxa"/>
            <w:gridSpan w:val="1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9FF397" w14:textId="77777777" w:rsidR="00017980" w:rsidRPr="00C91BCC" w:rsidRDefault="00017980" w:rsidP="00017980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Température (°C) maximale</w:t>
            </w:r>
          </w:p>
        </w:tc>
        <w:tc>
          <w:tcPr>
            <w:tcW w:w="267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398" w14:textId="77777777" w:rsidR="00017980" w:rsidRPr="00C91BCC" w:rsidRDefault="00017980" w:rsidP="00017980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 xml:space="preserve">Date </w:t>
            </w:r>
            <w:r w:rsidR="008F4932" w:rsidRPr="008F4932">
              <w:rPr>
                <w:rFonts w:cs="Arial"/>
                <w:bCs/>
                <w:sz w:val="14"/>
                <w:szCs w:val="14"/>
              </w:rPr>
              <w:t>(Année-Mois-Jour)</w:t>
            </w:r>
          </w:p>
        </w:tc>
        <w:tc>
          <w:tcPr>
            <w:tcW w:w="2679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399" w14:textId="77777777" w:rsidR="00017980" w:rsidRPr="00C91BCC" w:rsidRDefault="00017980" w:rsidP="00017980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 xml:space="preserve">Heure </w:t>
            </w:r>
            <w:r w:rsidR="001D378E" w:rsidRPr="001D378E">
              <w:rPr>
                <w:rFonts w:cs="Arial"/>
                <w:bCs/>
                <w:sz w:val="14"/>
                <w:szCs w:val="14"/>
              </w:rPr>
              <w:t>(HH:MM)</w:t>
            </w:r>
          </w:p>
        </w:tc>
      </w:tr>
      <w:tr w:rsidR="00017980" w:rsidRPr="008F4932" w14:paraId="7F9FF39F" w14:textId="77777777" w:rsidTr="008F4932">
        <w:trPr>
          <w:cantSplit/>
          <w:trHeight w:hRule="exact" w:val="331"/>
          <w:jc w:val="center"/>
        </w:trPr>
        <w:tc>
          <w:tcPr>
            <w:tcW w:w="26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9B" w14:textId="77777777" w:rsidR="00017980" w:rsidRPr="008F4932" w:rsidRDefault="00017980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77" w:type="dxa"/>
            <w:gridSpan w:val="1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9C" w14:textId="77777777" w:rsidR="00017980" w:rsidRPr="008F4932" w:rsidRDefault="00017980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77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9D" w14:textId="77777777" w:rsidR="00017980" w:rsidRPr="008F4932" w:rsidRDefault="001F0FD6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7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9E" w14:textId="77777777" w:rsidR="00017980" w:rsidRPr="008F4932" w:rsidRDefault="001F0FD6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1F0FD6" w14:paraId="7F9FF3A2" w14:textId="77777777" w:rsidTr="008F4932">
        <w:trPr>
          <w:cantSplit/>
          <w:trHeight w:hRule="exact" w:val="331"/>
          <w:jc w:val="center"/>
        </w:trPr>
        <w:tc>
          <w:tcPr>
            <w:tcW w:w="53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F9FF3A0" w14:textId="77777777" w:rsidR="00017980" w:rsidRPr="00C91BCC" w:rsidRDefault="00017980" w:rsidP="00017980">
            <w:pPr>
              <w:pStyle w:val="Sous-titres"/>
              <w:tabs>
                <w:tab w:val="clear" w:pos="8504"/>
              </w:tabs>
              <w:spacing w:before="20" w:line="180" w:lineRule="exact"/>
              <w:jc w:val="center"/>
              <w:rPr>
                <w:rFonts w:cs="Arial"/>
                <w:b/>
                <w:bCs/>
                <w:szCs w:val="16"/>
              </w:rPr>
            </w:pPr>
            <w:r w:rsidRPr="00C91BCC">
              <w:rPr>
                <w:rFonts w:cs="Arial"/>
                <w:b/>
                <w:bCs/>
                <w:szCs w:val="16"/>
              </w:rPr>
              <w:t>Transport</w:t>
            </w:r>
            <w:r>
              <w:rPr>
                <w:rFonts w:cs="Arial"/>
                <w:b/>
                <w:bCs/>
                <w:szCs w:val="16"/>
              </w:rPr>
              <w:t xml:space="preserve"> </w:t>
            </w:r>
            <w:r w:rsidRPr="00C91BCC">
              <w:rPr>
                <w:rFonts w:cs="Arial"/>
                <w:b/>
                <w:bCs/>
                <w:szCs w:val="16"/>
                <w:vertAlign w:val="superscript"/>
              </w:rPr>
              <w:t>(6)</w:t>
            </w:r>
          </w:p>
        </w:tc>
        <w:tc>
          <w:tcPr>
            <w:tcW w:w="5356" w:type="dxa"/>
            <w:gridSpan w:val="20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3A1" w14:textId="77777777" w:rsidR="00017980" w:rsidRPr="00C91BCC" w:rsidRDefault="00017980" w:rsidP="00017980">
            <w:pPr>
              <w:pStyle w:val="Sous-titres"/>
              <w:tabs>
                <w:tab w:val="clear" w:pos="8504"/>
              </w:tabs>
              <w:spacing w:before="20" w:line="180" w:lineRule="exact"/>
              <w:jc w:val="center"/>
              <w:rPr>
                <w:rFonts w:cs="Arial"/>
                <w:b/>
                <w:bCs/>
                <w:szCs w:val="16"/>
              </w:rPr>
            </w:pPr>
            <w:r w:rsidRPr="00C91BCC">
              <w:rPr>
                <w:rFonts w:cs="Arial"/>
                <w:b/>
                <w:bCs/>
                <w:szCs w:val="16"/>
              </w:rPr>
              <w:t>Mise en cure dans l’eau saturée de chaux</w:t>
            </w:r>
          </w:p>
        </w:tc>
      </w:tr>
      <w:tr w:rsidR="00017980" w14:paraId="7F9FF3A7" w14:textId="77777777" w:rsidTr="008F4932">
        <w:trPr>
          <w:cantSplit/>
          <w:trHeight w:hRule="exact" w:val="331"/>
          <w:jc w:val="center"/>
        </w:trPr>
        <w:tc>
          <w:tcPr>
            <w:tcW w:w="267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3A3" w14:textId="77777777" w:rsidR="00017980" w:rsidRPr="00C91BCC" w:rsidRDefault="00017980" w:rsidP="00017980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 xml:space="preserve">Date </w:t>
            </w:r>
            <w:r w:rsidRPr="008F4932">
              <w:rPr>
                <w:rFonts w:cs="Arial"/>
                <w:bCs/>
                <w:sz w:val="14"/>
                <w:szCs w:val="14"/>
              </w:rPr>
              <w:t>(Année-Mois-Jour)</w:t>
            </w:r>
          </w:p>
        </w:tc>
        <w:tc>
          <w:tcPr>
            <w:tcW w:w="2677" w:type="dxa"/>
            <w:gridSpan w:val="1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9FF3A4" w14:textId="77777777" w:rsidR="00017980" w:rsidRPr="00C91BCC" w:rsidRDefault="00017980" w:rsidP="00017980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 xml:space="preserve">Heure </w:t>
            </w:r>
            <w:r w:rsidRPr="00ED3815">
              <w:rPr>
                <w:rFonts w:cs="Arial"/>
                <w:bCs/>
                <w:sz w:val="14"/>
                <w:szCs w:val="14"/>
              </w:rPr>
              <w:t>(HH:</w:t>
            </w:r>
            <w:r w:rsidR="00F54C43">
              <w:rPr>
                <w:rFonts w:cs="Arial"/>
                <w:bCs/>
                <w:sz w:val="14"/>
                <w:szCs w:val="14"/>
              </w:rPr>
              <w:t>MM</w:t>
            </w:r>
            <w:r w:rsidRPr="00ED3815">
              <w:rPr>
                <w:rFonts w:cs="Arial"/>
                <w:bCs/>
                <w:sz w:val="14"/>
                <w:szCs w:val="14"/>
              </w:rPr>
              <w:t>)</w:t>
            </w:r>
          </w:p>
        </w:tc>
        <w:tc>
          <w:tcPr>
            <w:tcW w:w="267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3A5" w14:textId="77777777" w:rsidR="00017980" w:rsidRPr="00C91BCC" w:rsidRDefault="00017980" w:rsidP="00017980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Température d</w:t>
            </w:r>
            <w:r w:rsidR="00C330FF">
              <w:rPr>
                <w:rFonts w:cs="Arial"/>
                <w:bCs/>
                <w:szCs w:val="16"/>
              </w:rPr>
              <w:t>e l</w:t>
            </w:r>
            <w:r w:rsidRPr="00C91BCC">
              <w:rPr>
                <w:rFonts w:cs="Arial"/>
                <w:bCs/>
                <w:szCs w:val="16"/>
              </w:rPr>
              <w:t>’eau (23°C ± 2°)</w:t>
            </w:r>
          </w:p>
        </w:tc>
        <w:tc>
          <w:tcPr>
            <w:tcW w:w="2679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F3A6" w14:textId="77777777" w:rsidR="00017980" w:rsidRPr="00C91BCC" w:rsidRDefault="00017980" w:rsidP="00017980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Par</w:t>
            </w:r>
          </w:p>
        </w:tc>
      </w:tr>
      <w:tr w:rsidR="00017980" w:rsidRPr="008F4932" w14:paraId="7F9FF3AD" w14:textId="77777777" w:rsidTr="008F4932">
        <w:trPr>
          <w:cantSplit/>
          <w:trHeight w:hRule="exact" w:val="331"/>
          <w:jc w:val="center"/>
        </w:trPr>
        <w:tc>
          <w:tcPr>
            <w:tcW w:w="26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A8" w14:textId="77777777" w:rsidR="00017980" w:rsidRPr="008F4932" w:rsidRDefault="001F0FD6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77" w:type="dxa"/>
            <w:gridSpan w:val="1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A9" w14:textId="77777777" w:rsidR="00017980" w:rsidRPr="008F4932" w:rsidRDefault="001F0FD6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77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AA" w14:textId="77777777" w:rsidR="00017980" w:rsidRPr="008F4932" w:rsidRDefault="00017980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7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AB" w14:textId="77777777" w:rsidR="00017980" w:rsidRDefault="00A65EA2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  <w:p w14:paraId="7F9FF3AC" w14:textId="77777777" w:rsidR="00A65EA2" w:rsidRPr="008F4932" w:rsidRDefault="00A65EA2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17980" w:rsidRPr="00017980" w14:paraId="7F9FF3AF" w14:textId="77777777" w:rsidTr="008F4932">
        <w:trPr>
          <w:cantSplit/>
          <w:trHeight w:hRule="exact" w:val="331"/>
          <w:jc w:val="center"/>
        </w:trPr>
        <w:tc>
          <w:tcPr>
            <w:tcW w:w="1070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3AE" w14:textId="77777777" w:rsidR="00017980" w:rsidRPr="00017980" w:rsidRDefault="00017980" w:rsidP="00017980">
            <w:pPr>
              <w:pStyle w:val="Sansinterligne"/>
              <w:ind w:left="144"/>
              <w:jc w:val="center"/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017980">
              <w:rPr>
                <w:rFonts w:ascii="Arial" w:hAnsi="Arial" w:cs="Arial"/>
                <w:b/>
                <w:bCs/>
                <w:sz w:val="16"/>
                <w:szCs w:val="16"/>
              </w:rPr>
              <w:t>Essais de résistance à la compression</w:t>
            </w:r>
          </w:p>
        </w:tc>
      </w:tr>
      <w:tr w:rsidR="00E46FE3" w14:paraId="7F9FF3B5" w14:textId="77777777" w:rsidTr="007934E6">
        <w:trPr>
          <w:cantSplit/>
          <w:trHeight w:hRule="exact" w:val="504"/>
          <w:jc w:val="center"/>
        </w:trPr>
        <w:tc>
          <w:tcPr>
            <w:tcW w:w="21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3B0" w14:textId="77777777" w:rsidR="00E46FE3" w:rsidRPr="00D2692B" w:rsidRDefault="00E46FE3" w:rsidP="00D2692B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/>
                <w:bCs/>
                <w:szCs w:val="16"/>
              </w:rPr>
            </w:pPr>
            <w:r w:rsidRPr="00D2692B">
              <w:rPr>
                <w:rFonts w:cs="Arial"/>
                <w:b/>
                <w:bCs/>
                <w:szCs w:val="16"/>
              </w:rPr>
              <w:t xml:space="preserve">Date d'essai </w:t>
            </w:r>
            <w:r w:rsidR="00947614" w:rsidRPr="00D2692B">
              <w:rPr>
                <w:rFonts w:cs="Arial"/>
                <w:b/>
                <w:bCs/>
                <w:szCs w:val="16"/>
              </w:rPr>
              <w:br/>
            </w:r>
            <w:r w:rsidRPr="00D2692B">
              <w:rPr>
                <w:rFonts w:cs="Arial"/>
                <w:bCs/>
                <w:sz w:val="14"/>
                <w:szCs w:val="14"/>
              </w:rPr>
              <w:t>(Année-Mois-Jour)</w:t>
            </w:r>
          </w:p>
        </w:tc>
        <w:tc>
          <w:tcPr>
            <w:tcW w:w="2141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B1" w14:textId="77777777" w:rsidR="00E46FE3" w:rsidRPr="008F4932" w:rsidRDefault="00E46FE3" w:rsidP="007934E6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40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B2" w14:textId="77777777" w:rsidR="00E46FE3" w:rsidRPr="008F4932" w:rsidRDefault="00E46FE3" w:rsidP="007934E6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40" w:type="dxa"/>
            <w:gridSpan w:val="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B3" w14:textId="77777777" w:rsidR="00E46FE3" w:rsidRPr="008F4932" w:rsidRDefault="00E46FE3" w:rsidP="007934E6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46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B4" w14:textId="77777777" w:rsidR="00E46FE3" w:rsidRPr="008F4932" w:rsidRDefault="00E46FE3" w:rsidP="007934E6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E46FE3" w14:paraId="7F9FF3BB" w14:textId="77777777" w:rsidTr="007934E6">
        <w:trPr>
          <w:cantSplit/>
          <w:trHeight w:hRule="exact" w:val="504"/>
          <w:jc w:val="center"/>
        </w:trPr>
        <w:tc>
          <w:tcPr>
            <w:tcW w:w="21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3B6" w14:textId="77777777" w:rsidR="00E46FE3" w:rsidRPr="00D2692B" w:rsidRDefault="00E46FE3" w:rsidP="00D2692B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/>
                <w:bCs/>
                <w:szCs w:val="16"/>
              </w:rPr>
            </w:pPr>
            <w:r w:rsidRPr="00D2692B">
              <w:rPr>
                <w:rFonts w:cs="Arial"/>
                <w:b/>
                <w:bCs/>
                <w:szCs w:val="16"/>
              </w:rPr>
              <w:t xml:space="preserve">Âge des éprouvettes </w:t>
            </w:r>
            <w:r w:rsidR="00D2692B" w:rsidRPr="00D2692B">
              <w:rPr>
                <w:rFonts w:cs="Arial"/>
                <w:b/>
                <w:bCs/>
                <w:szCs w:val="16"/>
              </w:rPr>
              <w:br/>
            </w:r>
            <w:r w:rsidR="00D2692B">
              <w:rPr>
                <w:rFonts w:cs="Arial"/>
                <w:bCs/>
                <w:sz w:val="14"/>
                <w:szCs w:val="14"/>
              </w:rPr>
              <w:t>(J</w:t>
            </w:r>
            <w:r w:rsidRPr="00D2692B">
              <w:rPr>
                <w:rFonts w:cs="Arial"/>
                <w:bCs/>
                <w:sz w:val="14"/>
                <w:szCs w:val="14"/>
              </w:rPr>
              <w:t>ours)</w:t>
            </w:r>
          </w:p>
        </w:tc>
        <w:tc>
          <w:tcPr>
            <w:tcW w:w="2141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B7" w14:textId="77777777" w:rsidR="00E46FE3" w:rsidRPr="008F4932" w:rsidRDefault="00E46FE3" w:rsidP="007934E6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40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B8" w14:textId="77777777" w:rsidR="00E46FE3" w:rsidRPr="008F4932" w:rsidRDefault="00E46FE3" w:rsidP="007934E6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40" w:type="dxa"/>
            <w:gridSpan w:val="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B9" w14:textId="77777777" w:rsidR="00E46FE3" w:rsidRPr="008F4932" w:rsidRDefault="00E46FE3" w:rsidP="007934E6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46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BA" w14:textId="77777777" w:rsidR="00E46FE3" w:rsidRPr="008F4932" w:rsidRDefault="00E46FE3" w:rsidP="007934E6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E46FE3" w14:paraId="7F9FF3C9" w14:textId="77777777" w:rsidTr="0043249D">
        <w:trPr>
          <w:cantSplit/>
          <w:trHeight w:hRule="exact" w:val="504"/>
          <w:jc w:val="center"/>
        </w:trPr>
        <w:tc>
          <w:tcPr>
            <w:tcW w:w="21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3BC" w14:textId="77777777" w:rsidR="00E46FE3" w:rsidRPr="00D2692B" w:rsidRDefault="00D2692B" w:rsidP="00D2692B">
            <w:pPr>
              <w:pStyle w:val="Sous-titres"/>
              <w:spacing w:line="240" w:lineRule="auto"/>
              <w:ind w:left="144"/>
              <w:rPr>
                <w:rFonts w:cs="Arial"/>
                <w:b/>
                <w:bCs/>
                <w:szCs w:val="16"/>
              </w:rPr>
            </w:pPr>
            <w:r w:rsidRPr="00D2692B">
              <w:rPr>
                <w:rFonts w:cs="Arial"/>
                <w:b/>
                <w:bCs/>
                <w:szCs w:val="16"/>
              </w:rPr>
              <w:t>Résistance à la</w:t>
            </w:r>
            <w:r w:rsidRPr="00D2692B">
              <w:rPr>
                <w:rFonts w:cs="Arial"/>
                <w:b/>
                <w:bCs/>
                <w:szCs w:val="16"/>
              </w:rPr>
              <w:br/>
            </w:r>
            <w:r w:rsidR="00947614" w:rsidRPr="00D2692B">
              <w:rPr>
                <w:rFonts w:cs="Arial"/>
                <w:b/>
                <w:bCs/>
                <w:szCs w:val="16"/>
              </w:rPr>
              <w:t xml:space="preserve">compression </w:t>
            </w:r>
            <w:r w:rsidR="00E46FE3" w:rsidRPr="00D2692B">
              <w:rPr>
                <w:rFonts w:cs="Arial"/>
                <w:b/>
                <w:bCs/>
                <w:szCs w:val="16"/>
              </w:rPr>
              <w:t>(MPa)</w:t>
            </w:r>
          </w:p>
        </w:tc>
        <w:tc>
          <w:tcPr>
            <w:tcW w:w="714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BD" w14:textId="77777777" w:rsidR="00E46FE3" w:rsidRPr="008F4932" w:rsidRDefault="00E46FE3" w:rsidP="0043249D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BE" w14:textId="77777777" w:rsidR="00E46FE3" w:rsidRPr="008F4932" w:rsidRDefault="00E46FE3" w:rsidP="0043249D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BF" w14:textId="77777777" w:rsidR="00E46FE3" w:rsidRPr="008F4932" w:rsidRDefault="00E46FE3" w:rsidP="0043249D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C0" w14:textId="77777777" w:rsidR="00E46FE3" w:rsidRPr="008F4932" w:rsidRDefault="00E46FE3" w:rsidP="0043249D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C1" w14:textId="77777777" w:rsidR="00E46FE3" w:rsidRPr="008F4932" w:rsidRDefault="00E46FE3" w:rsidP="0043249D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C2" w14:textId="77777777" w:rsidR="00E46FE3" w:rsidRPr="008F4932" w:rsidRDefault="00E46FE3" w:rsidP="0043249D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C3" w14:textId="77777777" w:rsidR="00E46FE3" w:rsidRPr="008F4932" w:rsidRDefault="00E46FE3" w:rsidP="0043249D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C4" w14:textId="77777777" w:rsidR="00E46FE3" w:rsidRPr="008F4932" w:rsidRDefault="00E46FE3" w:rsidP="0043249D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C5" w14:textId="77777777" w:rsidR="00E46FE3" w:rsidRPr="008F4932" w:rsidRDefault="00E46FE3" w:rsidP="0043249D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C6" w14:textId="77777777" w:rsidR="00E46FE3" w:rsidRPr="008F4932" w:rsidRDefault="00E46FE3" w:rsidP="0043249D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C7" w14:textId="77777777" w:rsidR="00E46FE3" w:rsidRPr="008F4932" w:rsidRDefault="00E46FE3" w:rsidP="0043249D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C8" w14:textId="77777777" w:rsidR="00E46FE3" w:rsidRPr="008F4932" w:rsidRDefault="00E46FE3" w:rsidP="0043249D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E46FE3" w14:paraId="7F9FF3CF" w14:textId="77777777" w:rsidTr="008F4932">
        <w:trPr>
          <w:cantSplit/>
          <w:trHeight w:hRule="exact" w:val="504"/>
          <w:jc w:val="center"/>
        </w:trPr>
        <w:tc>
          <w:tcPr>
            <w:tcW w:w="21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FF3CA" w14:textId="77777777" w:rsidR="00E46FE3" w:rsidRPr="00D2692B" w:rsidRDefault="00E46FE3" w:rsidP="00D2692B">
            <w:pPr>
              <w:pStyle w:val="Sous-titres"/>
              <w:tabs>
                <w:tab w:val="clear" w:pos="8504"/>
              </w:tabs>
              <w:spacing w:line="240" w:lineRule="auto"/>
              <w:ind w:left="144"/>
              <w:rPr>
                <w:rFonts w:cs="Arial"/>
                <w:b/>
                <w:bCs/>
                <w:szCs w:val="16"/>
              </w:rPr>
            </w:pPr>
            <w:r w:rsidRPr="00D2692B">
              <w:rPr>
                <w:rFonts w:cs="Arial"/>
                <w:b/>
                <w:bCs/>
                <w:szCs w:val="16"/>
              </w:rPr>
              <w:t xml:space="preserve">Résistance moyenne </w:t>
            </w:r>
            <w:r w:rsidR="00D2692B" w:rsidRPr="00D2692B">
              <w:rPr>
                <w:rFonts w:cs="Arial"/>
                <w:b/>
                <w:bCs/>
                <w:szCs w:val="16"/>
              </w:rPr>
              <w:br/>
            </w:r>
            <w:r w:rsidRPr="00D2692B">
              <w:rPr>
                <w:rFonts w:cs="Arial"/>
                <w:b/>
                <w:bCs/>
                <w:szCs w:val="16"/>
              </w:rPr>
              <w:t>(MPa)</w:t>
            </w:r>
          </w:p>
        </w:tc>
        <w:tc>
          <w:tcPr>
            <w:tcW w:w="2141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CB" w14:textId="77777777" w:rsidR="00E46FE3" w:rsidRPr="008F4932" w:rsidRDefault="00E46FE3" w:rsidP="00E46FE3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40" w:type="dxa"/>
            <w:gridSpan w:val="8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CC" w14:textId="77777777" w:rsidR="00E46FE3" w:rsidRPr="008F4932" w:rsidRDefault="00E46FE3" w:rsidP="00E46FE3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40" w:type="dxa"/>
            <w:gridSpan w:val="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CD" w14:textId="77777777" w:rsidR="00E46FE3" w:rsidRPr="008F4932" w:rsidRDefault="00E46FE3" w:rsidP="00E46FE3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146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CE" w14:textId="77777777" w:rsidR="00E46FE3" w:rsidRPr="008F4932" w:rsidRDefault="00E46FE3" w:rsidP="00E46FE3">
            <w:pPr>
              <w:pStyle w:val="Sansinterligne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8F4932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D2692B" w:rsidRPr="00905096" w14:paraId="7F9FF3D4" w14:textId="77777777" w:rsidTr="008F4932">
        <w:trPr>
          <w:cantSplit/>
          <w:trHeight w:hRule="exact" w:val="864"/>
          <w:jc w:val="center"/>
        </w:trPr>
        <w:tc>
          <w:tcPr>
            <w:tcW w:w="1070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F3D0" w14:textId="77777777" w:rsidR="00D2692B" w:rsidRPr="00F021FB" w:rsidRDefault="00D2692B" w:rsidP="00C330FF">
            <w:pPr>
              <w:pStyle w:val="Sous-titres"/>
              <w:tabs>
                <w:tab w:val="left" w:pos="440"/>
              </w:tabs>
              <w:spacing w:before="40" w:line="180" w:lineRule="exact"/>
              <w:ind w:left="316" w:hanging="158"/>
              <w:rPr>
                <w:rFonts w:cs="Arial"/>
                <w:bCs/>
                <w:sz w:val="14"/>
                <w:szCs w:val="14"/>
              </w:rPr>
            </w:pPr>
            <w:r w:rsidRPr="00F021FB">
              <w:rPr>
                <w:rFonts w:cs="Arial"/>
                <w:bCs/>
                <w:sz w:val="14"/>
                <w:szCs w:val="14"/>
              </w:rPr>
              <w:t>Notes</w:t>
            </w:r>
          </w:p>
          <w:p w14:paraId="7F9FF3D1" w14:textId="77777777" w:rsidR="00D2692B" w:rsidRPr="00905096" w:rsidRDefault="00D2692B" w:rsidP="00C330FF">
            <w:pPr>
              <w:pStyle w:val="Sous-titres"/>
              <w:numPr>
                <w:ilvl w:val="0"/>
                <w:numId w:val="29"/>
              </w:numPr>
              <w:tabs>
                <w:tab w:val="left" w:pos="359"/>
              </w:tabs>
              <w:spacing w:before="20" w:line="180" w:lineRule="exact"/>
              <w:ind w:left="316" w:hanging="158"/>
              <w:rPr>
                <w:rFonts w:cs="Arial"/>
                <w:bCs/>
                <w:spacing w:val="-1"/>
                <w:sz w:val="14"/>
                <w:szCs w:val="14"/>
              </w:rPr>
            </w:pPr>
            <w:r w:rsidRPr="006B1836">
              <w:rPr>
                <w:rFonts w:cs="Arial"/>
                <w:bCs/>
                <w:sz w:val="14"/>
                <w:szCs w:val="14"/>
              </w:rPr>
              <w:t>Coulis contenant le sable doit traverser un tamis de 2,5 </w:t>
            </w:r>
            <w:r w:rsidR="00EC5702">
              <w:rPr>
                <w:rFonts w:cs="Arial"/>
                <w:bCs/>
                <w:sz w:val="14"/>
                <w:szCs w:val="14"/>
              </w:rPr>
              <w:t>mm</w:t>
            </w:r>
            <w:r>
              <w:rPr>
                <w:rFonts w:cs="Arial"/>
                <w:bCs/>
                <w:sz w:val="14"/>
                <w:szCs w:val="14"/>
              </w:rPr>
              <w:t>.</w:t>
            </w:r>
          </w:p>
          <w:p w14:paraId="7F9FF3D2" w14:textId="77777777" w:rsidR="00D2692B" w:rsidRPr="00905096" w:rsidRDefault="00EC5702" w:rsidP="00C330FF">
            <w:pPr>
              <w:pStyle w:val="Sous-titres"/>
              <w:numPr>
                <w:ilvl w:val="0"/>
                <w:numId w:val="29"/>
              </w:numPr>
              <w:tabs>
                <w:tab w:val="left" w:pos="359"/>
              </w:tabs>
              <w:spacing w:before="20" w:line="180" w:lineRule="exact"/>
              <w:ind w:left="316" w:hanging="158"/>
              <w:rPr>
                <w:rFonts w:cs="Arial"/>
                <w:bCs/>
                <w:sz w:val="14"/>
                <w:szCs w:val="14"/>
              </w:rPr>
            </w:pPr>
            <w:r>
              <w:rPr>
                <w:rFonts w:cs="Arial"/>
                <w:bCs/>
                <w:sz w:val="14"/>
                <w:szCs w:val="14"/>
              </w:rPr>
              <w:t>Cure en laboratoire :</w:t>
            </w:r>
            <w:r w:rsidR="00D2692B" w:rsidRPr="006B1836">
              <w:rPr>
                <w:rFonts w:cs="Arial"/>
                <w:bCs/>
                <w:sz w:val="14"/>
                <w:szCs w:val="14"/>
              </w:rPr>
              <w:t xml:space="preserve"> 23°C ± 2°</w:t>
            </w:r>
            <w:r w:rsidR="008F4932">
              <w:rPr>
                <w:rFonts w:cs="Arial"/>
                <w:bCs/>
                <w:sz w:val="14"/>
                <w:szCs w:val="14"/>
              </w:rPr>
              <w:t xml:space="preserve"> </w:t>
            </w:r>
            <w:r w:rsidR="00D2692B" w:rsidRPr="006B1836">
              <w:rPr>
                <w:rFonts w:cs="Arial"/>
                <w:bCs/>
                <w:sz w:val="14"/>
                <w:szCs w:val="14"/>
              </w:rPr>
              <w:t xml:space="preserve">; cure en chantier </w:t>
            </w:r>
            <w:r>
              <w:rPr>
                <w:rFonts w:cs="Arial"/>
                <w:bCs/>
                <w:sz w:val="14"/>
                <w:szCs w:val="14"/>
              </w:rPr>
              <w:t>de</w:t>
            </w:r>
            <w:r w:rsidR="00D2692B" w:rsidRPr="006B1836">
              <w:rPr>
                <w:rFonts w:cs="Arial"/>
                <w:bCs/>
                <w:sz w:val="14"/>
                <w:szCs w:val="14"/>
              </w:rPr>
              <w:t xml:space="preserve"> 15 à 25°C</w:t>
            </w:r>
            <w:r w:rsidR="00D2692B">
              <w:rPr>
                <w:rFonts w:cs="Arial"/>
                <w:bCs/>
                <w:sz w:val="14"/>
                <w:szCs w:val="14"/>
              </w:rPr>
              <w:t>.</w:t>
            </w:r>
          </w:p>
          <w:p w14:paraId="7F9FF3D3" w14:textId="77777777" w:rsidR="00D2692B" w:rsidRPr="00905096" w:rsidRDefault="00D2692B" w:rsidP="00C330FF">
            <w:pPr>
              <w:pStyle w:val="Sous-titres"/>
              <w:numPr>
                <w:ilvl w:val="0"/>
                <w:numId w:val="29"/>
              </w:numPr>
              <w:tabs>
                <w:tab w:val="clear" w:pos="8504"/>
                <w:tab w:val="left" w:pos="359"/>
              </w:tabs>
              <w:spacing w:before="20" w:line="180" w:lineRule="exact"/>
              <w:ind w:left="316" w:hanging="158"/>
              <w:rPr>
                <w:spacing w:val="-2"/>
                <w:sz w:val="14"/>
                <w:szCs w:val="14"/>
              </w:rPr>
            </w:pPr>
            <w:r w:rsidRPr="006B1836">
              <w:rPr>
                <w:rFonts w:cs="Arial"/>
                <w:bCs/>
                <w:sz w:val="14"/>
                <w:szCs w:val="14"/>
              </w:rPr>
              <w:t>Démoula</w:t>
            </w:r>
            <w:r w:rsidR="00EC5702">
              <w:rPr>
                <w:rFonts w:cs="Arial"/>
                <w:bCs/>
                <w:sz w:val="14"/>
                <w:szCs w:val="14"/>
              </w:rPr>
              <w:t>ge après la cure en laboratoire :</w:t>
            </w:r>
            <w:r w:rsidRPr="006B1836">
              <w:rPr>
                <w:rFonts w:cs="Arial"/>
                <w:bCs/>
                <w:sz w:val="14"/>
                <w:szCs w:val="14"/>
              </w:rPr>
              <w:t xml:space="preserve"> 24</w:t>
            </w:r>
            <w:r w:rsidR="00C330FF">
              <w:rPr>
                <w:rFonts w:cs="Arial"/>
                <w:bCs/>
                <w:sz w:val="14"/>
                <w:szCs w:val="14"/>
              </w:rPr>
              <w:t xml:space="preserve"> </w:t>
            </w:r>
            <w:r w:rsidRPr="006B1836">
              <w:rPr>
                <w:rFonts w:cs="Arial"/>
                <w:bCs/>
                <w:sz w:val="14"/>
                <w:szCs w:val="14"/>
              </w:rPr>
              <w:t>h ± 0,5</w:t>
            </w:r>
            <w:r w:rsidR="00C330FF">
              <w:rPr>
                <w:rFonts w:cs="Arial"/>
                <w:bCs/>
                <w:sz w:val="14"/>
                <w:szCs w:val="14"/>
              </w:rPr>
              <w:t xml:space="preserve"> </w:t>
            </w:r>
            <w:r w:rsidRPr="006B1836">
              <w:rPr>
                <w:rFonts w:cs="Arial"/>
                <w:bCs/>
                <w:sz w:val="14"/>
                <w:szCs w:val="14"/>
              </w:rPr>
              <w:t>h</w:t>
            </w:r>
            <w:r>
              <w:rPr>
                <w:rFonts w:cs="Arial"/>
                <w:bCs/>
                <w:sz w:val="14"/>
                <w:szCs w:val="14"/>
              </w:rPr>
              <w:t xml:space="preserve"> ;</w:t>
            </w:r>
            <w:r w:rsidRPr="006B1836">
              <w:rPr>
                <w:rFonts w:cs="Arial"/>
                <w:bCs/>
                <w:sz w:val="14"/>
                <w:szCs w:val="14"/>
              </w:rPr>
              <w:t xml:space="preserve"> transport et démoulage après la cure en chantier</w:t>
            </w:r>
            <w:r w:rsidR="004F2C70">
              <w:rPr>
                <w:rFonts w:cs="Arial"/>
                <w:bCs/>
                <w:sz w:val="14"/>
                <w:szCs w:val="14"/>
              </w:rPr>
              <w:t> :</w:t>
            </w:r>
            <w:r w:rsidRPr="006B1836">
              <w:rPr>
                <w:rFonts w:cs="Arial"/>
                <w:bCs/>
                <w:sz w:val="14"/>
                <w:szCs w:val="14"/>
              </w:rPr>
              <w:t xml:space="preserve"> 28 ±</w:t>
            </w:r>
            <w:r w:rsidR="00A524BA">
              <w:rPr>
                <w:rFonts w:cs="Arial"/>
                <w:bCs/>
                <w:sz w:val="14"/>
                <w:szCs w:val="14"/>
              </w:rPr>
              <w:t xml:space="preserve"> </w:t>
            </w:r>
            <w:r w:rsidRPr="006B1836">
              <w:rPr>
                <w:rFonts w:cs="Arial"/>
                <w:bCs/>
                <w:sz w:val="14"/>
                <w:szCs w:val="14"/>
              </w:rPr>
              <w:t>8 h</w:t>
            </w:r>
            <w:r w:rsidRPr="00905096">
              <w:rPr>
                <w:rFonts w:cs="Arial"/>
                <w:bCs/>
                <w:sz w:val="14"/>
                <w:szCs w:val="14"/>
              </w:rPr>
              <w:t>.</w:t>
            </w:r>
          </w:p>
        </w:tc>
      </w:tr>
      <w:tr w:rsidR="00D2692B" w14:paraId="7F9FF3D6" w14:textId="77777777" w:rsidTr="006D7B49">
        <w:trPr>
          <w:cantSplit/>
          <w:trHeight w:val="1664"/>
          <w:jc w:val="center"/>
        </w:trPr>
        <w:tc>
          <w:tcPr>
            <w:tcW w:w="1070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F3D5" w14:textId="77777777" w:rsidR="00D2692B" w:rsidRPr="005330DE" w:rsidRDefault="00D2692B" w:rsidP="00044FC7">
            <w:pPr>
              <w:pStyle w:val="Sous-titres"/>
              <w:tabs>
                <w:tab w:val="clear" w:pos="8504"/>
              </w:tabs>
              <w:spacing w:beforeLines="20" w:before="48" w:line="240" w:lineRule="auto"/>
              <w:ind w:left="115"/>
              <w:rPr>
                <w:spacing w:val="-2"/>
                <w:szCs w:val="16"/>
              </w:rPr>
            </w:pPr>
            <w:r w:rsidRPr="005330DE">
              <w:rPr>
                <w:rFonts w:cs="Arial"/>
                <w:bCs/>
                <w:szCs w:val="16"/>
              </w:rPr>
              <w:t xml:space="preserve">Remarque : </w:t>
            </w:r>
            <w:r w:rsidR="001F0FD6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1F0FD6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="001F0FD6">
              <w:rPr>
                <w:rFonts w:cs="Arial"/>
                <w:bCs/>
                <w:sz w:val="18"/>
                <w:szCs w:val="18"/>
              </w:rPr>
            </w:r>
            <w:r w:rsidR="001F0FD6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="001F0FD6">
              <w:rPr>
                <w:rFonts w:cs="Arial"/>
                <w:bCs/>
                <w:sz w:val="18"/>
                <w:szCs w:val="18"/>
              </w:rPr>
              <w:t> </w:t>
            </w:r>
            <w:r w:rsidR="001F0FD6">
              <w:rPr>
                <w:rFonts w:cs="Arial"/>
                <w:bCs/>
                <w:sz w:val="18"/>
                <w:szCs w:val="18"/>
              </w:rPr>
              <w:t> </w:t>
            </w:r>
            <w:r w:rsidR="001F0FD6">
              <w:rPr>
                <w:rFonts w:cs="Arial"/>
                <w:bCs/>
                <w:sz w:val="18"/>
                <w:szCs w:val="18"/>
              </w:rPr>
              <w:t> </w:t>
            </w:r>
            <w:r w:rsidR="001F0FD6">
              <w:rPr>
                <w:rFonts w:cs="Arial"/>
                <w:bCs/>
                <w:sz w:val="18"/>
                <w:szCs w:val="18"/>
              </w:rPr>
              <w:t> </w:t>
            </w:r>
            <w:r w:rsidR="001F0FD6">
              <w:rPr>
                <w:rFonts w:cs="Arial"/>
                <w:bCs/>
                <w:sz w:val="18"/>
                <w:szCs w:val="18"/>
              </w:rPr>
              <w:t> </w:t>
            </w:r>
            <w:r w:rsidR="001F0FD6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8F4932" w14:paraId="7F9FF3D8" w14:textId="77777777" w:rsidTr="006D7B49">
        <w:trPr>
          <w:cantSplit/>
          <w:trHeight w:hRule="exact" w:val="144"/>
          <w:jc w:val="center"/>
        </w:trPr>
        <w:tc>
          <w:tcPr>
            <w:tcW w:w="10706" w:type="dxa"/>
            <w:gridSpan w:val="3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F3D7" w14:textId="77777777" w:rsidR="008F4932" w:rsidRPr="00B52AFA" w:rsidRDefault="008F4932" w:rsidP="00FE55CF">
            <w:pPr>
              <w:pStyle w:val="Sansinterligne"/>
              <w:ind w:left="144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F4932" w:rsidRPr="008F4932" w14:paraId="7F9FF3DA" w14:textId="77777777" w:rsidTr="008F4932">
        <w:trPr>
          <w:cantSplit/>
          <w:trHeight w:hRule="exact" w:val="331"/>
          <w:jc w:val="center"/>
        </w:trPr>
        <w:tc>
          <w:tcPr>
            <w:tcW w:w="10706" w:type="dxa"/>
            <w:gridSpan w:val="3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3D9" w14:textId="77777777" w:rsidR="008F4932" w:rsidRPr="008F4932" w:rsidRDefault="008F4932" w:rsidP="00FE55CF">
            <w:pPr>
              <w:pStyle w:val="Sansinterligne"/>
              <w:ind w:left="144"/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8F49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Formulaire rempli </w:t>
            </w:r>
            <w:r w:rsidR="005034A6">
              <w:rPr>
                <w:rFonts w:ascii="Arial" w:hAnsi="Arial" w:cs="Arial"/>
                <w:b/>
                <w:bCs/>
                <w:sz w:val="16"/>
                <w:szCs w:val="16"/>
              </w:rPr>
              <w:t>au</w:t>
            </w:r>
            <w:r w:rsidRPr="008F49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chantier par</w:t>
            </w:r>
          </w:p>
        </w:tc>
      </w:tr>
      <w:tr w:rsidR="008F4932" w14:paraId="7F9FF3DF" w14:textId="77777777" w:rsidTr="001F0FD6">
        <w:trPr>
          <w:cantSplit/>
          <w:trHeight w:hRule="exact" w:val="331"/>
          <w:jc w:val="center"/>
        </w:trPr>
        <w:tc>
          <w:tcPr>
            <w:tcW w:w="2965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FF3DB" w14:textId="77777777" w:rsidR="008F4932" w:rsidRPr="00C91BCC" w:rsidRDefault="008F4932" w:rsidP="008F4932">
            <w:pPr>
              <w:pStyle w:val="Sous-titres"/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 xml:space="preserve"> Nom</w:t>
            </w:r>
          </w:p>
        </w:tc>
        <w:tc>
          <w:tcPr>
            <w:tcW w:w="2736" w:type="dxa"/>
            <w:gridSpan w:val="12"/>
            <w:tcBorders>
              <w:right w:val="single" w:sz="4" w:space="0" w:color="auto"/>
            </w:tcBorders>
            <w:vAlign w:val="center"/>
          </w:tcPr>
          <w:p w14:paraId="7F9FF3DC" w14:textId="77777777" w:rsidR="008F4932" w:rsidRPr="00C91BCC" w:rsidRDefault="008F4932" w:rsidP="008F4932">
            <w:pPr>
              <w:pStyle w:val="Sous-titres"/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Signature</w:t>
            </w:r>
          </w:p>
        </w:tc>
        <w:tc>
          <w:tcPr>
            <w:tcW w:w="3150" w:type="dxa"/>
            <w:gridSpan w:val="13"/>
            <w:tcBorders>
              <w:right w:val="single" w:sz="4" w:space="0" w:color="auto"/>
            </w:tcBorders>
            <w:vAlign w:val="center"/>
          </w:tcPr>
          <w:p w14:paraId="7F9FF3DD" w14:textId="77777777" w:rsidR="008F4932" w:rsidRPr="00C91BCC" w:rsidRDefault="008F4932" w:rsidP="008F4932">
            <w:pPr>
              <w:pStyle w:val="Sous-titres"/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Organisme</w:t>
            </w:r>
          </w:p>
        </w:tc>
        <w:tc>
          <w:tcPr>
            <w:tcW w:w="1855" w:type="dxa"/>
            <w:gridSpan w:val="5"/>
            <w:tcBorders>
              <w:right w:val="single" w:sz="4" w:space="0" w:color="auto"/>
            </w:tcBorders>
            <w:vAlign w:val="center"/>
          </w:tcPr>
          <w:p w14:paraId="7F9FF3DE" w14:textId="77777777" w:rsidR="008F4932" w:rsidRPr="00C91BCC" w:rsidRDefault="008F4932" w:rsidP="008F4932">
            <w:pPr>
              <w:pStyle w:val="Sous-titres"/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 xml:space="preserve">Date </w:t>
            </w:r>
            <w:r w:rsidRPr="008F4932">
              <w:rPr>
                <w:rFonts w:cs="Arial"/>
                <w:bCs/>
                <w:sz w:val="14"/>
                <w:szCs w:val="14"/>
              </w:rPr>
              <w:t>(Année-Mois-Jour)</w:t>
            </w:r>
          </w:p>
        </w:tc>
      </w:tr>
      <w:tr w:rsidR="008F4932" w:rsidRPr="008F4932" w14:paraId="7F9FF3E4" w14:textId="77777777" w:rsidTr="001F0FD6">
        <w:trPr>
          <w:cantSplit/>
          <w:trHeight w:hRule="exact" w:val="331"/>
          <w:jc w:val="center"/>
        </w:trPr>
        <w:tc>
          <w:tcPr>
            <w:tcW w:w="29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E0" w14:textId="77777777" w:rsidR="008F4932" w:rsidRPr="008F4932" w:rsidRDefault="001F0FD6" w:rsidP="008F4932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36" w:type="dxa"/>
            <w:gridSpan w:val="1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E1" w14:textId="77777777" w:rsidR="008F4932" w:rsidRPr="008F4932" w:rsidRDefault="008F4932" w:rsidP="008F4932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50" w:type="dxa"/>
            <w:gridSpan w:val="1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E2" w14:textId="77777777" w:rsidR="008F4932" w:rsidRPr="008F4932" w:rsidRDefault="001F0FD6" w:rsidP="008F4932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55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E3" w14:textId="77777777" w:rsidR="008F4932" w:rsidRPr="008F4932" w:rsidRDefault="001F0FD6" w:rsidP="008F4932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8F4932" w:rsidRPr="008F4932" w14:paraId="7F9FF3E6" w14:textId="77777777" w:rsidTr="00044FC7">
        <w:trPr>
          <w:cantSplit/>
          <w:trHeight w:hRule="exact" w:val="331"/>
          <w:jc w:val="center"/>
        </w:trPr>
        <w:tc>
          <w:tcPr>
            <w:tcW w:w="10706" w:type="dxa"/>
            <w:gridSpan w:val="3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3E5" w14:textId="77777777" w:rsidR="008F4932" w:rsidRPr="008F4932" w:rsidRDefault="008F4932" w:rsidP="00044FC7">
            <w:pPr>
              <w:pStyle w:val="Sansinterligne"/>
              <w:ind w:left="144"/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8F49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Formulaire rempli </w:t>
            </w:r>
            <w:r w:rsidR="00196A67">
              <w:rPr>
                <w:rFonts w:ascii="Arial" w:hAnsi="Arial" w:cs="Arial"/>
                <w:b/>
                <w:bCs/>
                <w:sz w:val="16"/>
                <w:szCs w:val="16"/>
              </w:rPr>
              <w:t>au</w:t>
            </w:r>
            <w:r w:rsidRPr="008F49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laboratoire par</w:t>
            </w:r>
          </w:p>
        </w:tc>
      </w:tr>
      <w:tr w:rsidR="008F4932" w14:paraId="7F9FF3EB" w14:textId="77777777" w:rsidTr="001F0FD6">
        <w:trPr>
          <w:cantSplit/>
          <w:trHeight w:hRule="exact" w:val="331"/>
          <w:jc w:val="center"/>
        </w:trPr>
        <w:tc>
          <w:tcPr>
            <w:tcW w:w="2965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FF3E7" w14:textId="77777777" w:rsidR="008F4932" w:rsidRPr="00C91BCC" w:rsidRDefault="008F4932" w:rsidP="00044FC7">
            <w:pPr>
              <w:pStyle w:val="Sous-titres"/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 xml:space="preserve"> Nom</w:t>
            </w:r>
          </w:p>
        </w:tc>
        <w:tc>
          <w:tcPr>
            <w:tcW w:w="2736" w:type="dxa"/>
            <w:gridSpan w:val="12"/>
            <w:tcBorders>
              <w:right w:val="single" w:sz="4" w:space="0" w:color="auto"/>
            </w:tcBorders>
            <w:vAlign w:val="center"/>
          </w:tcPr>
          <w:p w14:paraId="7F9FF3E8" w14:textId="77777777" w:rsidR="008F4932" w:rsidRPr="00C91BCC" w:rsidRDefault="008F4932" w:rsidP="00044FC7">
            <w:pPr>
              <w:pStyle w:val="Sous-titres"/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Signature</w:t>
            </w:r>
          </w:p>
        </w:tc>
        <w:tc>
          <w:tcPr>
            <w:tcW w:w="3150" w:type="dxa"/>
            <w:gridSpan w:val="13"/>
            <w:tcBorders>
              <w:right w:val="single" w:sz="4" w:space="0" w:color="auto"/>
            </w:tcBorders>
            <w:vAlign w:val="center"/>
          </w:tcPr>
          <w:p w14:paraId="7F9FF3E9" w14:textId="77777777" w:rsidR="008F4932" w:rsidRPr="00C91BCC" w:rsidRDefault="008F4932" w:rsidP="00044FC7">
            <w:pPr>
              <w:pStyle w:val="Sous-titres"/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Organisme</w:t>
            </w:r>
          </w:p>
        </w:tc>
        <w:tc>
          <w:tcPr>
            <w:tcW w:w="1855" w:type="dxa"/>
            <w:gridSpan w:val="5"/>
            <w:tcBorders>
              <w:right w:val="single" w:sz="4" w:space="0" w:color="auto"/>
            </w:tcBorders>
            <w:vAlign w:val="center"/>
          </w:tcPr>
          <w:p w14:paraId="7F9FF3EA" w14:textId="77777777" w:rsidR="008F4932" w:rsidRPr="00C91BCC" w:rsidRDefault="008F4932" w:rsidP="00044FC7">
            <w:pPr>
              <w:pStyle w:val="Sous-titres"/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 xml:space="preserve">Date </w:t>
            </w:r>
            <w:r w:rsidRPr="008F4932">
              <w:rPr>
                <w:rFonts w:cs="Arial"/>
                <w:bCs/>
                <w:sz w:val="14"/>
                <w:szCs w:val="14"/>
              </w:rPr>
              <w:t>(Année-Mois-Jour)</w:t>
            </w:r>
          </w:p>
        </w:tc>
      </w:tr>
      <w:tr w:rsidR="008F4932" w:rsidRPr="008F4932" w14:paraId="7F9FF3F0" w14:textId="77777777" w:rsidTr="001F0FD6">
        <w:trPr>
          <w:cantSplit/>
          <w:trHeight w:hRule="exact" w:val="331"/>
          <w:jc w:val="center"/>
        </w:trPr>
        <w:tc>
          <w:tcPr>
            <w:tcW w:w="29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EC" w14:textId="77777777" w:rsidR="008F4932" w:rsidRPr="008F4932" w:rsidRDefault="001F0FD6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36" w:type="dxa"/>
            <w:gridSpan w:val="1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ED" w14:textId="77777777" w:rsidR="008F4932" w:rsidRPr="008F4932" w:rsidRDefault="008F4932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50" w:type="dxa"/>
            <w:gridSpan w:val="1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EE" w14:textId="77777777" w:rsidR="008F4932" w:rsidRPr="008F4932" w:rsidRDefault="001F0FD6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55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EF" w14:textId="77777777" w:rsidR="008F4932" w:rsidRPr="008F4932" w:rsidRDefault="001F0FD6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  <w:tr w:rsidR="008F4932" w:rsidRPr="008F4932" w14:paraId="7F9FF3F2" w14:textId="77777777" w:rsidTr="00044FC7">
        <w:trPr>
          <w:cantSplit/>
          <w:trHeight w:hRule="exact" w:val="331"/>
          <w:jc w:val="center"/>
        </w:trPr>
        <w:tc>
          <w:tcPr>
            <w:tcW w:w="10706" w:type="dxa"/>
            <w:gridSpan w:val="3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9FF3F1" w14:textId="77777777" w:rsidR="008F4932" w:rsidRPr="008F4932" w:rsidRDefault="008F4932" w:rsidP="00044FC7">
            <w:pPr>
              <w:pStyle w:val="Sansinterligne"/>
              <w:ind w:left="144"/>
              <w:rPr>
                <w:rFonts w:ascii="Arial" w:hAnsi="Arial" w:cs="Arial"/>
                <w:bCs/>
                <w:color w:val="FFFFFF" w:themeColor="background1"/>
                <w:sz w:val="16"/>
                <w:szCs w:val="16"/>
              </w:rPr>
            </w:pPr>
            <w:r w:rsidRPr="008F4932">
              <w:rPr>
                <w:rFonts w:ascii="Arial" w:hAnsi="Arial" w:cs="Arial"/>
                <w:b/>
                <w:bCs/>
                <w:sz w:val="16"/>
                <w:szCs w:val="16"/>
              </w:rPr>
              <w:t>Approuvé par</w:t>
            </w:r>
          </w:p>
        </w:tc>
      </w:tr>
      <w:tr w:rsidR="008F4932" w14:paraId="7F9FF3F7" w14:textId="77777777" w:rsidTr="001F0FD6">
        <w:trPr>
          <w:cantSplit/>
          <w:trHeight w:hRule="exact" w:val="331"/>
          <w:jc w:val="center"/>
        </w:trPr>
        <w:tc>
          <w:tcPr>
            <w:tcW w:w="2965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FF3F3" w14:textId="77777777" w:rsidR="008F4932" w:rsidRPr="00C91BCC" w:rsidRDefault="008F4932" w:rsidP="00044FC7">
            <w:pPr>
              <w:pStyle w:val="Sous-titres"/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 xml:space="preserve"> Nom</w:t>
            </w:r>
          </w:p>
        </w:tc>
        <w:tc>
          <w:tcPr>
            <w:tcW w:w="2736" w:type="dxa"/>
            <w:gridSpan w:val="12"/>
            <w:tcBorders>
              <w:right w:val="single" w:sz="4" w:space="0" w:color="auto"/>
            </w:tcBorders>
            <w:vAlign w:val="center"/>
          </w:tcPr>
          <w:p w14:paraId="7F9FF3F4" w14:textId="77777777" w:rsidR="008F4932" w:rsidRPr="00C91BCC" w:rsidRDefault="008F4932" w:rsidP="00044FC7">
            <w:pPr>
              <w:pStyle w:val="Sous-titres"/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Signature</w:t>
            </w:r>
          </w:p>
        </w:tc>
        <w:tc>
          <w:tcPr>
            <w:tcW w:w="3150" w:type="dxa"/>
            <w:gridSpan w:val="13"/>
            <w:tcBorders>
              <w:right w:val="single" w:sz="4" w:space="0" w:color="auto"/>
            </w:tcBorders>
            <w:vAlign w:val="center"/>
          </w:tcPr>
          <w:p w14:paraId="7F9FF3F5" w14:textId="77777777" w:rsidR="008F4932" w:rsidRPr="00C91BCC" w:rsidRDefault="008F4932" w:rsidP="00044FC7">
            <w:pPr>
              <w:pStyle w:val="Sous-titres"/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>Organisme</w:t>
            </w:r>
          </w:p>
        </w:tc>
        <w:tc>
          <w:tcPr>
            <w:tcW w:w="1855" w:type="dxa"/>
            <w:gridSpan w:val="5"/>
            <w:tcBorders>
              <w:right w:val="single" w:sz="4" w:space="0" w:color="auto"/>
            </w:tcBorders>
            <w:vAlign w:val="center"/>
          </w:tcPr>
          <w:p w14:paraId="7F9FF3F6" w14:textId="77777777" w:rsidR="008F4932" w:rsidRPr="00C91BCC" w:rsidRDefault="008F4932" w:rsidP="00044FC7">
            <w:pPr>
              <w:pStyle w:val="Sous-titres"/>
              <w:spacing w:line="240" w:lineRule="auto"/>
              <w:ind w:left="144"/>
              <w:rPr>
                <w:rFonts w:cs="Arial"/>
                <w:bCs/>
                <w:szCs w:val="16"/>
              </w:rPr>
            </w:pPr>
            <w:r w:rsidRPr="00C91BCC">
              <w:rPr>
                <w:rFonts w:cs="Arial"/>
                <w:bCs/>
                <w:szCs w:val="16"/>
              </w:rPr>
              <w:t xml:space="preserve">Date </w:t>
            </w:r>
            <w:r w:rsidRPr="008F4932">
              <w:rPr>
                <w:rFonts w:cs="Arial"/>
                <w:bCs/>
                <w:sz w:val="14"/>
                <w:szCs w:val="14"/>
              </w:rPr>
              <w:t>(Année-Mois-Jour)</w:t>
            </w:r>
          </w:p>
        </w:tc>
      </w:tr>
      <w:tr w:rsidR="008F4932" w:rsidRPr="008F4932" w14:paraId="7F9FF3FC" w14:textId="77777777" w:rsidTr="001F0FD6">
        <w:trPr>
          <w:cantSplit/>
          <w:trHeight w:hRule="exact" w:val="331"/>
          <w:jc w:val="center"/>
        </w:trPr>
        <w:tc>
          <w:tcPr>
            <w:tcW w:w="29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3F8" w14:textId="77777777" w:rsidR="008F4932" w:rsidRPr="008F4932" w:rsidRDefault="001F0FD6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736" w:type="dxa"/>
            <w:gridSpan w:val="1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F9" w14:textId="77777777" w:rsidR="008F4932" w:rsidRPr="008F4932" w:rsidRDefault="008F4932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50" w:type="dxa"/>
            <w:gridSpan w:val="1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FA" w14:textId="77777777" w:rsidR="008F4932" w:rsidRPr="008F4932" w:rsidRDefault="001F0FD6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55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9FF3FB" w14:textId="77777777" w:rsidR="008F4932" w:rsidRPr="008F4932" w:rsidRDefault="001F0FD6" w:rsidP="00044FC7">
            <w:pPr>
              <w:pStyle w:val="Sansinterligne"/>
              <w:ind w:left="144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</w:tr>
    </w:tbl>
    <w:p w14:paraId="7F9FF3FD" w14:textId="77777777" w:rsidR="000D5843" w:rsidRDefault="000D5843" w:rsidP="002929D1"/>
    <w:sectPr w:rsidR="000D5843" w:rsidSect="0019503B">
      <w:headerReference w:type="even" r:id="rId14"/>
      <w:headerReference w:type="default" r:id="rId15"/>
      <w:headerReference w:type="first" r:id="rId16"/>
      <w:footerReference w:type="first" r:id="rId17"/>
      <w:footnotePr>
        <w:pos w:val="beneathText"/>
      </w:footnotePr>
      <w:pgSz w:w="12240" w:h="20160" w:code="5"/>
      <w:pgMar w:top="720" w:right="720" w:bottom="720" w:left="576" w:header="0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FF402" w14:textId="77777777" w:rsidR="00AD2A04" w:rsidRDefault="00AD2A04">
      <w:r>
        <w:separator/>
      </w:r>
    </w:p>
  </w:endnote>
  <w:endnote w:type="continuationSeparator" w:id="0">
    <w:p w14:paraId="7F9FF403" w14:textId="77777777" w:rsidR="00AD2A04" w:rsidRDefault="00AD2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 Std Lt 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aloult_Cond_Demi_Gras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rial Gras">
    <w:altName w:val="Arial"/>
    <w:panose1 w:val="00000000000000000000"/>
    <w:charset w:val="00"/>
    <w:family w:val="roman"/>
    <w:notTrueType/>
    <w:pitch w:val="default"/>
  </w:font>
  <w:font w:name="Chaloult_Demi_Gras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88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394"/>
      <w:gridCol w:w="5394"/>
    </w:tblGrid>
    <w:tr w:rsidR="00AD2A04" w14:paraId="7F9FF405" w14:textId="77777777" w:rsidTr="00B27155">
      <w:trPr>
        <w:trHeight w:hRule="exact" w:val="240"/>
        <w:jc w:val="center"/>
      </w:trPr>
      <w:tc>
        <w:tcPr>
          <w:tcW w:w="10788" w:type="dxa"/>
          <w:gridSpan w:val="2"/>
          <w:vAlign w:val="bottom"/>
        </w:tcPr>
        <w:p w14:paraId="7F9FF404" w14:textId="369BF73F" w:rsidR="00AD2A04" w:rsidRPr="00A24ECD" w:rsidRDefault="00AD2A04" w:rsidP="00B27155">
          <w:pPr>
            <w:pStyle w:val="Sous-titres"/>
            <w:ind w:left="0"/>
            <w:rPr>
              <w:rFonts w:ascii="Chaloult_Demi_Gras" w:hAnsi="Chaloult_Demi_Gras" w:cs="Arial"/>
              <w:b/>
            </w:rPr>
          </w:pPr>
          <w:r w:rsidRPr="00A24ECD">
            <w:rPr>
              <w:rFonts w:ascii="Chaloult_Demi_Gras" w:hAnsi="Chaloult_Demi_Gras" w:cs="Arial"/>
            </w:rPr>
            <w:t>Ministère des Transports</w:t>
          </w:r>
          <w:r w:rsidR="001D2985">
            <w:rPr>
              <w:rFonts w:ascii="Chaloult_Demi_Gras" w:hAnsi="Chaloult_Demi_Gras" w:cs="Arial"/>
            </w:rPr>
            <w:t xml:space="preserve"> </w:t>
          </w:r>
          <w:r w:rsidR="001D2985" w:rsidRPr="001D2985">
            <w:rPr>
              <w:rFonts w:ascii="Chaloult_Demi_Gras" w:hAnsi="Chaloult_Demi_Gras" w:cs="Arial"/>
            </w:rPr>
            <w:t>et de la Mobilité durable</w:t>
          </w:r>
        </w:p>
      </w:tc>
    </w:tr>
    <w:tr w:rsidR="00AD2A04" w14:paraId="7F9FF407" w14:textId="77777777" w:rsidTr="008823A0">
      <w:trPr>
        <w:trHeight w:hRule="exact" w:val="120"/>
        <w:jc w:val="center"/>
      </w:trPr>
      <w:tc>
        <w:tcPr>
          <w:tcW w:w="10788" w:type="dxa"/>
          <w:gridSpan w:val="2"/>
          <w:shd w:val="clear" w:color="auto" w:fill="000000"/>
          <w:vAlign w:val="center"/>
        </w:tcPr>
        <w:p w14:paraId="7F9FF406" w14:textId="77777777" w:rsidR="00AD2A04" w:rsidRDefault="00AD2A04" w:rsidP="008823A0">
          <w:pPr>
            <w:pStyle w:val="Sous-titres"/>
            <w:ind w:left="0"/>
            <w:rPr>
              <w:b/>
              <w:bCs/>
              <w:sz w:val="12"/>
            </w:rPr>
          </w:pPr>
        </w:p>
      </w:tc>
    </w:tr>
    <w:tr w:rsidR="00AD2A04" w:rsidRPr="00C91220" w14:paraId="7F9FF40B" w14:textId="77777777" w:rsidTr="008823A0">
      <w:trPr>
        <w:trHeight w:hRule="exact" w:val="180"/>
        <w:jc w:val="center"/>
      </w:trPr>
      <w:tc>
        <w:tcPr>
          <w:tcW w:w="5394" w:type="dxa"/>
        </w:tcPr>
        <w:p w14:paraId="7F9FF408" w14:textId="77777777" w:rsidR="00AD2A04" w:rsidRPr="00B67B90" w:rsidRDefault="00AD2A04" w:rsidP="00CA5081">
          <w:pPr>
            <w:pStyle w:val="Sous-titres"/>
            <w:spacing w:line="180" w:lineRule="exact"/>
            <w:ind w:left="0"/>
            <w:rPr>
              <w:sz w:val="12"/>
            </w:rPr>
          </w:pPr>
          <w:r>
            <w:rPr>
              <w:b/>
              <w:bCs/>
              <w:sz w:val="12"/>
            </w:rPr>
            <w:t>V-3112-</w:t>
          </w:r>
          <w:proofErr w:type="gramStart"/>
          <w:r>
            <w:rPr>
              <w:b/>
              <w:bCs/>
              <w:sz w:val="12"/>
            </w:rPr>
            <w:t xml:space="preserve">2  </w:t>
          </w:r>
          <w:r>
            <w:rPr>
              <w:sz w:val="12"/>
            </w:rPr>
            <w:t>(</w:t>
          </w:r>
          <w:proofErr w:type="gramEnd"/>
          <w:r>
            <w:rPr>
              <w:sz w:val="12"/>
            </w:rPr>
            <w:t>2017-09)</w:t>
          </w:r>
        </w:p>
      </w:tc>
      <w:tc>
        <w:tcPr>
          <w:tcW w:w="5394" w:type="dxa"/>
        </w:tcPr>
        <w:p w14:paraId="7F9FF409" w14:textId="77777777" w:rsidR="00AD2A04" w:rsidRPr="003A0FFC" w:rsidRDefault="00AD2A04" w:rsidP="00763954">
          <w:pPr>
            <w:spacing w:before="20"/>
            <w:jc w:val="right"/>
            <w:rPr>
              <w:rFonts w:ascii="Arial" w:hAnsi="Arial" w:cs="Arial"/>
              <w:sz w:val="12"/>
              <w:szCs w:val="12"/>
              <w:lang w:val="fr-FR"/>
            </w:rPr>
          </w:pPr>
          <w:r w:rsidRPr="003A0FFC">
            <w:rPr>
              <w:rFonts w:ascii="Arial" w:hAnsi="Arial" w:cs="Arial"/>
              <w:sz w:val="14"/>
              <w:szCs w:val="14"/>
              <w:lang w:val="fr-FR"/>
            </w:rPr>
            <w:t xml:space="preserve">Page </w: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fldChar w:fldCharType="begin"/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instrText xml:space="preserve"> PAGE </w:instrTex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fr-FR"/>
            </w:rPr>
            <w:t>3</w: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fldChar w:fldCharType="end"/>
          </w:r>
          <w:r>
            <w:rPr>
              <w:rFonts w:ascii="Arial" w:hAnsi="Arial" w:cs="Arial"/>
              <w:sz w:val="14"/>
              <w:szCs w:val="14"/>
              <w:lang w:val="fr-FR"/>
            </w:rPr>
            <w:t xml:space="preserve"> de</w: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t xml:space="preserve"> </w: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fldChar w:fldCharType="begin"/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instrText xml:space="preserve"> NUMPAGES  </w:instrTex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fldChar w:fldCharType="separate"/>
          </w:r>
          <w:r w:rsidR="0067677C">
            <w:rPr>
              <w:rFonts w:ascii="Arial" w:hAnsi="Arial" w:cs="Arial"/>
              <w:noProof/>
              <w:sz w:val="14"/>
              <w:szCs w:val="14"/>
              <w:lang w:val="fr-FR"/>
            </w:rPr>
            <w:t>2</w: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fldChar w:fldCharType="end"/>
          </w:r>
        </w:p>
        <w:p w14:paraId="7F9FF40A" w14:textId="77777777" w:rsidR="00AD2A04" w:rsidRPr="00C91220" w:rsidRDefault="00AD2A04" w:rsidP="00294D77">
          <w:pPr>
            <w:pStyle w:val="Sous-titres"/>
            <w:spacing w:line="180" w:lineRule="exact"/>
            <w:ind w:left="0"/>
            <w:jc w:val="right"/>
            <w:rPr>
              <w:rFonts w:cs="Arial"/>
              <w:bCs/>
              <w:sz w:val="14"/>
              <w:szCs w:val="14"/>
            </w:rPr>
          </w:pPr>
        </w:p>
      </w:tc>
    </w:tr>
  </w:tbl>
  <w:p w14:paraId="7F9FF40C" w14:textId="77777777" w:rsidR="00AD2A04" w:rsidRDefault="00AD2A0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88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394"/>
      <w:gridCol w:w="5394"/>
    </w:tblGrid>
    <w:tr w:rsidR="00AD2A04" w14:paraId="7F9FF40E" w14:textId="77777777" w:rsidTr="000B70BF">
      <w:trPr>
        <w:trHeight w:hRule="exact" w:val="240"/>
        <w:jc w:val="center"/>
      </w:trPr>
      <w:tc>
        <w:tcPr>
          <w:tcW w:w="10788" w:type="dxa"/>
          <w:gridSpan w:val="2"/>
          <w:vAlign w:val="bottom"/>
        </w:tcPr>
        <w:p w14:paraId="7F9FF40D" w14:textId="2B34F3A2" w:rsidR="00AD2A04" w:rsidRPr="00A24ECD" w:rsidRDefault="00AD2A04" w:rsidP="008823A0">
          <w:pPr>
            <w:pStyle w:val="Sous-titres"/>
            <w:ind w:left="0"/>
            <w:rPr>
              <w:rFonts w:ascii="Chaloult_Demi_Gras" w:hAnsi="Chaloult_Demi_Gras" w:cs="Arial"/>
            </w:rPr>
          </w:pPr>
          <w:r w:rsidRPr="00A24ECD">
            <w:rPr>
              <w:rFonts w:ascii="Chaloult_Demi_Gras" w:hAnsi="Chaloult_Demi_Gras" w:cs="Arial"/>
            </w:rPr>
            <w:t>Ministère des Transports</w:t>
          </w:r>
          <w:r w:rsidR="001D2985">
            <w:rPr>
              <w:rFonts w:ascii="Chaloult_Demi_Gras" w:hAnsi="Chaloult_Demi_Gras" w:cs="Arial"/>
            </w:rPr>
            <w:t xml:space="preserve"> </w:t>
          </w:r>
          <w:r w:rsidR="001D2985" w:rsidRPr="001D2985">
            <w:rPr>
              <w:rFonts w:ascii="Chaloult_Demi_Gras" w:hAnsi="Chaloult_Demi_Gras" w:cs="Arial"/>
            </w:rPr>
            <w:t>et de la Mobilité durable</w:t>
          </w:r>
        </w:p>
      </w:tc>
    </w:tr>
    <w:tr w:rsidR="00AD2A04" w14:paraId="7F9FF410" w14:textId="77777777" w:rsidTr="008823A0">
      <w:trPr>
        <w:trHeight w:hRule="exact" w:val="120"/>
        <w:jc w:val="center"/>
      </w:trPr>
      <w:tc>
        <w:tcPr>
          <w:tcW w:w="10788" w:type="dxa"/>
          <w:gridSpan w:val="2"/>
          <w:shd w:val="clear" w:color="auto" w:fill="000000"/>
          <w:vAlign w:val="center"/>
        </w:tcPr>
        <w:p w14:paraId="7F9FF40F" w14:textId="77777777" w:rsidR="00AD2A04" w:rsidRDefault="00AD2A04" w:rsidP="008823A0">
          <w:pPr>
            <w:pStyle w:val="Sous-titres"/>
            <w:ind w:left="0"/>
            <w:rPr>
              <w:b/>
              <w:bCs/>
              <w:sz w:val="12"/>
            </w:rPr>
          </w:pPr>
        </w:p>
      </w:tc>
    </w:tr>
    <w:tr w:rsidR="00AD2A04" w:rsidRPr="00C91220" w14:paraId="7F9FF414" w14:textId="77777777" w:rsidTr="002A768A">
      <w:trPr>
        <w:trHeight w:hRule="exact" w:val="180"/>
        <w:jc w:val="center"/>
      </w:trPr>
      <w:tc>
        <w:tcPr>
          <w:tcW w:w="5394" w:type="dxa"/>
        </w:tcPr>
        <w:p w14:paraId="7F9FF411" w14:textId="77777777" w:rsidR="00AD2A04" w:rsidRDefault="00AD2A04" w:rsidP="00B67B90">
          <w:pPr>
            <w:pStyle w:val="Sous-titres"/>
            <w:spacing w:line="180" w:lineRule="exact"/>
            <w:ind w:left="0"/>
            <w:rPr>
              <w:b/>
              <w:bCs/>
              <w:sz w:val="12"/>
            </w:rPr>
          </w:pPr>
          <w:r>
            <w:rPr>
              <w:b/>
              <w:bCs/>
              <w:sz w:val="12"/>
            </w:rPr>
            <w:t>V-</w:t>
          </w:r>
          <w:proofErr w:type="gramStart"/>
          <w:r>
            <w:rPr>
              <w:b/>
              <w:bCs/>
              <w:sz w:val="12"/>
            </w:rPr>
            <w:t xml:space="preserve">2046  </w:t>
          </w:r>
          <w:r>
            <w:rPr>
              <w:sz w:val="12"/>
            </w:rPr>
            <w:t>(</w:t>
          </w:r>
          <w:proofErr w:type="gramEnd"/>
          <w:r>
            <w:rPr>
              <w:sz w:val="12"/>
            </w:rPr>
            <w:t>201</w:t>
          </w:r>
          <w:r w:rsidR="001E5289">
            <w:rPr>
              <w:sz w:val="12"/>
            </w:rPr>
            <w:t>9</w:t>
          </w:r>
          <w:r>
            <w:rPr>
              <w:sz w:val="12"/>
            </w:rPr>
            <w:t>-</w:t>
          </w:r>
          <w:r w:rsidR="005220FA">
            <w:rPr>
              <w:sz w:val="12"/>
            </w:rPr>
            <w:t>0</w:t>
          </w:r>
          <w:r w:rsidR="00BA3D44">
            <w:rPr>
              <w:sz w:val="12"/>
            </w:rPr>
            <w:t>3</w:t>
          </w:r>
          <w:r>
            <w:rPr>
              <w:sz w:val="12"/>
            </w:rPr>
            <w:t>)</w:t>
          </w:r>
        </w:p>
      </w:tc>
      <w:tc>
        <w:tcPr>
          <w:tcW w:w="5394" w:type="dxa"/>
          <w:vAlign w:val="center"/>
        </w:tcPr>
        <w:p w14:paraId="7F9FF412" w14:textId="77777777" w:rsidR="00AD2A04" w:rsidRPr="002A768A" w:rsidRDefault="00AD2A04" w:rsidP="002A768A">
          <w:pPr>
            <w:spacing w:before="20"/>
            <w:jc w:val="right"/>
            <w:rPr>
              <w:rFonts w:ascii="Arial" w:hAnsi="Arial" w:cs="Arial"/>
              <w:sz w:val="14"/>
              <w:szCs w:val="14"/>
            </w:rPr>
          </w:pPr>
          <w:r w:rsidRPr="002A768A">
            <w:rPr>
              <w:rFonts w:ascii="Arial" w:hAnsi="Arial" w:cs="Arial"/>
              <w:sz w:val="14"/>
              <w:szCs w:val="14"/>
            </w:rPr>
            <w:t xml:space="preserve">Page </w:t>
          </w:r>
          <w:r w:rsidRPr="002A768A">
            <w:rPr>
              <w:rFonts w:ascii="Arial" w:hAnsi="Arial" w:cs="Arial"/>
              <w:sz w:val="14"/>
              <w:szCs w:val="14"/>
            </w:rPr>
            <w:fldChar w:fldCharType="begin"/>
          </w:r>
          <w:r w:rsidRPr="002A768A">
            <w:rPr>
              <w:rFonts w:ascii="Arial" w:hAnsi="Arial" w:cs="Arial"/>
              <w:sz w:val="14"/>
              <w:szCs w:val="14"/>
            </w:rPr>
            <w:instrText>PAGE</w:instrText>
          </w:r>
          <w:r w:rsidRPr="002A768A">
            <w:rPr>
              <w:rFonts w:ascii="Arial" w:hAnsi="Arial" w:cs="Arial"/>
              <w:sz w:val="14"/>
              <w:szCs w:val="14"/>
            </w:rPr>
            <w:fldChar w:fldCharType="separate"/>
          </w:r>
          <w:r w:rsidR="0067677C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2A768A">
            <w:rPr>
              <w:rFonts w:ascii="Arial" w:hAnsi="Arial" w:cs="Arial"/>
              <w:sz w:val="14"/>
              <w:szCs w:val="14"/>
            </w:rPr>
            <w:fldChar w:fldCharType="end"/>
          </w:r>
          <w:r w:rsidRPr="002A768A">
            <w:rPr>
              <w:rFonts w:ascii="Arial" w:hAnsi="Arial" w:cs="Arial"/>
              <w:sz w:val="14"/>
              <w:szCs w:val="14"/>
            </w:rPr>
            <w:t xml:space="preserve"> </w:t>
          </w:r>
          <w:r>
            <w:rPr>
              <w:rFonts w:ascii="Arial" w:hAnsi="Arial" w:cs="Arial"/>
              <w:sz w:val="14"/>
              <w:szCs w:val="14"/>
            </w:rPr>
            <w:t>de</w: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t xml:space="preserve"> </w: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fldChar w:fldCharType="begin"/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instrText xml:space="preserve"> NUMPAGES  </w:instrTex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fldChar w:fldCharType="separate"/>
          </w:r>
          <w:r w:rsidR="0067677C">
            <w:rPr>
              <w:rFonts w:ascii="Arial" w:hAnsi="Arial" w:cs="Arial"/>
              <w:noProof/>
              <w:sz w:val="14"/>
              <w:szCs w:val="14"/>
              <w:lang w:val="fr-FR"/>
            </w:rPr>
            <w:t>2</w: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fldChar w:fldCharType="end"/>
          </w:r>
        </w:p>
        <w:p w14:paraId="7F9FF413" w14:textId="77777777" w:rsidR="00AD2A04" w:rsidRPr="002A768A" w:rsidRDefault="00AD2A04" w:rsidP="002A768A">
          <w:pPr>
            <w:pStyle w:val="Sous-titres"/>
            <w:spacing w:before="20" w:line="240" w:lineRule="auto"/>
            <w:ind w:left="0"/>
            <w:jc w:val="right"/>
            <w:rPr>
              <w:rFonts w:cs="Arial"/>
              <w:bCs/>
              <w:sz w:val="14"/>
              <w:szCs w:val="14"/>
            </w:rPr>
          </w:pPr>
        </w:p>
      </w:tc>
    </w:tr>
  </w:tbl>
  <w:p w14:paraId="7F9FF415" w14:textId="77777777" w:rsidR="00AD2A04" w:rsidRPr="00187065" w:rsidRDefault="00AD2A04" w:rsidP="0018706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88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394"/>
      <w:gridCol w:w="5394"/>
    </w:tblGrid>
    <w:tr w:rsidR="00AD2A04" w14:paraId="7F9FF41A" w14:textId="77777777" w:rsidTr="004D1BEC">
      <w:trPr>
        <w:trHeight w:hRule="exact" w:val="240"/>
        <w:jc w:val="center"/>
      </w:trPr>
      <w:tc>
        <w:tcPr>
          <w:tcW w:w="10788" w:type="dxa"/>
          <w:gridSpan w:val="2"/>
          <w:vAlign w:val="bottom"/>
        </w:tcPr>
        <w:p w14:paraId="7F9FF419" w14:textId="19B14052" w:rsidR="00AD2A04" w:rsidRPr="00A24ECD" w:rsidRDefault="00AD2A04" w:rsidP="0019503B">
          <w:pPr>
            <w:pStyle w:val="Sous-titres"/>
            <w:ind w:left="0"/>
            <w:rPr>
              <w:rFonts w:ascii="Chaloult_Demi_Gras" w:hAnsi="Chaloult_Demi_Gras" w:cs="Arial"/>
            </w:rPr>
          </w:pPr>
          <w:r w:rsidRPr="00A24ECD">
            <w:rPr>
              <w:rFonts w:ascii="Chaloult_Demi_Gras" w:hAnsi="Chaloult_Demi_Gras" w:cs="Arial"/>
            </w:rPr>
            <w:t>Ministère des Transports</w:t>
          </w:r>
          <w:r w:rsidR="001D2985">
            <w:rPr>
              <w:rFonts w:ascii="Chaloult_Demi_Gras" w:hAnsi="Chaloult_Demi_Gras" w:cs="Arial"/>
            </w:rPr>
            <w:t xml:space="preserve"> </w:t>
          </w:r>
          <w:r w:rsidR="001D2985" w:rsidRPr="001D2985">
            <w:rPr>
              <w:rFonts w:ascii="Chaloult_Demi_Gras" w:hAnsi="Chaloult_Demi_Gras" w:cs="Arial"/>
            </w:rPr>
            <w:t>et de la Mobilité durable</w:t>
          </w:r>
        </w:p>
      </w:tc>
    </w:tr>
    <w:tr w:rsidR="00AD2A04" w14:paraId="7F9FF41C" w14:textId="77777777" w:rsidTr="004D1BEC">
      <w:trPr>
        <w:trHeight w:hRule="exact" w:val="120"/>
        <w:jc w:val="center"/>
      </w:trPr>
      <w:tc>
        <w:tcPr>
          <w:tcW w:w="10788" w:type="dxa"/>
          <w:gridSpan w:val="2"/>
          <w:shd w:val="clear" w:color="auto" w:fill="000000"/>
          <w:vAlign w:val="center"/>
        </w:tcPr>
        <w:p w14:paraId="7F9FF41B" w14:textId="77777777" w:rsidR="00AD2A04" w:rsidRDefault="00AD2A04" w:rsidP="0019503B">
          <w:pPr>
            <w:pStyle w:val="Sous-titres"/>
            <w:ind w:left="0"/>
            <w:rPr>
              <w:b/>
              <w:bCs/>
              <w:sz w:val="12"/>
            </w:rPr>
          </w:pPr>
        </w:p>
      </w:tc>
    </w:tr>
    <w:tr w:rsidR="00AD2A04" w:rsidRPr="00C91220" w14:paraId="7F9FF420" w14:textId="77777777" w:rsidTr="004D1BEC">
      <w:trPr>
        <w:trHeight w:hRule="exact" w:val="180"/>
        <w:jc w:val="center"/>
      </w:trPr>
      <w:tc>
        <w:tcPr>
          <w:tcW w:w="5394" w:type="dxa"/>
        </w:tcPr>
        <w:p w14:paraId="7F9FF41D" w14:textId="77777777" w:rsidR="00AD2A04" w:rsidRDefault="00AD2A04" w:rsidP="0019503B">
          <w:pPr>
            <w:pStyle w:val="Sous-titres"/>
            <w:spacing w:line="180" w:lineRule="exact"/>
            <w:ind w:left="0"/>
            <w:rPr>
              <w:b/>
              <w:bCs/>
              <w:sz w:val="12"/>
            </w:rPr>
          </w:pPr>
          <w:r>
            <w:rPr>
              <w:b/>
              <w:bCs/>
              <w:sz w:val="12"/>
            </w:rPr>
            <w:t>V-</w:t>
          </w:r>
          <w:proofErr w:type="gramStart"/>
          <w:r>
            <w:rPr>
              <w:b/>
              <w:bCs/>
              <w:sz w:val="12"/>
            </w:rPr>
            <w:t xml:space="preserve">2046  </w:t>
          </w:r>
          <w:r>
            <w:rPr>
              <w:sz w:val="12"/>
            </w:rPr>
            <w:t>(</w:t>
          </w:r>
          <w:proofErr w:type="gramEnd"/>
          <w:r>
            <w:rPr>
              <w:sz w:val="12"/>
            </w:rPr>
            <w:t>201</w:t>
          </w:r>
          <w:r w:rsidR="001E5289">
            <w:rPr>
              <w:sz w:val="12"/>
            </w:rPr>
            <w:t>9</w:t>
          </w:r>
          <w:r w:rsidR="00D56381">
            <w:rPr>
              <w:sz w:val="12"/>
            </w:rPr>
            <w:t>-</w:t>
          </w:r>
          <w:r w:rsidR="00EC5702">
            <w:rPr>
              <w:sz w:val="12"/>
            </w:rPr>
            <w:t>0</w:t>
          </w:r>
          <w:r w:rsidR="00BA3D44">
            <w:rPr>
              <w:sz w:val="12"/>
            </w:rPr>
            <w:t>3</w:t>
          </w:r>
          <w:r>
            <w:rPr>
              <w:sz w:val="12"/>
            </w:rPr>
            <w:t>)</w:t>
          </w:r>
        </w:p>
      </w:tc>
      <w:tc>
        <w:tcPr>
          <w:tcW w:w="5394" w:type="dxa"/>
          <w:vAlign w:val="center"/>
        </w:tcPr>
        <w:p w14:paraId="7F9FF41E" w14:textId="77777777" w:rsidR="00AD2A04" w:rsidRPr="002A768A" w:rsidRDefault="00AD2A04" w:rsidP="0019503B">
          <w:pPr>
            <w:spacing w:before="20"/>
            <w:jc w:val="right"/>
            <w:rPr>
              <w:rFonts w:ascii="Arial" w:hAnsi="Arial" w:cs="Arial"/>
              <w:sz w:val="14"/>
              <w:szCs w:val="14"/>
            </w:rPr>
          </w:pPr>
          <w:r w:rsidRPr="002A768A">
            <w:rPr>
              <w:rFonts w:ascii="Arial" w:hAnsi="Arial" w:cs="Arial"/>
              <w:sz w:val="14"/>
              <w:szCs w:val="14"/>
            </w:rPr>
            <w:t xml:space="preserve">Page </w:t>
          </w:r>
          <w:r w:rsidRPr="002A768A">
            <w:rPr>
              <w:rFonts w:ascii="Arial" w:hAnsi="Arial" w:cs="Arial"/>
              <w:sz w:val="14"/>
              <w:szCs w:val="14"/>
            </w:rPr>
            <w:fldChar w:fldCharType="begin"/>
          </w:r>
          <w:r w:rsidRPr="002A768A">
            <w:rPr>
              <w:rFonts w:ascii="Arial" w:hAnsi="Arial" w:cs="Arial"/>
              <w:sz w:val="14"/>
              <w:szCs w:val="14"/>
            </w:rPr>
            <w:instrText>PAGE</w:instrText>
          </w:r>
          <w:r w:rsidRPr="002A768A">
            <w:rPr>
              <w:rFonts w:ascii="Arial" w:hAnsi="Arial" w:cs="Arial"/>
              <w:sz w:val="14"/>
              <w:szCs w:val="14"/>
            </w:rPr>
            <w:fldChar w:fldCharType="separate"/>
          </w:r>
          <w:r w:rsidR="0067677C">
            <w:rPr>
              <w:rFonts w:ascii="Arial" w:hAnsi="Arial" w:cs="Arial"/>
              <w:noProof/>
              <w:sz w:val="14"/>
              <w:szCs w:val="14"/>
            </w:rPr>
            <w:t>2</w:t>
          </w:r>
          <w:r w:rsidRPr="002A768A">
            <w:rPr>
              <w:rFonts w:ascii="Arial" w:hAnsi="Arial" w:cs="Arial"/>
              <w:sz w:val="14"/>
              <w:szCs w:val="14"/>
            </w:rPr>
            <w:fldChar w:fldCharType="end"/>
          </w:r>
          <w:r w:rsidRPr="002A768A">
            <w:rPr>
              <w:rFonts w:ascii="Arial" w:hAnsi="Arial" w:cs="Arial"/>
              <w:sz w:val="14"/>
              <w:szCs w:val="14"/>
            </w:rPr>
            <w:t xml:space="preserve"> </w:t>
          </w:r>
          <w:r>
            <w:rPr>
              <w:rFonts w:ascii="Arial" w:hAnsi="Arial" w:cs="Arial"/>
              <w:sz w:val="14"/>
              <w:szCs w:val="14"/>
            </w:rPr>
            <w:t>de</w: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t xml:space="preserve"> </w: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fldChar w:fldCharType="begin"/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instrText xml:space="preserve"> NUMPAGES  </w:instrTex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fldChar w:fldCharType="separate"/>
          </w:r>
          <w:r w:rsidR="0067677C">
            <w:rPr>
              <w:rFonts w:ascii="Arial" w:hAnsi="Arial" w:cs="Arial"/>
              <w:noProof/>
              <w:sz w:val="14"/>
              <w:szCs w:val="14"/>
              <w:lang w:val="fr-FR"/>
            </w:rPr>
            <w:t>2</w:t>
          </w:r>
          <w:r w:rsidRPr="003A0FFC">
            <w:rPr>
              <w:rFonts w:ascii="Arial" w:hAnsi="Arial" w:cs="Arial"/>
              <w:sz w:val="14"/>
              <w:szCs w:val="14"/>
              <w:lang w:val="fr-FR"/>
            </w:rPr>
            <w:fldChar w:fldCharType="end"/>
          </w:r>
        </w:p>
        <w:p w14:paraId="7F9FF41F" w14:textId="77777777" w:rsidR="00AD2A04" w:rsidRPr="002A768A" w:rsidRDefault="00AD2A04" w:rsidP="0019503B">
          <w:pPr>
            <w:pStyle w:val="Sous-titres"/>
            <w:spacing w:before="20" w:line="240" w:lineRule="auto"/>
            <w:ind w:left="0"/>
            <w:jc w:val="right"/>
            <w:rPr>
              <w:rFonts w:cs="Arial"/>
              <w:bCs/>
              <w:sz w:val="14"/>
              <w:szCs w:val="14"/>
            </w:rPr>
          </w:pPr>
        </w:p>
      </w:tc>
    </w:tr>
  </w:tbl>
  <w:p w14:paraId="7F9FF421" w14:textId="77777777" w:rsidR="00AD2A04" w:rsidRPr="007A6F1F" w:rsidRDefault="00AD2A04" w:rsidP="00763954">
    <w:pPr>
      <w:pStyle w:val="Pieddepage"/>
      <w:spacing w:line="16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FF400" w14:textId="77777777" w:rsidR="00AD2A04" w:rsidRDefault="00AD2A04">
      <w:r>
        <w:separator/>
      </w:r>
    </w:p>
  </w:footnote>
  <w:footnote w:type="continuationSeparator" w:id="0">
    <w:p w14:paraId="7F9FF401" w14:textId="77777777" w:rsidR="00AD2A04" w:rsidRDefault="00AD2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FF416" w14:textId="77777777" w:rsidR="00AD2A04" w:rsidRDefault="00AD2A0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FF417" w14:textId="77777777" w:rsidR="00AD2A04" w:rsidRDefault="00AD2A0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FF418" w14:textId="77777777" w:rsidR="00AD2A04" w:rsidRDefault="00AD2A0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91AD2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6DCC38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EF63B8"/>
    <w:multiLevelType w:val="hybridMultilevel"/>
    <w:tmpl w:val="CD6A19DA"/>
    <w:lvl w:ilvl="0" w:tplc="FFFFFFFF">
      <w:start w:val="12"/>
      <w:numFmt w:val="decimal"/>
      <w:lvlText w:val="%1."/>
      <w:lvlJc w:val="left"/>
      <w:pPr>
        <w:tabs>
          <w:tab w:val="num" w:pos="547"/>
        </w:tabs>
        <w:ind w:left="54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3" w15:restartNumberingAfterBreak="0">
    <w:nsid w:val="0A767FC8"/>
    <w:multiLevelType w:val="hybridMultilevel"/>
    <w:tmpl w:val="D06A1E76"/>
    <w:lvl w:ilvl="0" w:tplc="550E8A9A">
      <w:start w:val="1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860CEA"/>
    <w:multiLevelType w:val="hybridMultilevel"/>
    <w:tmpl w:val="0C9E4794"/>
    <w:lvl w:ilvl="0" w:tplc="E63A0354">
      <w:start w:val="1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67" w:hanging="360"/>
      </w:pPr>
    </w:lvl>
    <w:lvl w:ilvl="2" w:tplc="0C0C001B" w:tentative="1">
      <w:start w:val="1"/>
      <w:numFmt w:val="lowerRoman"/>
      <w:lvlText w:val="%3."/>
      <w:lvlJc w:val="right"/>
      <w:pPr>
        <w:ind w:left="1987" w:hanging="180"/>
      </w:pPr>
    </w:lvl>
    <w:lvl w:ilvl="3" w:tplc="0C0C000F" w:tentative="1">
      <w:start w:val="1"/>
      <w:numFmt w:val="decimal"/>
      <w:lvlText w:val="%4."/>
      <w:lvlJc w:val="left"/>
      <w:pPr>
        <w:ind w:left="2707" w:hanging="360"/>
      </w:pPr>
    </w:lvl>
    <w:lvl w:ilvl="4" w:tplc="0C0C0019" w:tentative="1">
      <w:start w:val="1"/>
      <w:numFmt w:val="lowerLetter"/>
      <w:lvlText w:val="%5."/>
      <w:lvlJc w:val="left"/>
      <w:pPr>
        <w:ind w:left="3427" w:hanging="360"/>
      </w:pPr>
    </w:lvl>
    <w:lvl w:ilvl="5" w:tplc="0C0C001B" w:tentative="1">
      <w:start w:val="1"/>
      <w:numFmt w:val="lowerRoman"/>
      <w:lvlText w:val="%6."/>
      <w:lvlJc w:val="right"/>
      <w:pPr>
        <w:ind w:left="4147" w:hanging="180"/>
      </w:pPr>
    </w:lvl>
    <w:lvl w:ilvl="6" w:tplc="0C0C000F" w:tentative="1">
      <w:start w:val="1"/>
      <w:numFmt w:val="decimal"/>
      <w:lvlText w:val="%7."/>
      <w:lvlJc w:val="left"/>
      <w:pPr>
        <w:ind w:left="4867" w:hanging="360"/>
      </w:pPr>
    </w:lvl>
    <w:lvl w:ilvl="7" w:tplc="0C0C0019" w:tentative="1">
      <w:start w:val="1"/>
      <w:numFmt w:val="lowerLetter"/>
      <w:lvlText w:val="%8."/>
      <w:lvlJc w:val="left"/>
      <w:pPr>
        <w:ind w:left="5587" w:hanging="360"/>
      </w:pPr>
    </w:lvl>
    <w:lvl w:ilvl="8" w:tplc="0C0C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5" w15:restartNumberingAfterBreak="0">
    <w:nsid w:val="186767F7"/>
    <w:multiLevelType w:val="hybridMultilevel"/>
    <w:tmpl w:val="F8CE883A"/>
    <w:lvl w:ilvl="0" w:tplc="BCCC84C4">
      <w:start w:val="1"/>
      <w:numFmt w:val="upp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A4216A"/>
    <w:multiLevelType w:val="hybridMultilevel"/>
    <w:tmpl w:val="D8282FD2"/>
    <w:lvl w:ilvl="0" w:tplc="0C0C000F">
      <w:start w:val="1"/>
      <w:numFmt w:val="decimal"/>
      <w:lvlText w:val="%1."/>
      <w:lvlJc w:val="left"/>
      <w:pPr>
        <w:tabs>
          <w:tab w:val="num" w:pos="547"/>
        </w:tabs>
        <w:ind w:left="547" w:hanging="360"/>
      </w:pPr>
    </w:lvl>
    <w:lvl w:ilvl="1" w:tplc="0C0C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 w:tplc="6C7890C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22CF794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3155C2"/>
    <w:multiLevelType w:val="multilevel"/>
    <w:tmpl w:val="0EE250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81BD1"/>
    <w:multiLevelType w:val="hybridMultilevel"/>
    <w:tmpl w:val="B16E4834"/>
    <w:lvl w:ilvl="0" w:tplc="0C0C000F">
      <w:start w:val="1"/>
      <w:numFmt w:val="decimal"/>
      <w:lvlText w:val="%1."/>
      <w:lvlJc w:val="left"/>
      <w:pPr>
        <w:ind w:left="1211" w:hanging="360"/>
      </w:pPr>
    </w:lvl>
    <w:lvl w:ilvl="1" w:tplc="0C0C0019" w:tentative="1">
      <w:start w:val="1"/>
      <w:numFmt w:val="lowerLetter"/>
      <w:lvlText w:val="%2."/>
      <w:lvlJc w:val="left"/>
      <w:pPr>
        <w:ind w:left="1931" w:hanging="360"/>
      </w:pPr>
    </w:lvl>
    <w:lvl w:ilvl="2" w:tplc="0C0C001B" w:tentative="1">
      <w:start w:val="1"/>
      <w:numFmt w:val="lowerRoman"/>
      <w:lvlText w:val="%3."/>
      <w:lvlJc w:val="right"/>
      <w:pPr>
        <w:ind w:left="2651" w:hanging="180"/>
      </w:pPr>
    </w:lvl>
    <w:lvl w:ilvl="3" w:tplc="0C0C000F" w:tentative="1">
      <w:start w:val="1"/>
      <w:numFmt w:val="decimal"/>
      <w:lvlText w:val="%4."/>
      <w:lvlJc w:val="left"/>
      <w:pPr>
        <w:ind w:left="3371" w:hanging="360"/>
      </w:pPr>
    </w:lvl>
    <w:lvl w:ilvl="4" w:tplc="0C0C0019" w:tentative="1">
      <w:start w:val="1"/>
      <w:numFmt w:val="lowerLetter"/>
      <w:lvlText w:val="%5."/>
      <w:lvlJc w:val="left"/>
      <w:pPr>
        <w:ind w:left="4091" w:hanging="360"/>
      </w:pPr>
    </w:lvl>
    <w:lvl w:ilvl="5" w:tplc="0C0C001B" w:tentative="1">
      <w:start w:val="1"/>
      <w:numFmt w:val="lowerRoman"/>
      <w:lvlText w:val="%6."/>
      <w:lvlJc w:val="right"/>
      <w:pPr>
        <w:ind w:left="4811" w:hanging="180"/>
      </w:pPr>
    </w:lvl>
    <w:lvl w:ilvl="6" w:tplc="0C0C000F" w:tentative="1">
      <w:start w:val="1"/>
      <w:numFmt w:val="decimal"/>
      <w:lvlText w:val="%7."/>
      <w:lvlJc w:val="left"/>
      <w:pPr>
        <w:ind w:left="5531" w:hanging="360"/>
      </w:pPr>
    </w:lvl>
    <w:lvl w:ilvl="7" w:tplc="0C0C0019" w:tentative="1">
      <w:start w:val="1"/>
      <w:numFmt w:val="lowerLetter"/>
      <w:lvlText w:val="%8."/>
      <w:lvlJc w:val="left"/>
      <w:pPr>
        <w:ind w:left="6251" w:hanging="360"/>
      </w:pPr>
    </w:lvl>
    <w:lvl w:ilvl="8" w:tplc="0C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6A67587"/>
    <w:multiLevelType w:val="hybridMultilevel"/>
    <w:tmpl w:val="55A0767A"/>
    <w:lvl w:ilvl="0" w:tplc="B6A68F38">
      <w:start w:val="1"/>
      <w:numFmt w:val="bullet"/>
      <w:lvlText w:val=""/>
      <w:lvlJc w:val="left"/>
      <w:pPr>
        <w:tabs>
          <w:tab w:val="num" w:pos="860"/>
        </w:tabs>
        <w:ind w:left="8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940"/>
        </w:tabs>
        <w:ind w:left="1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660"/>
        </w:tabs>
        <w:ind w:left="2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380"/>
        </w:tabs>
        <w:ind w:left="3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100"/>
        </w:tabs>
        <w:ind w:left="4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820"/>
        </w:tabs>
        <w:ind w:left="4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540"/>
        </w:tabs>
        <w:ind w:left="5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260"/>
        </w:tabs>
        <w:ind w:left="6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980"/>
        </w:tabs>
        <w:ind w:left="6980" w:hanging="360"/>
      </w:pPr>
      <w:rPr>
        <w:rFonts w:ascii="Wingdings" w:hAnsi="Wingdings" w:hint="default"/>
      </w:rPr>
    </w:lvl>
  </w:abstractNum>
  <w:abstractNum w:abstractNumId="10" w15:restartNumberingAfterBreak="0">
    <w:nsid w:val="28F91766"/>
    <w:multiLevelType w:val="hybridMultilevel"/>
    <w:tmpl w:val="AD60DA10"/>
    <w:lvl w:ilvl="0" w:tplc="0C0C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2B232138"/>
    <w:multiLevelType w:val="hybridMultilevel"/>
    <w:tmpl w:val="6DD62118"/>
    <w:lvl w:ilvl="0" w:tplc="0C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A255737"/>
    <w:multiLevelType w:val="hybridMultilevel"/>
    <w:tmpl w:val="8BCEE834"/>
    <w:lvl w:ilvl="0" w:tplc="F2FA1A12">
      <w:start w:val="1"/>
      <w:numFmt w:val="decimal"/>
      <w:lvlText w:val="%1."/>
      <w:lvlJc w:val="left"/>
      <w:pPr>
        <w:ind w:left="1890" w:hanging="360"/>
      </w:pPr>
    </w:lvl>
    <w:lvl w:ilvl="1" w:tplc="0C0C0019" w:tentative="1">
      <w:start w:val="1"/>
      <w:numFmt w:val="lowerLetter"/>
      <w:lvlText w:val="%2."/>
      <w:lvlJc w:val="left"/>
      <w:pPr>
        <w:ind w:left="2610" w:hanging="360"/>
      </w:pPr>
    </w:lvl>
    <w:lvl w:ilvl="2" w:tplc="0C0C001B" w:tentative="1">
      <w:start w:val="1"/>
      <w:numFmt w:val="lowerRoman"/>
      <w:lvlText w:val="%3."/>
      <w:lvlJc w:val="right"/>
      <w:pPr>
        <w:ind w:left="3330" w:hanging="180"/>
      </w:pPr>
    </w:lvl>
    <w:lvl w:ilvl="3" w:tplc="0C0C000F" w:tentative="1">
      <w:start w:val="1"/>
      <w:numFmt w:val="decimal"/>
      <w:lvlText w:val="%4."/>
      <w:lvlJc w:val="left"/>
      <w:pPr>
        <w:ind w:left="4050" w:hanging="360"/>
      </w:pPr>
    </w:lvl>
    <w:lvl w:ilvl="4" w:tplc="0C0C0019" w:tentative="1">
      <w:start w:val="1"/>
      <w:numFmt w:val="lowerLetter"/>
      <w:lvlText w:val="%5."/>
      <w:lvlJc w:val="left"/>
      <w:pPr>
        <w:ind w:left="4770" w:hanging="360"/>
      </w:pPr>
    </w:lvl>
    <w:lvl w:ilvl="5" w:tplc="0C0C001B" w:tentative="1">
      <w:start w:val="1"/>
      <w:numFmt w:val="lowerRoman"/>
      <w:lvlText w:val="%6."/>
      <w:lvlJc w:val="right"/>
      <w:pPr>
        <w:ind w:left="5490" w:hanging="180"/>
      </w:pPr>
    </w:lvl>
    <w:lvl w:ilvl="6" w:tplc="0C0C000F" w:tentative="1">
      <w:start w:val="1"/>
      <w:numFmt w:val="decimal"/>
      <w:lvlText w:val="%7."/>
      <w:lvlJc w:val="left"/>
      <w:pPr>
        <w:ind w:left="6210" w:hanging="360"/>
      </w:pPr>
    </w:lvl>
    <w:lvl w:ilvl="7" w:tplc="0C0C0019" w:tentative="1">
      <w:start w:val="1"/>
      <w:numFmt w:val="lowerLetter"/>
      <w:lvlText w:val="%8."/>
      <w:lvlJc w:val="left"/>
      <w:pPr>
        <w:ind w:left="6930" w:hanging="360"/>
      </w:pPr>
    </w:lvl>
    <w:lvl w:ilvl="8" w:tplc="0C0C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3F3D4EC2"/>
    <w:multiLevelType w:val="hybridMultilevel"/>
    <w:tmpl w:val="3EFA4E18"/>
    <w:lvl w:ilvl="0" w:tplc="0C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05D6840"/>
    <w:multiLevelType w:val="hybridMultilevel"/>
    <w:tmpl w:val="40186890"/>
    <w:lvl w:ilvl="0" w:tplc="0C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5" w15:restartNumberingAfterBreak="0">
    <w:nsid w:val="469C1D56"/>
    <w:multiLevelType w:val="hybridMultilevel"/>
    <w:tmpl w:val="31C604F6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B06BB3"/>
    <w:multiLevelType w:val="hybridMultilevel"/>
    <w:tmpl w:val="1DA24AB8"/>
    <w:lvl w:ilvl="0" w:tplc="0C0C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7" w15:restartNumberingAfterBreak="0">
    <w:nsid w:val="48693955"/>
    <w:multiLevelType w:val="hybridMultilevel"/>
    <w:tmpl w:val="D81A1FDE"/>
    <w:lvl w:ilvl="0" w:tplc="C890C082">
      <w:start w:val="1"/>
      <w:numFmt w:val="decimal"/>
      <w:lvlText w:val="%1."/>
      <w:lvlJc w:val="left"/>
      <w:pPr>
        <w:tabs>
          <w:tab w:val="num" w:pos="547"/>
        </w:tabs>
        <w:ind w:left="547" w:hanging="360"/>
      </w:pPr>
      <w:rPr>
        <w:caps w:val="0"/>
        <w:smallCaps/>
        <w:sz w:val="18"/>
        <w:szCs w:val="18"/>
      </w:rPr>
    </w:lvl>
    <w:lvl w:ilvl="1" w:tplc="0C0C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 w:tplc="6C7890C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22CF794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2238E"/>
    <w:multiLevelType w:val="hybridMultilevel"/>
    <w:tmpl w:val="877C3FBC"/>
    <w:lvl w:ilvl="0" w:tplc="0C0C0001">
      <w:start w:val="1"/>
      <w:numFmt w:val="bullet"/>
      <w:lvlText w:val=""/>
      <w:lvlJc w:val="left"/>
      <w:pPr>
        <w:tabs>
          <w:tab w:val="num" w:pos="544"/>
        </w:tabs>
        <w:ind w:left="54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26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98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70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42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14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86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58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304" w:hanging="360"/>
      </w:pPr>
      <w:rPr>
        <w:rFonts w:ascii="Wingdings" w:hAnsi="Wingdings" w:hint="default"/>
      </w:rPr>
    </w:lvl>
  </w:abstractNum>
  <w:abstractNum w:abstractNumId="19" w15:restartNumberingAfterBreak="0">
    <w:nsid w:val="51DC1AE9"/>
    <w:multiLevelType w:val="hybridMultilevel"/>
    <w:tmpl w:val="6A0E03DA"/>
    <w:lvl w:ilvl="0" w:tplc="131090D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DF4C05"/>
    <w:multiLevelType w:val="hybridMultilevel"/>
    <w:tmpl w:val="75A821DA"/>
    <w:lvl w:ilvl="0" w:tplc="F81CED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4"/>
        <w:szCs w:val="14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848E7"/>
    <w:multiLevelType w:val="hybridMultilevel"/>
    <w:tmpl w:val="1D7C6EA8"/>
    <w:lvl w:ilvl="0" w:tplc="4B72AC28">
      <w:start w:val="1"/>
      <w:numFmt w:val="bullet"/>
      <w:lvlText w:val=""/>
      <w:lvlJc w:val="left"/>
      <w:pPr>
        <w:tabs>
          <w:tab w:val="num" w:pos="920"/>
        </w:tabs>
        <w:ind w:left="9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22" w15:restartNumberingAfterBreak="0">
    <w:nsid w:val="5DEA33FF"/>
    <w:multiLevelType w:val="hybridMultilevel"/>
    <w:tmpl w:val="1164A990"/>
    <w:lvl w:ilvl="0" w:tplc="0C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3" w15:restartNumberingAfterBreak="0">
    <w:nsid w:val="64764681"/>
    <w:multiLevelType w:val="hybridMultilevel"/>
    <w:tmpl w:val="3760BA5E"/>
    <w:lvl w:ilvl="0" w:tplc="0C0C000F">
      <w:start w:val="1"/>
      <w:numFmt w:val="decimal"/>
      <w:lvlText w:val="%1."/>
      <w:lvlJc w:val="left"/>
      <w:pPr>
        <w:ind w:left="1890" w:hanging="360"/>
      </w:pPr>
    </w:lvl>
    <w:lvl w:ilvl="1" w:tplc="0C0C0019" w:tentative="1">
      <w:start w:val="1"/>
      <w:numFmt w:val="lowerLetter"/>
      <w:lvlText w:val="%2."/>
      <w:lvlJc w:val="left"/>
      <w:pPr>
        <w:ind w:left="2610" w:hanging="360"/>
      </w:pPr>
    </w:lvl>
    <w:lvl w:ilvl="2" w:tplc="0C0C001B" w:tentative="1">
      <w:start w:val="1"/>
      <w:numFmt w:val="lowerRoman"/>
      <w:lvlText w:val="%3."/>
      <w:lvlJc w:val="right"/>
      <w:pPr>
        <w:ind w:left="3330" w:hanging="180"/>
      </w:pPr>
    </w:lvl>
    <w:lvl w:ilvl="3" w:tplc="0C0C000F" w:tentative="1">
      <w:start w:val="1"/>
      <w:numFmt w:val="decimal"/>
      <w:lvlText w:val="%4."/>
      <w:lvlJc w:val="left"/>
      <w:pPr>
        <w:ind w:left="4050" w:hanging="360"/>
      </w:pPr>
    </w:lvl>
    <w:lvl w:ilvl="4" w:tplc="0C0C0019" w:tentative="1">
      <w:start w:val="1"/>
      <w:numFmt w:val="lowerLetter"/>
      <w:lvlText w:val="%5."/>
      <w:lvlJc w:val="left"/>
      <w:pPr>
        <w:ind w:left="4770" w:hanging="360"/>
      </w:pPr>
    </w:lvl>
    <w:lvl w:ilvl="5" w:tplc="0C0C001B" w:tentative="1">
      <w:start w:val="1"/>
      <w:numFmt w:val="lowerRoman"/>
      <w:lvlText w:val="%6."/>
      <w:lvlJc w:val="right"/>
      <w:pPr>
        <w:ind w:left="5490" w:hanging="180"/>
      </w:pPr>
    </w:lvl>
    <w:lvl w:ilvl="6" w:tplc="0C0C000F" w:tentative="1">
      <w:start w:val="1"/>
      <w:numFmt w:val="decimal"/>
      <w:lvlText w:val="%7."/>
      <w:lvlJc w:val="left"/>
      <w:pPr>
        <w:ind w:left="6210" w:hanging="360"/>
      </w:pPr>
    </w:lvl>
    <w:lvl w:ilvl="7" w:tplc="0C0C0019" w:tentative="1">
      <w:start w:val="1"/>
      <w:numFmt w:val="lowerLetter"/>
      <w:lvlText w:val="%8."/>
      <w:lvlJc w:val="left"/>
      <w:pPr>
        <w:ind w:left="6930" w:hanging="360"/>
      </w:pPr>
    </w:lvl>
    <w:lvl w:ilvl="8" w:tplc="0C0C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 w15:restartNumberingAfterBreak="0">
    <w:nsid w:val="64961435"/>
    <w:multiLevelType w:val="hybridMultilevel"/>
    <w:tmpl w:val="F8CE883A"/>
    <w:lvl w:ilvl="0" w:tplc="BCCC84C4">
      <w:start w:val="1"/>
      <w:numFmt w:val="upp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7748CE"/>
    <w:multiLevelType w:val="hybridMultilevel"/>
    <w:tmpl w:val="9DDEF42C"/>
    <w:lvl w:ilvl="0" w:tplc="0C0C0001">
      <w:start w:val="1"/>
      <w:numFmt w:val="bullet"/>
      <w:lvlText w:val=""/>
      <w:lvlJc w:val="left"/>
      <w:pPr>
        <w:tabs>
          <w:tab w:val="num" w:pos="1094"/>
        </w:tabs>
        <w:ind w:left="109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26" w15:restartNumberingAfterBreak="0">
    <w:nsid w:val="6F9F66CC"/>
    <w:multiLevelType w:val="hybridMultilevel"/>
    <w:tmpl w:val="F98ABDE8"/>
    <w:lvl w:ilvl="0" w:tplc="0C0C0001">
      <w:start w:val="1"/>
      <w:numFmt w:val="bullet"/>
      <w:lvlText w:val=""/>
      <w:lvlJc w:val="left"/>
      <w:pPr>
        <w:ind w:left="1331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27" w15:restartNumberingAfterBreak="0">
    <w:nsid w:val="76EC1E8D"/>
    <w:multiLevelType w:val="hybridMultilevel"/>
    <w:tmpl w:val="95D6B320"/>
    <w:lvl w:ilvl="0" w:tplc="D6643132">
      <w:start w:val="1"/>
      <w:numFmt w:val="bullet"/>
      <w:lvlText w:val=""/>
      <w:lvlJc w:val="left"/>
      <w:pPr>
        <w:tabs>
          <w:tab w:val="num" w:pos="480"/>
        </w:tabs>
        <w:ind w:left="420" w:hanging="30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793A058D"/>
    <w:multiLevelType w:val="hybridMultilevel"/>
    <w:tmpl w:val="6A8C05D0"/>
    <w:lvl w:ilvl="0" w:tplc="0C0C000F">
      <w:start w:val="1"/>
      <w:numFmt w:val="decimal"/>
      <w:lvlText w:val="%1."/>
      <w:lvlJc w:val="left"/>
      <w:pPr>
        <w:ind w:left="1211" w:hanging="360"/>
      </w:pPr>
    </w:lvl>
    <w:lvl w:ilvl="1" w:tplc="0C0C0019" w:tentative="1">
      <w:start w:val="1"/>
      <w:numFmt w:val="lowerLetter"/>
      <w:lvlText w:val="%2."/>
      <w:lvlJc w:val="left"/>
      <w:pPr>
        <w:ind w:left="1931" w:hanging="360"/>
      </w:pPr>
    </w:lvl>
    <w:lvl w:ilvl="2" w:tplc="0C0C001B" w:tentative="1">
      <w:start w:val="1"/>
      <w:numFmt w:val="lowerRoman"/>
      <w:lvlText w:val="%3."/>
      <w:lvlJc w:val="right"/>
      <w:pPr>
        <w:ind w:left="2651" w:hanging="180"/>
      </w:pPr>
    </w:lvl>
    <w:lvl w:ilvl="3" w:tplc="0C0C000F" w:tentative="1">
      <w:start w:val="1"/>
      <w:numFmt w:val="decimal"/>
      <w:lvlText w:val="%4."/>
      <w:lvlJc w:val="left"/>
      <w:pPr>
        <w:ind w:left="3371" w:hanging="360"/>
      </w:pPr>
    </w:lvl>
    <w:lvl w:ilvl="4" w:tplc="0C0C0019" w:tentative="1">
      <w:start w:val="1"/>
      <w:numFmt w:val="lowerLetter"/>
      <w:lvlText w:val="%5."/>
      <w:lvlJc w:val="left"/>
      <w:pPr>
        <w:ind w:left="4091" w:hanging="360"/>
      </w:pPr>
    </w:lvl>
    <w:lvl w:ilvl="5" w:tplc="0C0C001B" w:tentative="1">
      <w:start w:val="1"/>
      <w:numFmt w:val="lowerRoman"/>
      <w:lvlText w:val="%6."/>
      <w:lvlJc w:val="right"/>
      <w:pPr>
        <w:ind w:left="4811" w:hanging="180"/>
      </w:pPr>
    </w:lvl>
    <w:lvl w:ilvl="6" w:tplc="0C0C000F" w:tentative="1">
      <w:start w:val="1"/>
      <w:numFmt w:val="decimal"/>
      <w:lvlText w:val="%7."/>
      <w:lvlJc w:val="left"/>
      <w:pPr>
        <w:ind w:left="5531" w:hanging="360"/>
      </w:pPr>
    </w:lvl>
    <w:lvl w:ilvl="7" w:tplc="0C0C0019" w:tentative="1">
      <w:start w:val="1"/>
      <w:numFmt w:val="lowerLetter"/>
      <w:lvlText w:val="%8."/>
      <w:lvlJc w:val="left"/>
      <w:pPr>
        <w:ind w:left="6251" w:hanging="360"/>
      </w:pPr>
    </w:lvl>
    <w:lvl w:ilvl="8" w:tplc="0C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D20058A"/>
    <w:multiLevelType w:val="hybridMultilevel"/>
    <w:tmpl w:val="7C984202"/>
    <w:lvl w:ilvl="0" w:tplc="20B05144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9"/>
  </w:num>
  <w:num w:numId="3">
    <w:abstractNumId w:val="3"/>
  </w:num>
  <w:num w:numId="4">
    <w:abstractNumId w:val="18"/>
  </w:num>
  <w:num w:numId="5">
    <w:abstractNumId w:val="21"/>
  </w:num>
  <w:num w:numId="6">
    <w:abstractNumId w:val="13"/>
  </w:num>
  <w:num w:numId="7">
    <w:abstractNumId w:val="9"/>
  </w:num>
  <w:num w:numId="8">
    <w:abstractNumId w:val="5"/>
  </w:num>
  <w:num w:numId="9">
    <w:abstractNumId w:val="24"/>
  </w:num>
  <w:num w:numId="10">
    <w:abstractNumId w:val="6"/>
  </w:num>
  <w:num w:numId="11">
    <w:abstractNumId w:val="25"/>
  </w:num>
  <w:num w:numId="12">
    <w:abstractNumId w:val="15"/>
  </w:num>
  <w:num w:numId="13">
    <w:abstractNumId w:val="8"/>
  </w:num>
  <w:num w:numId="14">
    <w:abstractNumId w:val="26"/>
  </w:num>
  <w:num w:numId="15">
    <w:abstractNumId w:val="28"/>
  </w:num>
  <w:num w:numId="16">
    <w:abstractNumId w:val="29"/>
  </w:num>
  <w:num w:numId="17">
    <w:abstractNumId w:val="2"/>
  </w:num>
  <w:num w:numId="18">
    <w:abstractNumId w:val="4"/>
  </w:num>
  <w:num w:numId="19">
    <w:abstractNumId w:val="20"/>
  </w:num>
  <w:num w:numId="20">
    <w:abstractNumId w:val="11"/>
  </w:num>
  <w:num w:numId="21">
    <w:abstractNumId w:val="17"/>
  </w:num>
  <w:num w:numId="22">
    <w:abstractNumId w:val="10"/>
  </w:num>
  <w:num w:numId="23">
    <w:abstractNumId w:val="16"/>
  </w:num>
  <w:num w:numId="24">
    <w:abstractNumId w:val="14"/>
  </w:num>
  <w:num w:numId="25">
    <w:abstractNumId w:val="22"/>
  </w:num>
  <w:num w:numId="26">
    <w:abstractNumId w:val="7"/>
  </w:num>
  <w:num w:numId="27">
    <w:abstractNumId w:val="0"/>
  </w:num>
  <w:num w:numId="28">
    <w:abstractNumId w:val="1"/>
  </w:num>
  <w:num w:numId="29">
    <w:abstractNumId w:val="12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ocumentProtection w:edit="forms" w:enforcement="1" w:cryptProviderType="rsaAES" w:cryptAlgorithmClass="hash" w:cryptAlgorithmType="typeAny" w:cryptAlgorithmSid="14" w:cryptSpinCount="100000" w:hash="GrwQPE3JQ2ZVt5kvKj+wR/awITaGq7vcsfE5oJsEvpUqqc0TxU694jtwuSOM6B1SO1dUpvpWJBJgT3hzWHPjDw==" w:salt="b+WsM6FPrXXn65inknd9jw=="/>
  <w:defaultTabStop w:val="720"/>
  <w:consecutiveHyphenLimit w:val="1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21"/>
    <w:rsid w:val="00001C5E"/>
    <w:rsid w:val="000029DA"/>
    <w:rsid w:val="00005EAA"/>
    <w:rsid w:val="00006C7C"/>
    <w:rsid w:val="0001308E"/>
    <w:rsid w:val="00017980"/>
    <w:rsid w:val="00021120"/>
    <w:rsid w:val="000212A0"/>
    <w:rsid w:val="00024C33"/>
    <w:rsid w:val="00025106"/>
    <w:rsid w:val="0002516B"/>
    <w:rsid w:val="00032519"/>
    <w:rsid w:val="00044FC7"/>
    <w:rsid w:val="00045165"/>
    <w:rsid w:val="00047AF9"/>
    <w:rsid w:val="000615C3"/>
    <w:rsid w:val="00061C0B"/>
    <w:rsid w:val="000634B2"/>
    <w:rsid w:val="000659BC"/>
    <w:rsid w:val="000738C4"/>
    <w:rsid w:val="00074CBF"/>
    <w:rsid w:val="0007507A"/>
    <w:rsid w:val="00077F21"/>
    <w:rsid w:val="000809AA"/>
    <w:rsid w:val="00081C5F"/>
    <w:rsid w:val="00084057"/>
    <w:rsid w:val="00084ECD"/>
    <w:rsid w:val="00087926"/>
    <w:rsid w:val="00092C6C"/>
    <w:rsid w:val="00092F54"/>
    <w:rsid w:val="000962EC"/>
    <w:rsid w:val="00097596"/>
    <w:rsid w:val="000A4391"/>
    <w:rsid w:val="000A658D"/>
    <w:rsid w:val="000B0FAB"/>
    <w:rsid w:val="000B1133"/>
    <w:rsid w:val="000B1515"/>
    <w:rsid w:val="000B15DD"/>
    <w:rsid w:val="000B30C0"/>
    <w:rsid w:val="000B3735"/>
    <w:rsid w:val="000B66F8"/>
    <w:rsid w:val="000B70BF"/>
    <w:rsid w:val="000B7FAB"/>
    <w:rsid w:val="000B7FFE"/>
    <w:rsid w:val="000C4C96"/>
    <w:rsid w:val="000D1E38"/>
    <w:rsid w:val="000D5843"/>
    <w:rsid w:val="000E1A45"/>
    <w:rsid w:val="000E2C8F"/>
    <w:rsid w:val="000E3D63"/>
    <w:rsid w:val="000F2CAA"/>
    <w:rsid w:val="000F5B44"/>
    <w:rsid w:val="000F5F5D"/>
    <w:rsid w:val="000F7054"/>
    <w:rsid w:val="00104461"/>
    <w:rsid w:val="00107F1D"/>
    <w:rsid w:val="001139CA"/>
    <w:rsid w:val="00116474"/>
    <w:rsid w:val="00121492"/>
    <w:rsid w:val="00123046"/>
    <w:rsid w:val="00123B7A"/>
    <w:rsid w:val="00124E48"/>
    <w:rsid w:val="00126580"/>
    <w:rsid w:val="00134B67"/>
    <w:rsid w:val="00136CB1"/>
    <w:rsid w:val="0014782A"/>
    <w:rsid w:val="00152169"/>
    <w:rsid w:val="00153164"/>
    <w:rsid w:val="00160A07"/>
    <w:rsid w:val="0016500D"/>
    <w:rsid w:val="00172AE8"/>
    <w:rsid w:val="001861E7"/>
    <w:rsid w:val="00187065"/>
    <w:rsid w:val="0019503B"/>
    <w:rsid w:val="00196824"/>
    <w:rsid w:val="00196A67"/>
    <w:rsid w:val="001A15FD"/>
    <w:rsid w:val="001B3C11"/>
    <w:rsid w:val="001C0EB0"/>
    <w:rsid w:val="001D102C"/>
    <w:rsid w:val="001D2452"/>
    <w:rsid w:val="001D2985"/>
    <w:rsid w:val="001D378E"/>
    <w:rsid w:val="001E0DAD"/>
    <w:rsid w:val="001E10C4"/>
    <w:rsid w:val="001E3661"/>
    <w:rsid w:val="001E3D0F"/>
    <w:rsid w:val="001E3F23"/>
    <w:rsid w:val="001E5289"/>
    <w:rsid w:val="001E65AA"/>
    <w:rsid w:val="001F0FD6"/>
    <w:rsid w:val="001F68ED"/>
    <w:rsid w:val="00204328"/>
    <w:rsid w:val="00206A8D"/>
    <w:rsid w:val="00210517"/>
    <w:rsid w:val="0021116F"/>
    <w:rsid w:val="00216E46"/>
    <w:rsid w:val="0021716D"/>
    <w:rsid w:val="00220393"/>
    <w:rsid w:val="0022260C"/>
    <w:rsid w:val="002330B8"/>
    <w:rsid w:val="00242F56"/>
    <w:rsid w:val="002502CE"/>
    <w:rsid w:val="00255E49"/>
    <w:rsid w:val="00256EBF"/>
    <w:rsid w:val="00263F6A"/>
    <w:rsid w:val="00265E45"/>
    <w:rsid w:val="00270749"/>
    <w:rsid w:val="00281A39"/>
    <w:rsid w:val="00282B00"/>
    <w:rsid w:val="00287CBC"/>
    <w:rsid w:val="00290A36"/>
    <w:rsid w:val="002929D1"/>
    <w:rsid w:val="00292A31"/>
    <w:rsid w:val="00294D77"/>
    <w:rsid w:val="00294EE6"/>
    <w:rsid w:val="002A0B85"/>
    <w:rsid w:val="002A12EB"/>
    <w:rsid w:val="002A205C"/>
    <w:rsid w:val="002A4C51"/>
    <w:rsid w:val="002A768A"/>
    <w:rsid w:val="002C0B91"/>
    <w:rsid w:val="002C23E9"/>
    <w:rsid w:val="002C24CD"/>
    <w:rsid w:val="002C424D"/>
    <w:rsid w:val="002C53A3"/>
    <w:rsid w:val="002C614C"/>
    <w:rsid w:val="002C792B"/>
    <w:rsid w:val="002D00A6"/>
    <w:rsid w:val="002D2F06"/>
    <w:rsid w:val="002E2EEE"/>
    <w:rsid w:val="002E3249"/>
    <w:rsid w:val="00300DAD"/>
    <w:rsid w:val="00307EAF"/>
    <w:rsid w:val="00317522"/>
    <w:rsid w:val="003219A2"/>
    <w:rsid w:val="0032332D"/>
    <w:rsid w:val="00325359"/>
    <w:rsid w:val="00330225"/>
    <w:rsid w:val="00330A6D"/>
    <w:rsid w:val="00334B1D"/>
    <w:rsid w:val="00337F66"/>
    <w:rsid w:val="00340C63"/>
    <w:rsid w:val="00343062"/>
    <w:rsid w:val="00347498"/>
    <w:rsid w:val="00351316"/>
    <w:rsid w:val="00352E0B"/>
    <w:rsid w:val="00353F5E"/>
    <w:rsid w:val="00361AEF"/>
    <w:rsid w:val="00361D89"/>
    <w:rsid w:val="0037251A"/>
    <w:rsid w:val="0037553D"/>
    <w:rsid w:val="00375AF1"/>
    <w:rsid w:val="003A04EB"/>
    <w:rsid w:val="003A0B1E"/>
    <w:rsid w:val="003A233E"/>
    <w:rsid w:val="003A72BC"/>
    <w:rsid w:val="003B03EC"/>
    <w:rsid w:val="003B2106"/>
    <w:rsid w:val="003B3580"/>
    <w:rsid w:val="003B6642"/>
    <w:rsid w:val="003C54B6"/>
    <w:rsid w:val="003C6947"/>
    <w:rsid w:val="003E43F0"/>
    <w:rsid w:val="004010C2"/>
    <w:rsid w:val="004032DF"/>
    <w:rsid w:val="00403E0E"/>
    <w:rsid w:val="0041210E"/>
    <w:rsid w:val="0041307D"/>
    <w:rsid w:val="004130CD"/>
    <w:rsid w:val="0041713D"/>
    <w:rsid w:val="00425B0A"/>
    <w:rsid w:val="00425D9C"/>
    <w:rsid w:val="00427DEB"/>
    <w:rsid w:val="0043249D"/>
    <w:rsid w:val="00433AD1"/>
    <w:rsid w:val="00437205"/>
    <w:rsid w:val="004406CA"/>
    <w:rsid w:val="00440966"/>
    <w:rsid w:val="00444911"/>
    <w:rsid w:val="00445292"/>
    <w:rsid w:val="004453F9"/>
    <w:rsid w:val="00460878"/>
    <w:rsid w:val="00462A9B"/>
    <w:rsid w:val="00467081"/>
    <w:rsid w:val="0048256C"/>
    <w:rsid w:val="004864CF"/>
    <w:rsid w:val="00487432"/>
    <w:rsid w:val="00490DC0"/>
    <w:rsid w:val="00495EE0"/>
    <w:rsid w:val="00495F05"/>
    <w:rsid w:val="004A2C04"/>
    <w:rsid w:val="004A32BE"/>
    <w:rsid w:val="004A38C4"/>
    <w:rsid w:val="004A39AA"/>
    <w:rsid w:val="004B0854"/>
    <w:rsid w:val="004B1C07"/>
    <w:rsid w:val="004B3A2D"/>
    <w:rsid w:val="004B6395"/>
    <w:rsid w:val="004C32B5"/>
    <w:rsid w:val="004C55D1"/>
    <w:rsid w:val="004C656D"/>
    <w:rsid w:val="004D0636"/>
    <w:rsid w:val="004D1BEC"/>
    <w:rsid w:val="004D20A7"/>
    <w:rsid w:val="004D3B68"/>
    <w:rsid w:val="004D5ACD"/>
    <w:rsid w:val="004D68D2"/>
    <w:rsid w:val="004E03FA"/>
    <w:rsid w:val="004F1A8F"/>
    <w:rsid w:val="004F24F2"/>
    <w:rsid w:val="004F2C70"/>
    <w:rsid w:val="004F5FEC"/>
    <w:rsid w:val="004F7234"/>
    <w:rsid w:val="004F7AA4"/>
    <w:rsid w:val="005032CC"/>
    <w:rsid w:val="005034A6"/>
    <w:rsid w:val="00504D2B"/>
    <w:rsid w:val="00507CCA"/>
    <w:rsid w:val="00510FDB"/>
    <w:rsid w:val="00512343"/>
    <w:rsid w:val="00514417"/>
    <w:rsid w:val="00516D52"/>
    <w:rsid w:val="005219C5"/>
    <w:rsid w:val="005220FA"/>
    <w:rsid w:val="005330DE"/>
    <w:rsid w:val="005344C7"/>
    <w:rsid w:val="005377B0"/>
    <w:rsid w:val="00545252"/>
    <w:rsid w:val="00554B6D"/>
    <w:rsid w:val="00555651"/>
    <w:rsid w:val="00556000"/>
    <w:rsid w:val="0055758D"/>
    <w:rsid w:val="00557EB0"/>
    <w:rsid w:val="00561353"/>
    <w:rsid w:val="00574D37"/>
    <w:rsid w:val="00575894"/>
    <w:rsid w:val="005829C4"/>
    <w:rsid w:val="00583EA6"/>
    <w:rsid w:val="00585714"/>
    <w:rsid w:val="0058615D"/>
    <w:rsid w:val="0059056A"/>
    <w:rsid w:val="005A7F22"/>
    <w:rsid w:val="005B394C"/>
    <w:rsid w:val="005B767E"/>
    <w:rsid w:val="005C089B"/>
    <w:rsid w:val="005C41D4"/>
    <w:rsid w:val="005C70CE"/>
    <w:rsid w:val="005D0413"/>
    <w:rsid w:val="005D3030"/>
    <w:rsid w:val="005D4061"/>
    <w:rsid w:val="005D5068"/>
    <w:rsid w:val="005D7096"/>
    <w:rsid w:val="005D71A0"/>
    <w:rsid w:val="005E0D56"/>
    <w:rsid w:val="005F2937"/>
    <w:rsid w:val="005F45F4"/>
    <w:rsid w:val="005F6044"/>
    <w:rsid w:val="00604E87"/>
    <w:rsid w:val="006061D3"/>
    <w:rsid w:val="00615DDD"/>
    <w:rsid w:val="00616444"/>
    <w:rsid w:val="0062634C"/>
    <w:rsid w:val="00626751"/>
    <w:rsid w:val="00630849"/>
    <w:rsid w:val="00630D1C"/>
    <w:rsid w:val="006318B2"/>
    <w:rsid w:val="00631CD0"/>
    <w:rsid w:val="00634C75"/>
    <w:rsid w:val="00635077"/>
    <w:rsid w:val="006354D9"/>
    <w:rsid w:val="006355C2"/>
    <w:rsid w:val="006359B4"/>
    <w:rsid w:val="00636109"/>
    <w:rsid w:val="006362BB"/>
    <w:rsid w:val="00637C41"/>
    <w:rsid w:val="00641F0A"/>
    <w:rsid w:val="006430B0"/>
    <w:rsid w:val="00643EC9"/>
    <w:rsid w:val="0064648E"/>
    <w:rsid w:val="006671FB"/>
    <w:rsid w:val="00667D1A"/>
    <w:rsid w:val="00674235"/>
    <w:rsid w:val="00674FBA"/>
    <w:rsid w:val="00675EF0"/>
    <w:rsid w:val="0067677C"/>
    <w:rsid w:val="0067764F"/>
    <w:rsid w:val="00680859"/>
    <w:rsid w:val="00681736"/>
    <w:rsid w:val="00681E80"/>
    <w:rsid w:val="0068322E"/>
    <w:rsid w:val="00683D99"/>
    <w:rsid w:val="00691538"/>
    <w:rsid w:val="006934EC"/>
    <w:rsid w:val="00694388"/>
    <w:rsid w:val="006954A3"/>
    <w:rsid w:val="00697CD3"/>
    <w:rsid w:val="006A17FA"/>
    <w:rsid w:val="006A30FF"/>
    <w:rsid w:val="006A3655"/>
    <w:rsid w:val="006A5768"/>
    <w:rsid w:val="006B0267"/>
    <w:rsid w:val="006B3B91"/>
    <w:rsid w:val="006B4206"/>
    <w:rsid w:val="006C381C"/>
    <w:rsid w:val="006C4ADC"/>
    <w:rsid w:val="006C785B"/>
    <w:rsid w:val="006D1122"/>
    <w:rsid w:val="006D3380"/>
    <w:rsid w:val="006D42E9"/>
    <w:rsid w:val="006D4DDD"/>
    <w:rsid w:val="006D575A"/>
    <w:rsid w:val="006D7B49"/>
    <w:rsid w:val="006E4B6E"/>
    <w:rsid w:val="006E573A"/>
    <w:rsid w:val="006F07BF"/>
    <w:rsid w:val="006F1C16"/>
    <w:rsid w:val="0070451D"/>
    <w:rsid w:val="00706122"/>
    <w:rsid w:val="00721241"/>
    <w:rsid w:val="0072138D"/>
    <w:rsid w:val="00726BE4"/>
    <w:rsid w:val="00730830"/>
    <w:rsid w:val="007315E9"/>
    <w:rsid w:val="00734711"/>
    <w:rsid w:val="00737447"/>
    <w:rsid w:val="00741C6D"/>
    <w:rsid w:val="00741E46"/>
    <w:rsid w:val="0074311A"/>
    <w:rsid w:val="00745209"/>
    <w:rsid w:val="00746D21"/>
    <w:rsid w:val="0075024F"/>
    <w:rsid w:val="00751B9D"/>
    <w:rsid w:val="00756AAF"/>
    <w:rsid w:val="00763954"/>
    <w:rsid w:val="00763F18"/>
    <w:rsid w:val="0077127C"/>
    <w:rsid w:val="00773401"/>
    <w:rsid w:val="00775CCB"/>
    <w:rsid w:val="0077700D"/>
    <w:rsid w:val="007808D0"/>
    <w:rsid w:val="007877E8"/>
    <w:rsid w:val="0079165C"/>
    <w:rsid w:val="007934E6"/>
    <w:rsid w:val="0079350B"/>
    <w:rsid w:val="00793713"/>
    <w:rsid w:val="0079386F"/>
    <w:rsid w:val="00795FBB"/>
    <w:rsid w:val="007962B2"/>
    <w:rsid w:val="00797705"/>
    <w:rsid w:val="007A1914"/>
    <w:rsid w:val="007A2FF9"/>
    <w:rsid w:val="007A520F"/>
    <w:rsid w:val="007A575A"/>
    <w:rsid w:val="007A65F8"/>
    <w:rsid w:val="007A6F1F"/>
    <w:rsid w:val="007A7B17"/>
    <w:rsid w:val="007C206B"/>
    <w:rsid w:val="007C2D32"/>
    <w:rsid w:val="007D70BF"/>
    <w:rsid w:val="007E0C9C"/>
    <w:rsid w:val="007E3D31"/>
    <w:rsid w:val="007E5DC1"/>
    <w:rsid w:val="007E6AB3"/>
    <w:rsid w:val="007F4CF7"/>
    <w:rsid w:val="007F5B32"/>
    <w:rsid w:val="007F60D4"/>
    <w:rsid w:val="00801606"/>
    <w:rsid w:val="008017FF"/>
    <w:rsid w:val="00803F8A"/>
    <w:rsid w:val="008127A6"/>
    <w:rsid w:val="00813D1F"/>
    <w:rsid w:val="00816284"/>
    <w:rsid w:val="00826FFA"/>
    <w:rsid w:val="00827F9A"/>
    <w:rsid w:val="00832383"/>
    <w:rsid w:val="00844C4A"/>
    <w:rsid w:val="008577F2"/>
    <w:rsid w:val="00861E08"/>
    <w:rsid w:val="00863692"/>
    <w:rsid w:val="00866D92"/>
    <w:rsid w:val="00870F7C"/>
    <w:rsid w:val="008725E5"/>
    <w:rsid w:val="00872D40"/>
    <w:rsid w:val="00873E67"/>
    <w:rsid w:val="00874970"/>
    <w:rsid w:val="008802F2"/>
    <w:rsid w:val="008820B8"/>
    <w:rsid w:val="008823A0"/>
    <w:rsid w:val="00882A9D"/>
    <w:rsid w:val="00884579"/>
    <w:rsid w:val="00884FAF"/>
    <w:rsid w:val="0088579C"/>
    <w:rsid w:val="00885965"/>
    <w:rsid w:val="00896056"/>
    <w:rsid w:val="008B1E44"/>
    <w:rsid w:val="008C718E"/>
    <w:rsid w:val="008C78AF"/>
    <w:rsid w:val="008D050A"/>
    <w:rsid w:val="008D137F"/>
    <w:rsid w:val="008D2917"/>
    <w:rsid w:val="008D40AC"/>
    <w:rsid w:val="008D4AB7"/>
    <w:rsid w:val="008D6DD2"/>
    <w:rsid w:val="008E5894"/>
    <w:rsid w:val="008E789B"/>
    <w:rsid w:val="008F4932"/>
    <w:rsid w:val="008F55CE"/>
    <w:rsid w:val="00904059"/>
    <w:rsid w:val="00905096"/>
    <w:rsid w:val="00907FFB"/>
    <w:rsid w:val="00910FF4"/>
    <w:rsid w:val="00915666"/>
    <w:rsid w:val="0091567C"/>
    <w:rsid w:val="00924D3B"/>
    <w:rsid w:val="009261EC"/>
    <w:rsid w:val="00930BE3"/>
    <w:rsid w:val="00931307"/>
    <w:rsid w:val="00931F89"/>
    <w:rsid w:val="0093411D"/>
    <w:rsid w:val="009350F6"/>
    <w:rsid w:val="0093717C"/>
    <w:rsid w:val="009423B3"/>
    <w:rsid w:val="00944422"/>
    <w:rsid w:val="00944994"/>
    <w:rsid w:val="00947614"/>
    <w:rsid w:val="009550A1"/>
    <w:rsid w:val="009554F3"/>
    <w:rsid w:val="00964222"/>
    <w:rsid w:val="00967712"/>
    <w:rsid w:val="009678B0"/>
    <w:rsid w:val="00967AC8"/>
    <w:rsid w:val="009713BF"/>
    <w:rsid w:val="00984C5D"/>
    <w:rsid w:val="0098539B"/>
    <w:rsid w:val="00996F0E"/>
    <w:rsid w:val="009972EA"/>
    <w:rsid w:val="00997331"/>
    <w:rsid w:val="009A2EEF"/>
    <w:rsid w:val="009A7AE9"/>
    <w:rsid w:val="009B01C2"/>
    <w:rsid w:val="009B35A5"/>
    <w:rsid w:val="009B44AC"/>
    <w:rsid w:val="009B4BC8"/>
    <w:rsid w:val="009B6D28"/>
    <w:rsid w:val="009B74AB"/>
    <w:rsid w:val="009C27B8"/>
    <w:rsid w:val="009C616B"/>
    <w:rsid w:val="009D0101"/>
    <w:rsid w:val="009D05E9"/>
    <w:rsid w:val="009D0738"/>
    <w:rsid w:val="009D11FF"/>
    <w:rsid w:val="009D3A22"/>
    <w:rsid w:val="009E026A"/>
    <w:rsid w:val="009E582D"/>
    <w:rsid w:val="009F0EF8"/>
    <w:rsid w:val="009F1270"/>
    <w:rsid w:val="009F2A56"/>
    <w:rsid w:val="009F5024"/>
    <w:rsid w:val="00A0178E"/>
    <w:rsid w:val="00A06484"/>
    <w:rsid w:val="00A13F1E"/>
    <w:rsid w:val="00A14528"/>
    <w:rsid w:val="00A15F8C"/>
    <w:rsid w:val="00A24631"/>
    <w:rsid w:val="00A24ECD"/>
    <w:rsid w:val="00A26C05"/>
    <w:rsid w:val="00A33285"/>
    <w:rsid w:val="00A36917"/>
    <w:rsid w:val="00A40F95"/>
    <w:rsid w:val="00A4149E"/>
    <w:rsid w:val="00A4765F"/>
    <w:rsid w:val="00A5085B"/>
    <w:rsid w:val="00A51FE9"/>
    <w:rsid w:val="00A524BA"/>
    <w:rsid w:val="00A53BF8"/>
    <w:rsid w:val="00A5488C"/>
    <w:rsid w:val="00A551BB"/>
    <w:rsid w:val="00A559ED"/>
    <w:rsid w:val="00A57D82"/>
    <w:rsid w:val="00A65EA2"/>
    <w:rsid w:val="00A66E33"/>
    <w:rsid w:val="00A67594"/>
    <w:rsid w:val="00A704A9"/>
    <w:rsid w:val="00A70727"/>
    <w:rsid w:val="00A72DBE"/>
    <w:rsid w:val="00A83109"/>
    <w:rsid w:val="00A84765"/>
    <w:rsid w:val="00A91BB4"/>
    <w:rsid w:val="00A93542"/>
    <w:rsid w:val="00A96845"/>
    <w:rsid w:val="00A96F0B"/>
    <w:rsid w:val="00AA21C1"/>
    <w:rsid w:val="00AA22D4"/>
    <w:rsid w:val="00AB3F7C"/>
    <w:rsid w:val="00AB5278"/>
    <w:rsid w:val="00AB69F7"/>
    <w:rsid w:val="00AC0BF9"/>
    <w:rsid w:val="00AC17C2"/>
    <w:rsid w:val="00AD2A04"/>
    <w:rsid w:val="00AD5DD6"/>
    <w:rsid w:val="00AE39F1"/>
    <w:rsid w:val="00AE4493"/>
    <w:rsid w:val="00AE5757"/>
    <w:rsid w:val="00AE7CC6"/>
    <w:rsid w:val="00AF33AB"/>
    <w:rsid w:val="00B005E7"/>
    <w:rsid w:val="00B0495D"/>
    <w:rsid w:val="00B06C92"/>
    <w:rsid w:val="00B113A0"/>
    <w:rsid w:val="00B13938"/>
    <w:rsid w:val="00B1404E"/>
    <w:rsid w:val="00B207DD"/>
    <w:rsid w:val="00B23969"/>
    <w:rsid w:val="00B23D39"/>
    <w:rsid w:val="00B27155"/>
    <w:rsid w:val="00B301AF"/>
    <w:rsid w:val="00B375C1"/>
    <w:rsid w:val="00B40812"/>
    <w:rsid w:val="00B40913"/>
    <w:rsid w:val="00B44ED8"/>
    <w:rsid w:val="00B45135"/>
    <w:rsid w:val="00B5216D"/>
    <w:rsid w:val="00B52639"/>
    <w:rsid w:val="00B52AFA"/>
    <w:rsid w:val="00B56BAD"/>
    <w:rsid w:val="00B604B2"/>
    <w:rsid w:val="00B62569"/>
    <w:rsid w:val="00B66934"/>
    <w:rsid w:val="00B66A12"/>
    <w:rsid w:val="00B67B90"/>
    <w:rsid w:val="00B71018"/>
    <w:rsid w:val="00B71CDA"/>
    <w:rsid w:val="00B74223"/>
    <w:rsid w:val="00B763D0"/>
    <w:rsid w:val="00B768AF"/>
    <w:rsid w:val="00B77B81"/>
    <w:rsid w:val="00B86753"/>
    <w:rsid w:val="00B9214B"/>
    <w:rsid w:val="00B93415"/>
    <w:rsid w:val="00B95530"/>
    <w:rsid w:val="00BA2721"/>
    <w:rsid w:val="00BA3D44"/>
    <w:rsid w:val="00BA4589"/>
    <w:rsid w:val="00BA6B35"/>
    <w:rsid w:val="00BB1AE3"/>
    <w:rsid w:val="00BB3459"/>
    <w:rsid w:val="00BB3C84"/>
    <w:rsid w:val="00BB3F0C"/>
    <w:rsid w:val="00BC2B17"/>
    <w:rsid w:val="00BD5172"/>
    <w:rsid w:val="00BE0784"/>
    <w:rsid w:val="00BE0AA0"/>
    <w:rsid w:val="00BE208A"/>
    <w:rsid w:val="00BE22E8"/>
    <w:rsid w:val="00BF28BE"/>
    <w:rsid w:val="00BF76ED"/>
    <w:rsid w:val="00C00141"/>
    <w:rsid w:val="00C0152E"/>
    <w:rsid w:val="00C117AC"/>
    <w:rsid w:val="00C12BE2"/>
    <w:rsid w:val="00C14660"/>
    <w:rsid w:val="00C14BCC"/>
    <w:rsid w:val="00C23299"/>
    <w:rsid w:val="00C23CF1"/>
    <w:rsid w:val="00C252C7"/>
    <w:rsid w:val="00C30092"/>
    <w:rsid w:val="00C330FF"/>
    <w:rsid w:val="00C431C0"/>
    <w:rsid w:val="00C4743C"/>
    <w:rsid w:val="00C50EDC"/>
    <w:rsid w:val="00C52695"/>
    <w:rsid w:val="00C552BD"/>
    <w:rsid w:val="00C56660"/>
    <w:rsid w:val="00C6090A"/>
    <w:rsid w:val="00C60CA3"/>
    <w:rsid w:val="00C61A2B"/>
    <w:rsid w:val="00C64386"/>
    <w:rsid w:val="00C6577E"/>
    <w:rsid w:val="00C727A2"/>
    <w:rsid w:val="00C73FC7"/>
    <w:rsid w:val="00C74D45"/>
    <w:rsid w:val="00C91220"/>
    <w:rsid w:val="00C91682"/>
    <w:rsid w:val="00C949F8"/>
    <w:rsid w:val="00C958A8"/>
    <w:rsid w:val="00C96EE1"/>
    <w:rsid w:val="00CA5081"/>
    <w:rsid w:val="00CC091A"/>
    <w:rsid w:val="00CC284F"/>
    <w:rsid w:val="00CC69D2"/>
    <w:rsid w:val="00CD26F9"/>
    <w:rsid w:val="00CD4533"/>
    <w:rsid w:val="00CE307A"/>
    <w:rsid w:val="00CE385D"/>
    <w:rsid w:val="00CE6ECA"/>
    <w:rsid w:val="00CF0FA8"/>
    <w:rsid w:val="00CF3D9C"/>
    <w:rsid w:val="00CF496F"/>
    <w:rsid w:val="00CF51DE"/>
    <w:rsid w:val="00CF5F8E"/>
    <w:rsid w:val="00D00C93"/>
    <w:rsid w:val="00D0189E"/>
    <w:rsid w:val="00D10894"/>
    <w:rsid w:val="00D14E45"/>
    <w:rsid w:val="00D153FF"/>
    <w:rsid w:val="00D168C6"/>
    <w:rsid w:val="00D1767F"/>
    <w:rsid w:val="00D22407"/>
    <w:rsid w:val="00D2692B"/>
    <w:rsid w:val="00D3463D"/>
    <w:rsid w:val="00D3506A"/>
    <w:rsid w:val="00D433A9"/>
    <w:rsid w:val="00D44C50"/>
    <w:rsid w:val="00D501A4"/>
    <w:rsid w:val="00D52D2F"/>
    <w:rsid w:val="00D52DE4"/>
    <w:rsid w:val="00D56381"/>
    <w:rsid w:val="00D5646D"/>
    <w:rsid w:val="00D62848"/>
    <w:rsid w:val="00D63C60"/>
    <w:rsid w:val="00D6432D"/>
    <w:rsid w:val="00D64C8A"/>
    <w:rsid w:val="00D65166"/>
    <w:rsid w:val="00D656B4"/>
    <w:rsid w:val="00D663F4"/>
    <w:rsid w:val="00D674B9"/>
    <w:rsid w:val="00D67BC5"/>
    <w:rsid w:val="00D7565B"/>
    <w:rsid w:val="00D75863"/>
    <w:rsid w:val="00D81F39"/>
    <w:rsid w:val="00D832F1"/>
    <w:rsid w:val="00D84392"/>
    <w:rsid w:val="00D86891"/>
    <w:rsid w:val="00D87076"/>
    <w:rsid w:val="00D90915"/>
    <w:rsid w:val="00D912E9"/>
    <w:rsid w:val="00D91FFF"/>
    <w:rsid w:val="00DA3D81"/>
    <w:rsid w:val="00DA4140"/>
    <w:rsid w:val="00DA79B3"/>
    <w:rsid w:val="00DB4322"/>
    <w:rsid w:val="00DB53AC"/>
    <w:rsid w:val="00DC079D"/>
    <w:rsid w:val="00DC3279"/>
    <w:rsid w:val="00DC5F04"/>
    <w:rsid w:val="00DD19EE"/>
    <w:rsid w:val="00DD26B8"/>
    <w:rsid w:val="00DD2878"/>
    <w:rsid w:val="00DD3440"/>
    <w:rsid w:val="00DD3D84"/>
    <w:rsid w:val="00DD75D9"/>
    <w:rsid w:val="00DE1DF2"/>
    <w:rsid w:val="00DE1EC0"/>
    <w:rsid w:val="00DE2A22"/>
    <w:rsid w:val="00DE2B0D"/>
    <w:rsid w:val="00DE689A"/>
    <w:rsid w:val="00DE730E"/>
    <w:rsid w:val="00DF42EE"/>
    <w:rsid w:val="00DF6DCC"/>
    <w:rsid w:val="00DF72BC"/>
    <w:rsid w:val="00E067E8"/>
    <w:rsid w:val="00E12960"/>
    <w:rsid w:val="00E13B44"/>
    <w:rsid w:val="00E17065"/>
    <w:rsid w:val="00E32C98"/>
    <w:rsid w:val="00E32CFE"/>
    <w:rsid w:val="00E36B68"/>
    <w:rsid w:val="00E40606"/>
    <w:rsid w:val="00E40A92"/>
    <w:rsid w:val="00E40DB8"/>
    <w:rsid w:val="00E44751"/>
    <w:rsid w:val="00E44D44"/>
    <w:rsid w:val="00E46488"/>
    <w:rsid w:val="00E46FE3"/>
    <w:rsid w:val="00E6045E"/>
    <w:rsid w:val="00E642D8"/>
    <w:rsid w:val="00E644B2"/>
    <w:rsid w:val="00E703BE"/>
    <w:rsid w:val="00E72571"/>
    <w:rsid w:val="00E74DA9"/>
    <w:rsid w:val="00E76F0F"/>
    <w:rsid w:val="00E775ED"/>
    <w:rsid w:val="00E81BD9"/>
    <w:rsid w:val="00E83AFE"/>
    <w:rsid w:val="00E83FCE"/>
    <w:rsid w:val="00E84716"/>
    <w:rsid w:val="00E8611C"/>
    <w:rsid w:val="00E96565"/>
    <w:rsid w:val="00E97862"/>
    <w:rsid w:val="00EA04D4"/>
    <w:rsid w:val="00EB0F5C"/>
    <w:rsid w:val="00EB457F"/>
    <w:rsid w:val="00EB570B"/>
    <w:rsid w:val="00EB5EB6"/>
    <w:rsid w:val="00EC2578"/>
    <w:rsid w:val="00EC3E4C"/>
    <w:rsid w:val="00EC5702"/>
    <w:rsid w:val="00ED3815"/>
    <w:rsid w:val="00ED3B3E"/>
    <w:rsid w:val="00ED68F6"/>
    <w:rsid w:val="00EE18CE"/>
    <w:rsid w:val="00EE59A4"/>
    <w:rsid w:val="00EF2D14"/>
    <w:rsid w:val="00EF4E65"/>
    <w:rsid w:val="00EF53A1"/>
    <w:rsid w:val="00EF68FB"/>
    <w:rsid w:val="00F021FB"/>
    <w:rsid w:val="00F03DC9"/>
    <w:rsid w:val="00F041B8"/>
    <w:rsid w:val="00F050AD"/>
    <w:rsid w:val="00F07D35"/>
    <w:rsid w:val="00F10690"/>
    <w:rsid w:val="00F13D23"/>
    <w:rsid w:val="00F14A39"/>
    <w:rsid w:val="00F1523B"/>
    <w:rsid w:val="00F23250"/>
    <w:rsid w:val="00F2389A"/>
    <w:rsid w:val="00F303CA"/>
    <w:rsid w:val="00F3052C"/>
    <w:rsid w:val="00F30820"/>
    <w:rsid w:val="00F35824"/>
    <w:rsid w:val="00F3621C"/>
    <w:rsid w:val="00F436B4"/>
    <w:rsid w:val="00F437CC"/>
    <w:rsid w:val="00F43953"/>
    <w:rsid w:val="00F445DC"/>
    <w:rsid w:val="00F477BF"/>
    <w:rsid w:val="00F504F3"/>
    <w:rsid w:val="00F5094A"/>
    <w:rsid w:val="00F522AF"/>
    <w:rsid w:val="00F539B8"/>
    <w:rsid w:val="00F54C43"/>
    <w:rsid w:val="00F5752A"/>
    <w:rsid w:val="00F60DE3"/>
    <w:rsid w:val="00F71238"/>
    <w:rsid w:val="00F77CA2"/>
    <w:rsid w:val="00F80723"/>
    <w:rsid w:val="00F8192A"/>
    <w:rsid w:val="00F842C4"/>
    <w:rsid w:val="00F842DA"/>
    <w:rsid w:val="00F84985"/>
    <w:rsid w:val="00F85CE1"/>
    <w:rsid w:val="00F92062"/>
    <w:rsid w:val="00F9540A"/>
    <w:rsid w:val="00FA2F06"/>
    <w:rsid w:val="00FA3526"/>
    <w:rsid w:val="00FA73F8"/>
    <w:rsid w:val="00FB0D56"/>
    <w:rsid w:val="00FB5B57"/>
    <w:rsid w:val="00FC2C4F"/>
    <w:rsid w:val="00FC48A5"/>
    <w:rsid w:val="00FD5897"/>
    <w:rsid w:val="00FD629F"/>
    <w:rsid w:val="00FD6926"/>
    <w:rsid w:val="00FE55CF"/>
    <w:rsid w:val="00FF4C05"/>
    <w:rsid w:val="00FF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,"/>
  <w:listSeparator w:val=";"/>
  <w14:docId w14:val="7F9FF1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8B0"/>
    <w:rPr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A70727"/>
    <w:pPr>
      <w:keepNext/>
      <w:tabs>
        <w:tab w:val="left" w:pos="-1440"/>
        <w:tab w:val="left" w:pos="-720"/>
        <w:tab w:val="left" w:pos="360"/>
      </w:tabs>
      <w:suppressAutoHyphens/>
      <w:jc w:val="center"/>
      <w:outlineLvl w:val="0"/>
    </w:pPr>
    <w:rPr>
      <w:rFonts w:ascii="Arial" w:hAnsi="Arial" w:cs="Arial"/>
      <w:b/>
      <w:bCs/>
      <w:spacing w:val="-3"/>
      <w:kern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sescocher">
    <w:name w:val="Cases à cocher"/>
    <w:basedOn w:val="Normal"/>
    <w:rsid w:val="009678B0"/>
    <w:pPr>
      <w:spacing w:before="120" w:line="200" w:lineRule="exact"/>
      <w:ind w:left="60"/>
    </w:pPr>
    <w:rPr>
      <w:rFonts w:ascii="Arial" w:hAnsi="Arial"/>
      <w:sz w:val="22"/>
      <w:szCs w:val="20"/>
    </w:rPr>
  </w:style>
  <w:style w:type="paragraph" w:customStyle="1" w:styleId="Dsignation">
    <w:name w:val="Désignation"/>
    <w:basedOn w:val="Normal"/>
    <w:rsid w:val="009678B0"/>
    <w:pPr>
      <w:tabs>
        <w:tab w:val="center" w:pos="4703"/>
        <w:tab w:val="right" w:pos="9406"/>
      </w:tabs>
      <w:spacing w:line="200" w:lineRule="exact"/>
      <w:jc w:val="center"/>
    </w:pPr>
    <w:rPr>
      <w:rFonts w:ascii="Arial" w:hAnsi="Arial"/>
      <w:b/>
      <w:smallCaps/>
      <w:sz w:val="20"/>
      <w:szCs w:val="20"/>
    </w:rPr>
  </w:style>
  <w:style w:type="paragraph" w:customStyle="1" w:styleId="Noformulaire">
    <w:name w:val="No formulaire"/>
    <w:basedOn w:val="Normal"/>
    <w:rsid w:val="009678B0"/>
    <w:pPr>
      <w:spacing w:before="40"/>
    </w:pPr>
    <w:rPr>
      <w:rFonts w:ascii="Arial" w:hAnsi="Arial"/>
      <w:b/>
      <w:sz w:val="12"/>
      <w:szCs w:val="20"/>
    </w:rPr>
  </w:style>
  <w:style w:type="paragraph" w:customStyle="1" w:styleId="Sous-titres">
    <w:name w:val="Sous-titres"/>
    <w:basedOn w:val="Normal"/>
    <w:rsid w:val="009678B0"/>
    <w:pPr>
      <w:tabs>
        <w:tab w:val="right" w:pos="8504"/>
      </w:tabs>
      <w:spacing w:line="200" w:lineRule="exact"/>
      <w:ind w:left="60"/>
    </w:pPr>
    <w:rPr>
      <w:rFonts w:ascii="Arial" w:hAnsi="Arial"/>
      <w:sz w:val="16"/>
      <w:szCs w:val="20"/>
    </w:rPr>
  </w:style>
  <w:style w:type="paragraph" w:customStyle="1" w:styleId="Titres">
    <w:name w:val="Titres"/>
    <w:basedOn w:val="Normal"/>
    <w:rsid w:val="009678B0"/>
    <w:pPr>
      <w:tabs>
        <w:tab w:val="right" w:pos="8504"/>
      </w:tabs>
      <w:spacing w:line="280" w:lineRule="exact"/>
      <w:ind w:right="58"/>
      <w:jc w:val="right"/>
    </w:pPr>
    <w:rPr>
      <w:rFonts w:ascii="Arial" w:hAnsi="Arial"/>
      <w:b/>
      <w:szCs w:val="20"/>
    </w:rPr>
  </w:style>
  <w:style w:type="paragraph" w:customStyle="1" w:styleId="Titressections">
    <w:name w:val="Titres sections"/>
    <w:basedOn w:val="Normal"/>
    <w:rsid w:val="009678B0"/>
    <w:pPr>
      <w:tabs>
        <w:tab w:val="left" w:pos="270"/>
        <w:tab w:val="center" w:pos="4252"/>
        <w:tab w:val="right" w:pos="8504"/>
      </w:tabs>
      <w:spacing w:line="200" w:lineRule="exact"/>
      <w:ind w:left="60"/>
    </w:pPr>
    <w:rPr>
      <w:rFonts w:ascii="Arial" w:hAnsi="Arial"/>
      <w:b/>
      <w:sz w:val="16"/>
      <w:szCs w:val="20"/>
    </w:rPr>
  </w:style>
  <w:style w:type="paragraph" w:customStyle="1" w:styleId="Variables">
    <w:name w:val="Variables"/>
    <w:basedOn w:val="Normal"/>
    <w:rsid w:val="009678B0"/>
    <w:pPr>
      <w:spacing w:line="240" w:lineRule="exact"/>
      <w:ind w:left="60"/>
    </w:pPr>
    <w:rPr>
      <w:szCs w:val="20"/>
    </w:rPr>
  </w:style>
  <w:style w:type="paragraph" w:customStyle="1" w:styleId="Variablescentres">
    <w:name w:val="Variables centrées"/>
    <w:basedOn w:val="Variables"/>
    <w:rsid w:val="009678B0"/>
    <w:pPr>
      <w:ind w:left="0"/>
      <w:jc w:val="center"/>
    </w:pPr>
  </w:style>
  <w:style w:type="paragraph" w:styleId="En-tte">
    <w:name w:val="header"/>
    <w:basedOn w:val="Normal"/>
    <w:semiHidden/>
    <w:rsid w:val="009678B0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link w:val="PieddepageCar"/>
    <w:uiPriority w:val="99"/>
    <w:rsid w:val="009678B0"/>
    <w:pPr>
      <w:tabs>
        <w:tab w:val="center" w:pos="4320"/>
        <w:tab w:val="right" w:pos="8640"/>
      </w:tabs>
    </w:pPr>
  </w:style>
  <w:style w:type="character" w:styleId="Lienhypertexte">
    <w:name w:val="Hyperlink"/>
    <w:basedOn w:val="Policepardfaut"/>
    <w:semiHidden/>
    <w:rsid w:val="009678B0"/>
    <w:rPr>
      <w:color w:val="0000FF"/>
      <w:u w:val="single"/>
    </w:rPr>
  </w:style>
  <w:style w:type="character" w:customStyle="1" w:styleId="PieddepageCar">
    <w:name w:val="Pied de page Car"/>
    <w:basedOn w:val="Policepardfaut"/>
    <w:link w:val="Pieddepage"/>
    <w:uiPriority w:val="99"/>
    <w:rsid w:val="00CD4533"/>
    <w:rPr>
      <w:sz w:val="24"/>
      <w:szCs w:val="24"/>
      <w:lang w:eastAsia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793713"/>
    <w:rPr>
      <w:color w:val="800080"/>
      <w:u w:val="single"/>
    </w:rPr>
  </w:style>
  <w:style w:type="paragraph" w:styleId="Sansinterligne">
    <w:name w:val="No Spacing"/>
    <w:uiPriority w:val="1"/>
    <w:qFormat/>
    <w:rsid w:val="00B86753"/>
    <w:rPr>
      <w:sz w:val="24"/>
      <w:szCs w:val="24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885965"/>
    <w:pPr>
      <w:spacing w:after="120"/>
    </w:pPr>
    <w:rPr>
      <w:rFonts w:ascii="Courier New" w:eastAsia="Calibri" w:hAnsi="Courier New" w:cs="Courier New"/>
      <w:lang w:eastAsia="fr-CA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85965"/>
    <w:rPr>
      <w:rFonts w:ascii="Courier New" w:eastAsia="Calibri" w:hAnsi="Courier New" w:cs="Courier New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A70727"/>
    <w:rPr>
      <w:rFonts w:ascii="Arial" w:hAnsi="Arial" w:cs="Arial"/>
      <w:b/>
      <w:bCs/>
      <w:spacing w:val="-3"/>
      <w:kern w:val="24"/>
      <w:sz w:val="24"/>
      <w:szCs w:val="24"/>
    </w:rPr>
  </w:style>
  <w:style w:type="paragraph" w:styleId="Notedebasdepage">
    <w:name w:val="footnote text"/>
    <w:basedOn w:val="Normal"/>
    <w:link w:val="NotedebasdepageCar"/>
    <w:semiHidden/>
    <w:rsid w:val="000E2C8F"/>
    <w:rPr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0E2C8F"/>
    <w:rPr>
      <w:lang w:eastAsia="fr-FR"/>
    </w:rPr>
  </w:style>
  <w:style w:type="character" w:styleId="Appelnotedebasdep">
    <w:name w:val="footnote reference"/>
    <w:basedOn w:val="Policepardfaut"/>
    <w:semiHidden/>
    <w:rsid w:val="000E2C8F"/>
    <w:rPr>
      <w:vertAlign w:val="superscript"/>
    </w:rPr>
  </w:style>
  <w:style w:type="paragraph" w:customStyle="1" w:styleId="Default">
    <w:name w:val="Default"/>
    <w:rsid w:val="003219A2"/>
    <w:pPr>
      <w:autoSpaceDE w:val="0"/>
      <w:autoSpaceDN w:val="0"/>
      <w:adjustRightInd w:val="0"/>
    </w:pPr>
    <w:rPr>
      <w:rFonts w:ascii="HelveticaNeueLT Std Lt Cn" w:hAnsi="HelveticaNeueLT Std Lt Cn" w:cs="HelveticaNeueLT Std Lt Cn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1E3F2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B56BAD"/>
    <w:rPr>
      <w:rFonts w:ascii="Times New Roman" w:hAnsi="Times New Roman" w:cs="Times New Roman" w:hint="default"/>
      <w:b/>
      <w:bCs/>
    </w:rPr>
  </w:style>
  <w:style w:type="paragraph" w:styleId="Listepuces">
    <w:name w:val="List Bullet"/>
    <w:basedOn w:val="Normal"/>
    <w:uiPriority w:val="99"/>
    <w:unhideWhenUsed/>
    <w:rsid w:val="00084057"/>
    <w:pPr>
      <w:numPr>
        <w:numId w:val="2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5ae7812-1ab0-4572-a6c7-91e90b93790a">UMXZNRYXENRP-454-3489</_dlc_DocId>
    <_dlc_DocIdUrl xmlns="35ae7812-1ab0-4572-a6c7-91e90b93790a">
      <Url>http://edition.simtq.mtq.min.intra/fr/entreprises-partenaires/entreprises-reseaux-routier/guides-formulaires/_layouts/15/DocIdRedir.aspx?ID=UMXZNRYXENRP-454-3489</Url>
      <Description>UMXZNRYXENRP-454-3489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3F3D8B4C23A14282ECAB35080BD4E0" ma:contentTypeVersion="1" ma:contentTypeDescription="Crée un document." ma:contentTypeScope="" ma:versionID="c329229320849ac3b0ddf42a8bf4d1ce">
  <xsd:schema xmlns:xsd="http://www.w3.org/2001/XMLSchema" xmlns:xs="http://www.w3.org/2001/XMLSchema" xmlns:p="http://schemas.microsoft.com/office/2006/metadata/properties" xmlns:ns2="35ae7812-1ab0-4572-a6c7-91e90b93790a" targetNamespace="http://schemas.microsoft.com/office/2006/metadata/properties" ma:root="true" ma:fieldsID="803ac0bb71256517a1385f4861be418c" ns2:_="">
    <xsd:import namespace="35ae7812-1ab0-4572-a6c7-91e90b93790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e7812-1ab0-4572-a6c7-91e90b9379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3C68F17-65E3-4990-A9D2-37C82806E213}">
  <ds:schemaRefs>
    <ds:schemaRef ds:uri="http://schemas.microsoft.com/office/2006/metadata/properties"/>
    <ds:schemaRef ds:uri="http://schemas.microsoft.com/office/infopath/2007/PartnerControls"/>
    <ds:schemaRef ds:uri="480e0cdb-6de6-4ad6-a9b9-f5663938e49f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0165B993-BD74-4DB5-8B90-F72714B40E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2959A7-C1A0-482C-84FA-E82E1F1356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A2F189-20C9-45EB-9B45-60438E1EF967}"/>
</file>

<file path=customXml/itemProps5.xml><?xml version="1.0" encoding="utf-8"?>
<ds:datastoreItem xmlns:ds="http://schemas.openxmlformats.org/officeDocument/2006/customXml" ds:itemID="{CE6647F5-3325-49A2-9097-F844F9390469}"/>
</file>

<file path=docProps/app.xml><?xml version="1.0" encoding="utf-8"?>
<Properties xmlns="http://schemas.openxmlformats.org/officeDocument/2006/extended-properties" xmlns:vt="http://schemas.openxmlformats.org/officeDocument/2006/docPropsVTypes">
  <Template>V-2046</Template>
  <TotalTime>2</TotalTime>
  <Pages>2</Pages>
  <Words>1473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V-2046 : Invitation à soumissionner – À forfait</vt:lpstr>
    </vt:vector>
  </TitlesOfParts>
  <Company/>
  <LinksUpToDate>false</LinksUpToDate>
  <CharactersWithSpaces>9557</CharactersWithSpaces>
  <SharedDoc>false</SharedDoc>
  <HLinks>
    <vt:vector size="30" baseType="variant">
      <vt:variant>
        <vt:i4>4128891</vt:i4>
      </vt:variant>
      <vt:variant>
        <vt:i4>148</vt:i4>
      </vt:variant>
      <vt:variant>
        <vt:i4>0</vt:i4>
      </vt:variant>
      <vt:variant>
        <vt:i4>5</vt:i4>
      </vt:variant>
      <vt:variant>
        <vt:lpwstr>http://www.commissairelobby.qc.ca/</vt:lpwstr>
      </vt:variant>
      <vt:variant>
        <vt:lpwstr/>
      </vt:variant>
      <vt:variant>
        <vt:i4>4915270</vt:i4>
      </vt:variant>
      <vt:variant>
        <vt:i4>89</vt:i4>
      </vt:variant>
      <vt:variant>
        <vt:i4>0</vt:i4>
      </vt:variant>
      <vt:variant>
        <vt:i4>5</vt:i4>
      </vt:variant>
      <vt:variant>
        <vt:lpwstr>http://www.revenuquebec.ca/fr/entreprise/amr/comment.aspx</vt:lpwstr>
      </vt:variant>
      <vt:variant>
        <vt:lpwstr/>
      </vt:variant>
      <vt:variant>
        <vt:i4>5505141</vt:i4>
      </vt:variant>
      <vt:variant>
        <vt:i4>86</vt:i4>
      </vt:variant>
      <vt:variant>
        <vt:i4>0</vt:i4>
      </vt:variant>
      <vt:variant>
        <vt:i4>5</vt:i4>
      </vt:variant>
      <vt:variant>
        <vt:lpwstr>mailto:rena@sct.gouv.qc.ca</vt:lpwstr>
      </vt:variant>
      <vt:variant>
        <vt:lpwstr/>
      </vt:variant>
      <vt:variant>
        <vt:i4>8192063</vt:i4>
      </vt:variant>
      <vt:variant>
        <vt:i4>83</vt:i4>
      </vt:variant>
      <vt:variant>
        <vt:i4>0</vt:i4>
      </vt:variant>
      <vt:variant>
        <vt:i4>5</vt:i4>
      </vt:variant>
      <vt:variant>
        <vt:lpwstr>http://www.rena.tresor.gouv.qc.ca/rena/</vt:lpwstr>
      </vt:variant>
      <vt:variant>
        <vt:lpwstr/>
      </vt:variant>
      <vt:variant>
        <vt:i4>2752639</vt:i4>
      </vt:variant>
      <vt:variant>
        <vt:i4>71</vt:i4>
      </vt:variant>
      <vt:variant>
        <vt:i4>0</vt:i4>
      </vt:variant>
      <vt:variant>
        <vt:i4>5</vt:i4>
      </vt:variant>
      <vt:variant>
        <vt:lpwstr>http://www.publicationsduquebec.gouv.qc.ca/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V-2046 : Coulis cimentaires – Chantier et résistance à la compression</dc:title>
  <dc:creator>Société de l'assurance automobile du Québec pour le Ministère des Transports</dc:creator>
  <cp:keywords>2046</cp:keywords>
  <cp:lastModifiedBy>Lépine, Mathieu</cp:lastModifiedBy>
  <cp:revision>3</cp:revision>
  <cp:lastPrinted>2018-03-21T19:10:00Z</cp:lastPrinted>
  <dcterms:created xsi:type="dcterms:W3CDTF">2023-01-20T15:32:00Z</dcterms:created>
  <dcterms:modified xsi:type="dcterms:W3CDTF">2023-01-20T16:28:00Z</dcterms:modified>
  <cp:category>Formulaire ministériel.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35542;#2046|3a8ac219-b770-4169-bc07-dc0b9ae8e711</vt:lpwstr>
  </property>
  <property fmtid="{D5CDD505-2E9C-101B-9397-08002B2CF9AE}" pid="3" name="URL">
    <vt:lpwstr/>
  </property>
  <property fmtid="{D5CDD505-2E9C-101B-9397-08002B2CF9AE}" pid="4" name="ContentTypeId">
    <vt:lpwstr>0x0101006A3F3D8B4C23A14282ECAB35080BD4E0</vt:lpwstr>
  </property>
  <property fmtid="{D5CDD505-2E9C-101B-9397-08002B2CF9AE}" pid="5" name="Personne ressource">
    <vt:lpwstr>419;#Dotsenko, Tatiana</vt:lpwstr>
  </property>
  <property fmtid="{D5CDD505-2E9C-101B-9397-08002B2CF9AE}" pid="6" name="AfficherListeRoleRH">
    <vt:bool>true</vt:bool>
  </property>
  <property fmtid="{D5CDD505-2E9C-101B-9397-08002B2CF9AE}" pid="8" name="DatePublication">
    <vt:filetime>2019-07-23T04:00:00Z</vt:filetime>
  </property>
  <property fmtid="{D5CDD505-2E9C-101B-9397-08002B2CF9AE}" pid="10" name="ExclureImportation">
    <vt:bool>false</vt:bool>
  </property>
  <property fmtid="{D5CDD505-2E9C-101B-9397-08002B2CF9AE}" pid="11" name="LiensConnexes">
    <vt:lpwstr>&lt;div title="_schemaversion" id="_3"&gt;
  &lt;div title="_view"&gt;
    &lt;span title="_columns"&gt;1&lt;/span&gt;
    &lt;span title="_linkstyle"&gt;&lt;/span&gt;
    &lt;span title="_groupstyle"&gt;&lt;/span&gt;
  &lt;/div&gt;
&lt;/div&gt;</vt:lpwstr>
  </property>
  <property fmtid="{D5CDD505-2E9C-101B-9397-08002B2CF9AE}" pid="12" name="SousTheme">
    <vt:lpwstr>57;#</vt:lpwstr>
  </property>
  <property fmtid="{D5CDD505-2E9C-101B-9397-08002B2CF9AE}" pid="13" name="TypeDocument">
    <vt:lpwstr>14</vt:lpwstr>
  </property>
  <property fmtid="{D5CDD505-2E9C-101B-9397-08002B2CF9AE}" pid="14" name="ImageDocument">
    <vt:lpwstr>, </vt:lpwstr>
  </property>
  <property fmtid="{D5CDD505-2E9C-101B-9397-08002B2CF9AE}" pid="15" name="_dlc_DocIdItemGuid">
    <vt:lpwstr>151004f9-2073-4d33-9514-3bb03e8f7457</vt:lpwstr>
  </property>
  <property fmtid="{D5CDD505-2E9C-101B-9397-08002B2CF9AE}" pid="17" name="Theme">
    <vt:lpwstr>10;#</vt:lpwstr>
  </property>
</Properties>
</file>