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80" w:type="dxa"/>
        <w:jc w:val="center"/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238"/>
        <w:gridCol w:w="77"/>
        <w:gridCol w:w="77"/>
        <w:gridCol w:w="310"/>
        <w:gridCol w:w="101"/>
        <w:gridCol w:w="74"/>
        <w:gridCol w:w="92"/>
        <w:gridCol w:w="297"/>
        <w:gridCol w:w="234"/>
        <w:gridCol w:w="407"/>
        <w:gridCol w:w="257"/>
        <w:gridCol w:w="111"/>
        <w:gridCol w:w="143"/>
        <w:gridCol w:w="195"/>
        <w:gridCol w:w="25"/>
        <w:gridCol w:w="44"/>
        <w:gridCol w:w="208"/>
        <w:gridCol w:w="308"/>
        <w:gridCol w:w="76"/>
        <w:gridCol w:w="42"/>
        <w:gridCol w:w="94"/>
        <w:gridCol w:w="35"/>
        <w:gridCol w:w="86"/>
        <w:gridCol w:w="51"/>
        <w:gridCol w:w="270"/>
        <w:gridCol w:w="497"/>
        <w:gridCol w:w="95"/>
        <w:gridCol w:w="38"/>
        <w:gridCol w:w="38"/>
        <w:gridCol w:w="39"/>
        <w:gridCol w:w="103"/>
        <w:gridCol w:w="47"/>
        <w:gridCol w:w="215"/>
        <w:gridCol w:w="57"/>
        <w:gridCol w:w="128"/>
        <w:gridCol w:w="477"/>
        <w:gridCol w:w="51"/>
        <w:gridCol w:w="10"/>
        <w:gridCol w:w="71"/>
        <w:gridCol w:w="10"/>
        <w:gridCol w:w="15"/>
        <w:gridCol w:w="311"/>
        <w:gridCol w:w="492"/>
        <w:gridCol w:w="67"/>
        <w:gridCol w:w="202"/>
        <w:gridCol w:w="201"/>
        <w:gridCol w:w="134"/>
        <w:gridCol w:w="18"/>
        <w:gridCol w:w="287"/>
        <w:gridCol w:w="172"/>
        <w:gridCol w:w="262"/>
        <w:gridCol w:w="204"/>
        <w:gridCol w:w="33"/>
        <w:gridCol w:w="343"/>
        <w:gridCol w:w="53"/>
        <w:gridCol w:w="94"/>
        <w:gridCol w:w="129"/>
        <w:gridCol w:w="196"/>
        <w:gridCol w:w="221"/>
        <w:gridCol w:w="11"/>
        <w:gridCol w:w="159"/>
        <w:gridCol w:w="10"/>
        <w:gridCol w:w="619"/>
        <w:gridCol w:w="15"/>
        <w:gridCol w:w="904"/>
      </w:tblGrid>
      <w:tr w:rsidR="00AA47FD" w14:paraId="5E7469BD" w14:textId="77777777" w:rsidTr="00D17875">
        <w:trPr>
          <w:trHeight w:hRule="exact" w:val="450"/>
          <w:jc w:val="center"/>
        </w:trPr>
        <w:tc>
          <w:tcPr>
            <w:tcW w:w="3316" w:type="dxa"/>
            <w:gridSpan w:val="20"/>
            <w:tcBorders>
              <w:bottom w:val="nil"/>
            </w:tcBorders>
          </w:tcPr>
          <w:p w14:paraId="7F2A1B83" w14:textId="77777777" w:rsidR="00A16D99" w:rsidRDefault="00F57EA0" w:rsidP="009B74AB">
            <w:pPr>
              <w:pStyle w:val="Variables"/>
              <w:ind w:left="0" w:right="9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30DCD9D" wp14:editId="3395C92B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35560</wp:posOffset>
                  </wp:positionV>
                  <wp:extent cx="1976120" cy="624476"/>
                  <wp:effectExtent l="0" t="0" r="5080" b="4445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120" cy="62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64" w:type="dxa"/>
            <w:gridSpan w:val="45"/>
            <w:tcBorders>
              <w:bottom w:val="nil"/>
            </w:tcBorders>
          </w:tcPr>
          <w:p w14:paraId="0D6E6063" w14:textId="77777777" w:rsidR="00A16D99" w:rsidRPr="00C27FF4" w:rsidRDefault="00A16D99" w:rsidP="00C27FF4">
            <w:pPr>
              <w:pStyle w:val="Titres"/>
              <w:spacing w:before="60" w:line="240" w:lineRule="auto"/>
              <w:ind w:left="120" w:right="0"/>
              <w:jc w:val="left"/>
              <w:rPr>
                <w:rFonts w:ascii="Chaloult_Cond_Demi_Gras" w:hAnsi="Chaloult_Cond_Demi_Gras" w:cs="Arial"/>
                <w:b w:val="0"/>
                <w:bCs/>
                <w:sz w:val="28"/>
              </w:rPr>
            </w:pPr>
          </w:p>
        </w:tc>
      </w:tr>
      <w:tr w:rsidR="00AA47FD" w14:paraId="6227D39E" w14:textId="77777777" w:rsidTr="00D17875">
        <w:trPr>
          <w:trHeight w:hRule="exact" w:val="480"/>
          <w:jc w:val="center"/>
        </w:trPr>
        <w:tc>
          <w:tcPr>
            <w:tcW w:w="3316" w:type="dxa"/>
            <w:gridSpan w:val="20"/>
            <w:tcBorders>
              <w:bottom w:val="nil"/>
            </w:tcBorders>
          </w:tcPr>
          <w:p w14:paraId="33096535" w14:textId="77777777" w:rsidR="00CF496F" w:rsidRDefault="00CF496F" w:rsidP="009B74AB">
            <w:pPr>
              <w:pStyle w:val="Variables"/>
              <w:ind w:left="0" w:right="9"/>
              <w:rPr>
                <w:sz w:val="16"/>
              </w:rPr>
            </w:pPr>
            <w:bookmarkStart w:id="0" w:name="_Hlk265501128"/>
          </w:p>
        </w:tc>
        <w:tc>
          <w:tcPr>
            <w:tcW w:w="7564" w:type="dxa"/>
            <w:gridSpan w:val="45"/>
            <w:tcBorders>
              <w:bottom w:val="nil"/>
            </w:tcBorders>
            <w:shd w:val="clear" w:color="auto" w:fill="CCCCCC"/>
          </w:tcPr>
          <w:p w14:paraId="0A7C6B2A" w14:textId="77777777" w:rsidR="00CF496F" w:rsidRPr="004A4EBC" w:rsidRDefault="009F1069" w:rsidP="00E71944">
            <w:pPr>
              <w:pStyle w:val="Titres"/>
              <w:spacing w:before="60" w:line="240" w:lineRule="auto"/>
              <w:ind w:left="120" w:right="0"/>
              <w:jc w:val="left"/>
              <w:rPr>
                <w:rFonts w:ascii="Chaloult_Cond_Demi_Gras" w:hAnsi="Chaloult_Cond_Demi_Gras" w:cs="Arial"/>
                <w:b w:val="0"/>
                <w:bCs/>
                <w:sz w:val="28"/>
              </w:rPr>
            </w:pPr>
            <w:r>
              <w:rPr>
                <w:rFonts w:ascii="Chaloult_Cond_Demi_Gras" w:hAnsi="Chaloult_Cond_Demi_Gras" w:cs="Arial"/>
                <w:b w:val="0"/>
                <w:bCs/>
                <w:sz w:val="28"/>
              </w:rPr>
              <w:t>Fiche de conception – Ponceaux homologués</w:t>
            </w:r>
          </w:p>
        </w:tc>
      </w:tr>
      <w:bookmarkEnd w:id="0"/>
      <w:tr w:rsidR="00AA47FD" w:rsidRPr="00A16D99" w14:paraId="3AE524E6" w14:textId="77777777" w:rsidTr="00D17875">
        <w:trPr>
          <w:trHeight w:hRule="exact" w:val="230"/>
          <w:jc w:val="center"/>
        </w:trPr>
        <w:tc>
          <w:tcPr>
            <w:tcW w:w="3316" w:type="dxa"/>
            <w:gridSpan w:val="20"/>
            <w:vAlign w:val="bottom"/>
          </w:tcPr>
          <w:p w14:paraId="2CEE386E" w14:textId="77777777" w:rsidR="00CF496F" w:rsidRPr="00A16D99" w:rsidRDefault="00CF496F">
            <w:pPr>
              <w:pStyle w:val="Sous-titres"/>
            </w:pPr>
          </w:p>
        </w:tc>
        <w:tc>
          <w:tcPr>
            <w:tcW w:w="7564" w:type="dxa"/>
            <w:gridSpan w:val="45"/>
            <w:vAlign w:val="bottom"/>
          </w:tcPr>
          <w:p w14:paraId="49F79A3E" w14:textId="77777777" w:rsidR="00CF496F" w:rsidRPr="00A16D99" w:rsidRDefault="00CF496F" w:rsidP="00E74DA9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</w:tr>
      <w:tr w:rsidR="00782FC1" w:rsidRPr="00C212C5" w14:paraId="5602C11E" w14:textId="77777777" w:rsidTr="00D17875">
        <w:trPr>
          <w:trHeight w:hRule="exact" w:val="288"/>
          <w:jc w:val="center"/>
        </w:trPr>
        <w:tc>
          <w:tcPr>
            <w:tcW w:w="3316" w:type="dxa"/>
            <w:gridSpan w:val="20"/>
            <w:tcBorders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3C5665F" w14:textId="77777777" w:rsidR="00782FC1" w:rsidRPr="00C212C5" w:rsidRDefault="00782FC1" w:rsidP="00E74DA9">
            <w:pPr>
              <w:pStyle w:val="Sous-titres"/>
              <w:tabs>
                <w:tab w:val="clear" w:pos="8504"/>
              </w:tabs>
              <w:ind w:left="0"/>
              <w:rPr>
                <w:b/>
                <w:spacing w:val="-2"/>
                <w:szCs w:val="16"/>
              </w:rPr>
            </w:pPr>
          </w:p>
        </w:tc>
        <w:tc>
          <w:tcPr>
            <w:tcW w:w="2412" w:type="dxa"/>
            <w:gridSpan w:val="20"/>
            <w:tcBorders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46F503AF" w14:textId="77777777" w:rsidR="00782FC1" w:rsidRPr="00C212C5" w:rsidRDefault="00782FC1" w:rsidP="00E74DA9">
            <w:pPr>
              <w:pStyle w:val="Sous-titres"/>
              <w:tabs>
                <w:tab w:val="clear" w:pos="8504"/>
              </w:tabs>
              <w:ind w:left="0"/>
              <w:rPr>
                <w:b/>
                <w:spacing w:val="-2"/>
                <w:szCs w:val="16"/>
              </w:rPr>
            </w:pPr>
          </w:p>
        </w:tc>
        <w:tc>
          <w:tcPr>
            <w:tcW w:w="2161" w:type="dxa"/>
            <w:gridSpan w:val="11"/>
            <w:tcBorders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409B1AC1" w14:textId="77777777" w:rsidR="00782FC1" w:rsidRPr="00C212C5" w:rsidRDefault="00782FC1" w:rsidP="00E74DA9">
            <w:pPr>
              <w:pStyle w:val="Sous-titres"/>
              <w:tabs>
                <w:tab w:val="clear" w:pos="8504"/>
              </w:tabs>
              <w:ind w:left="0"/>
              <w:rPr>
                <w:b/>
                <w:spacing w:val="-2"/>
                <w:szCs w:val="16"/>
              </w:rPr>
            </w:pPr>
          </w:p>
        </w:tc>
        <w:tc>
          <w:tcPr>
            <w:tcW w:w="7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95E3136" w14:textId="77777777" w:rsidR="00782FC1" w:rsidRPr="0039789F" w:rsidRDefault="00782FC1" w:rsidP="00782FC1">
            <w:pPr>
              <w:pStyle w:val="Sous-titres"/>
              <w:tabs>
                <w:tab w:val="clear" w:pos="8504"/>
              </w:tabs>
              <w:ind w:left="0"/>
              <w:rPr>
                <w:b/>
                <w:spacing w:val="-2"/>
                <w:sz w:val="18"/>
                <w:szCs w:val="18"/>
              </w:rPr>
            </w:pPr>
            <w:r w:rsidRPr="0039789F">
              <w:rPr>
                <w:b/>
                <w:spacing w:val="-2"/>
                <w:sz w:val="18"/>
                <w:szCs w:val="18"/>
              </w:rPr>
              <w:t xml:space="preserve">Date </w:t>
            </w:r>
          </w:p>
        </w:tc>
        <w:tc>
          <w:tcPr>
            <w:tcW w:w="1345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4D92A8F4" w14:textId="2F5D6A92" w:rsidR="00782FC1" w:rsidRPr="0039789F" w:rsidRDefault="00617A47" w:rsidP="00E74DA9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919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68654C" w14:textId="77777777" w:rsidR="00782FC1" w:rsidRPr="0039789F" w:rsidRDefault="00782FC1" w:rsidP="00E10CDC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20"/>
              </w:rPr>
            </w:pPr>
            <w:r w:rsidRPr="00782FC1">
              <w:rPr>
                <w:spacing w:val="-2"/>
                <w:sz w:val="14"/>
                <w:szCs w:val="14"/>
              </w:rPr>
              <w:t>(</w:t>
            </w:r>
            <w:proofErr w:type="gramStart"/>
            <w:r w:rsidRPr="00782FC1">
              <w:rPr>
                <w:spacing w:val="-2"/>
                <w:sz w:val="14"/>
                <w:szCs w:val="14"/>
              </w:rPr>
              <w:t>aaaa</w:t>
            </w:r>
            <w:proofErr w:type="gramEnd"/>
            <w:r w:rsidRPr="00782FC1">
              <w:rPr>
                <w:spacing w:val="-2"/>
                <w:sz w:val="14"/>
                <w:szCs w:val="14"/>
              </w:rPr>
              <w:t>-mm-jj)</w:t>
            </w:r>
          </w:p>
        </w:tc>
      </w:tr>
      <w:tr w:rsidR="00782FC1" w:rsidRPr="00961927" w14:paraId="50AD0B12" w14:textId="77777777" w:rsidTr="00D17875">
        <w:trPr>
          <w:trHeight w:hRule="exact" w:val="360"/>
          <w:jc w:val="center"/>
        </w:trPr>
        <w:tc>
          <w:tcPr>
            <w:tcW w:w="2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595959"/>
            <w:tcMar>
              <w:left w:w="57" w:type="dxa"/>
            </w:tcMar>
            <w:vAlign w:val="bottom"/>
          </w:tcPr>
          <w:p w14:paraId="42B771B1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8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77" w:type="dxa"/>
            <w:tcBorders>
              <w:top w:val="single" w:sz="8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12916C52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8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77" w:type="dxa"/>
            <w:tcBorders>
              <w:top w:val="single" w:sz="8" w:space="0" w:color="auto"/>
              <w:bottom w:val="single" w:sz="4" w:space="0" w:color="auto"/>
            </w:tcBorders>
            <w:shd w:val="clear" w:color="auto" w:fill="BFBFBF"/>
            <w:vAlign w:val="bottom"/>
          </w:tcPr>
          <w:p w14:paraId="6FF5312C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8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0488" w:type="dxa"/>
            <w:gridSpan w:val="6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C6C4558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8"/>
              <w:rPr>
                <w:b/>
                <w:spacing w:val="-2"/>
                <w:sz w:val="24"/>
                <w:szCs w:val="24"/>
              </w:rPr>
            </w:pPr>
            <w:r w:rsidRPr="00961927">
              <w:rPr>
                <w:b/>
                <w:sz w:val="24"/>
                <w:szCs w:val="24"/>
              </w:rPr>
              <w:t>Identification de l’ouvrage</w:t>
            </w:r>
          </w:p>
        </w:tc>
      </w:tr>
      <w:tr w:rsidR="00782FC1" w:rsidRPr="00961927" w14:paraId="5CDFCF34" w14:textId="77777777" w:rsidTr="00D17875">
        <w:trPr>
          <w:trHeight w:hRule="exact" w:val="259"/>
          <w:jc w:val="center"/>
        </w:trPr>
        <w:tc>
          <w:tcPr>
            <w:tcW w:w="1500" w:type="dxa"/>
            <w:gridSpan w:val="9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198EA408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1927">
              <w:rPr>
                <w:spacing w:val="-2"/>
                <w:sz w:val="18"/>
                <w:szCs w:val="18"/>
              </w:rPr>
              <w:t>N</w:t>
            </w:r>
            <w:r w:rsidRPr="00961927">
              <w:rPr>
                <w:spacing w:val="-2"/>
                <w:sz w:val="18"/>
                <w:szCs w:val="18"/>
                <w:vertAlign w:val="superscript"/>
              </w:rPr>
              <w:t>o</w:t>
            </w:r>
            <w:r w:rsidRPr="00961927">
              <w:rPr>
                <w:spacing w:val="-2"/>
                <w:sz w:val="18"/>
                <w:szCs w:val="18"/>
              </w:rPr>
              <w:t xml:space="preserve"> de la structure</w:t>
            </w:r>
          </w:p>
        </w:tc>
        <w:tc>
          <w:tcPr>
            <w:tcW w:w="4086" w:type="dxa"/>
            <w:gridSpan w:val="27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10378F5D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1927">
              <w:rPr>
                <w:spacing w:val="-2"/>
                <w:sz w:val="18"/>
                <w:szCs w:val="18"/>
              </w:rPr>
              <w:t>Route</w:t>
            </w:r>
          </w:p>
        </w:tc>
        <w:tc>
          <w:tcPr>
            <w:tcW w:w="5294" w:type="dxa"/>
            <w:gridSpan w:val="29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3E83AF10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1927">
              <w:rPr>
                <w:spacing w:val="-2"/>
                <w:sz w:val="18"/>
                <w:szCs w:val="18"/>
              </w:rPr>
              <w:t>Obstacle</w:t>
            </w:r>
          </w:p>
        </w:tc>
      </w:tr>
      <w:tr w:rsidR="00782FC1" w:rsidRPr="00961927" w14:paraId="2049C711" w14:textId="77777777" w:rsidTr="00D17875">
        <w:trPr>
          <w:trHeight w:hRule="exact" w:val="255"/>
          <w:jc w:val="center"/>
        </w:trPr>
        <w:tc>
          <w:tcPr>
            <w:tcW w:w="1500" w:type="dxa"/>
            <w:gridSpan w:val="9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11CE84B" w14:textId="5A8CA639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 w:rsidRPr="00961927">
              <w:rPr>
                <w:spacing w:val="-2"/>
                <w:sz w:val="20"/>
              </w:rPr>
              <w:t>P-</w:t>
            </w:r>
            <w:r w:rsidR="0057073A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57073A">
              <w:rPr>
                <w:spacing w:val="-2"/>
                <w:sz w:val="20"/>
              </w:rPr>
              <w:instrText xml:space="preserve"> FORMTEXT </w:instrText>
            </w:r>
            <w:r w:rsidR="0057073A">
              <w:rPr>
                <w:spacing w:val="-2"/>
                <w:sz w:val="20"/>
              </w:rPr>
            </w:r>
            <w:r w:rsidR="0057073A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57073A">
              <w:rPr>
                <w:spacing w:val="-2"/>
                <w:sz w:val="20"/>
              </w:rPr>
              <w:fldChar w:fldCharType="end"/>
            </w:r>
          </w:p>
        </w:tc>
        <w:tc>
          <w:tcPr>
            <w:tcW w:w="4086" w:type="dxa"/>
            <w:gridSpan w:val="27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D083607" w14:textId="677679A2" w:rsidR="00782FC1" w:rsidRPr="009619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5294" w:type="dxa"/>
            <w:gridSpan w:val="29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0D6788" w14:textId="77FF9377" w:rsidR="00782FC1" w:rsidRPr="009619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961927" w14:paraId="1FFCEBA5" w14:textId="77777777" w:rsidTr="00D17875">
        <w:trPr>
          <w:trHeight w:hRule="exact" w:val="259"/>
          <w:jc w:val="center"/>
        </w:trPr>
        <w:tc>
          <w:tcPr>
            <w:tcW w:w="1500" w:type="dxa"/>
            <w:gridSpan w:val="9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496697EA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1927">
              <w:rPr>
                <w:spacing w:val="-2"/>
                <w:sz w:val="18"/>
                <w:szCs w:val="18"/>
              </w:rPr>
              <w:t>N</w:t>
            </w:r>
            <w:r w:rsidRPr="00961927">
              <w:rPr>
                <w:spacing w:val="-2"/>
                <w:sz w:val="18"/>
                <w:szCs w:val="18"/>
                <w:vertAlign w:val="superscript"/>
              </w:rPr>
              <w:t>o</w:t>
            </w:r>
            <w:r w:rsidRPr="00961927">
              <w:rPr>
                <w:spacing w:val="-2"/>
                <w:sz w:val="18"/>
                <w:szCs w:val="18"/>
              </w:rPr>
              <w:t xml:space="preserve"> de projet</w:t>
            </w:r>
          </w:p>
        </w:tc>
        <w:tc>
          <w:tcPr>
            <w:tcW w:w="9380" w:type="dxa"/>
            <w:gridSpan w:val="5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7FDEC372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1927">
              <w:rPr>
                <w:spacing w:val="-2"/>
                <w:sz w:val="18"/>
                <w:szCs w:val="18"/>
              </w:rPr>
              <w:t>Municipalité</w:t>
            </w:r>
          </w:p>
        </w:tc>
      </w:tr>
      <w:tr w:rsidR="00782FC1" w:rsidRPr="00961927" w14:paraId="5253380D" w14:textId="77777777" w:rsidTr="00D17875">
        <w:trPr>
          <w:trHeight w:hRule="exact" w:val="255"/>
          <w:jc w:val="center"/>
        </w:trPr>
        <w:tc>
          <w:tcPr>
            <w:tcW w:w="1500" w:type="dxa"/>
            <w:gridSpan w:val="9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44E8DCC0" w14:textId="1C2ECAF0" w:rsidR="00782FC1" w:rsidRPr="009619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9380" w:type="dxa"/>
            <w:gridSpan w:val="56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4699A5A" w14:textId="180B3AA1" w:rsidR="00782FC1" w:rsidRPr="009619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961927" w14:paraId="53E8905E" w14:textId="77777777" w:rsidTr="00D17875">
        <w:trPr>
          <w:trHeight w:hRule="exact" w:val="259"/>
          <w:jc w:val="center"/>
        </w:trPr>
        <w:tc>
          <w:tcPr>
            <w:tcW w:w="1500" w:type="dxa"/>
            <w:gridSpan w:val="9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5D9A1DE4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1927">
              <w:rPr>
                <w:spacing w:val="-2"/>
                <w:sz w:val="18"/>
                <w:szCs w:val="18"/>
              </w:rPr>
              <w:t>N</w:t>
            </w:r>
            <w:r w:rsidRPr="00961927">
              <w:rPr>
                <w:spacing w:val="-2"/>
                <w:sz w:val="18"/>
                <w:szCs w:val="18"/>
                <w:vertAlign w:val="superscript"/>
              </w:rPr>
              <w:t>o</w:t>
            </w:r>
            <w:r w:rsidRPr="00961927">
              <w:rPr>
                <w:spacing w:val="-2"/>
                <w:sz w:val="18"/>
                <w:szCs w:val="18"/>
              </w:rPr>
              <w:t xml:space="preserve"> de dossier</w:t>
            </w:r>
          </w:p>
        </w:tc>
        <w:tc>
          <w:tcPr>
            <w:tcW w:w="4086" w:type="dxa"/>
            <w:gridSpan w:val="27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7C79A57E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1927">
              <w:rPr>
                <w:spacing w:val="-2"/>
                <w:sz w:val="18"/>
                <w:szCs w:val="18"/>
              </w:rPr>
              <w:t>Nom du produit</w:t>
            </w:r>
          </w:p>
        </w:tc>
        <w:tc>
          <w:tcPr>
            <w:tcW w:w="5294" w:type="dxa"/>
            <w:gridSpan w:val="29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61CEC1AA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1927">
              <w:rPr>
                <w:spacing w:val="-2"/>
                <w:sz w:val="18"/>
                <w:szCs w:val="18"/>
              </w:rPr>
              <w:t>Nom du fournisseur</w:t>
            </w:r>
          </w:p>
        </w:tc>
      </w:tr>
      <w:tr w:rsidR="00782FC1" w:rsidRPr="00961927" w14:paraId="586A7F10" w14:textId="77777777" w:rsidTr="00D17875">
        <w:trPr>
          <w:trHeight w:hRule="exact" w:val="255"/>
          <w:jc w:val="center"/>
        </w:trPr>
        <w:tc>
          <w:tcPr>
            <w:tcW w:w="1500" w:type="dxa"/>
            <w:gridSpan w:val="9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BF7386C" w14:textId="618F4EFE" w:rsidR="00782FC1" w:rsidRPr="009619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4086" w:type="dxa"/>
            <w:gridSpan w:val="27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763C4BA4" w14:textId="26887D21" w:rsidR="00782FC1" w:rsidRPr="009619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5294" w:type="dxa"/>
            <w:gridSpan w:val="29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022ECC91" w14:textId="5BF6892C" w:rsidR="00782FC1" w:rsidRPr="009619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7EDDAFAD" w14:textId="77777777" w:rsidTr="00F21AFD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8995EFC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3EAE1F77" w14:textId="77777777" w:rsidTr="00D17875">
        <w:trPr>
          <w:trHeight w:hRule="exact" w:val="360"/>
          <w:jc w:val="center"/>
        </w:trPr>
        <w:tc>
          <w:tcPr>
            <w:tcW w:w="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595959"/>
            <w:tcMar>
              <w:left w:w="57" w:type="dxa"/>
            </w:tcMar>
            <w:vAlign w:val="bottom"/>
          </w:tcPr>
          <w:p w14:paraId="19A980A7" w14:textId="77777777" w:rsidR="00782FC1" w:rsidRPr="00632CF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b/>
                <w:spacing w:val="-2"/>
                <w:szCs w:val="16"/>
              </w:rPr>
            </w:pPr>
          </w:p>
        </w:tc>
        <w:tc>
          <w:tcPr>
            <w:tcW w:w="7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16B94370" w14:textId="77777777" w:rsidR="00782FC1" w:rsidRPr="00632CF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b/>
                <w:spacing w:val="-2"/>
                <w:szCs w:val="16"/>
              </w:rPr>
            </w:pPr>
          </w:p>
        </w:tc>
        <w:tc>
          <w:tcPr>
            <w:tcW w:w="77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14:paraId="5C5CDF13" w14:textId="77777777" w:rsidR="00782FC1" w:rsidRPr="00632CF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b/>
                <w:spacing w:val="-2"/>
                <w:szCs w:val="16"/>
              </w:rPr>
            </w:pPr>
          </w:p>
        </w:tc>
        <w:tc>
          <w:tcPr>
            <w:tcW w:w="10488" w:type="dxa"/>
            <w:gridSpan w:val="6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71E6CF5D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5"/>
              <w:rPr>
                <w:b/>
                <w:sz w:val="24"/>
                <w:szCs w:val="24"/>
              </w:rPr>
            </w:pPr>
            <w:r w:rsidRPr="00961927">
              <w:rPr>
                <w:b/>
                <w:sz w:val="24"/>
                <w:szCs w:val="24"/>
              </w:rPr>
              <w:t>Conception de l’ouvrage</w:t>
            </w:r>
          </w:p>
        </w:tc>
      </w:tr>
      <w:tr w:rsidR="00782FC1" w:rsidRPr="00542BF6" w14:paraId="69385DA8" w14:textId="77777777" w:rsidTr="0011250C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38F9FBA9" w14:textId="77777777" w:rsidR="00782FC1" w:rsidRPr="00542BF6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5"/>
              <w:rPr>
                <w:b/>
                <w:spacing w:val="-2"/>
                <w:sz w:val="20"/>
              </w:rPr>
            </w:pPr>
            <w:r w:rsidRPr="00542BF6">
              <w:rPr>
                <w:b/>
                <w:sz w:val="20"/>
              </w:rPr>
              <w:t>C</w:t>
            </w:r>
            <w:r w:rsidR="00252F55">
              <w:rPr>
                <w:b/>
                <w:sz w:val="20"/>
              </w:rPr>
              <w:t>onceptrice ou c</w:t>
            </w:r>
            <w:r w:rsidRPr="00542BF6">
              <w:rPr>
                <w:b/>
                <w:sz w:val="20"/>
              </w:rPr>
              <w:t>oncepteur</w:t>
            </w:r>
          </w:p>
        </w:tc>
      </w:tr>
      <w:tr w:rsidR="00782FC1" w:rsidRPr="0096096E" w14:paraId="0073DCA1" w14:textId="77777777" w:rsidTr="00D17875">
        <w:trPr>
          <w:trHeight w:hRule="exact" w:val="259"/>
          <w:jc w:val="center"/>
        </w:trPr>
        <w:tc>
          <w:tcPr>
            <w:tcW w:w="5647" w:type="dxa"/>
            <w:gridSpan w:val="38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326DD903" w14:textId="77777777" w:rsidR="00782FC1" w:rsidRPr="0096096E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096E">
              <w:rPr>
                <w:spacing w:val="-2"/>
                <w:sz w:val="18"/>
                <w:szCs w:val="18"/>
              </w:rPr>
              <w:t>Nom</w:t>
            </w:r>
          </w:p>
        </w:tc>
        <w:tc>
          <w:tcPr>
            <w:tcW w:w="5233" w:type="dxa"/>
            <w:gridSpan w:val="27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3B2B1FE8" w14:textId="77777777" w:rsidR="00782FC1" w:rsidRPr="0096096E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096E">
              <w:rPr>
                <w:spacing w:val="-2"/>
                <w:sz w:val="18"/>
                <w:szCs w:val="18"/>
              </w:rPr>
              <w:t>Compagnie</w:t>
            </w:r>
          </w:p>
        </w:tc>
      </w:tr>
      <w:tr w:rsidR="00782FC1" w:rsidRPr="0096096E" w14:paraId="1AFB1882" w14:textId="77777777" w:rsidTr="00D17875">
        <w:trPr>
          <w:trHeight w:hRule="exact" w:val="255"/>
          <w:jc w:val="center"/>
        </w:trPr>
        <w:tc>
          <w:tcPr>
            <w:tcW w:w="5647" w:type="dxa"/>
            <w:gridSpan w:val="38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77E3BBB1" w14:textId="42D5CD08" w:rsidR="00782FC1" w:rsidRPr="0096096E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5233" w:type="dxa"/>
            <w:gridSpan w:val="27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76A45FC6" w14:textId="49C447C0" w:rsidR="00782FC1" w:rsidRPr="0096096E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9F1069" w14:paraId="0E2AB63A" w14:textId="77777777" w:rsidTr="00D17875">
        <w:trPr>
          <w:trHeight w:hRule="exact" w:val="259"/>
          <w:jc w:val="center"/>
        </w:trPr>
        <w:tc>
          <w:tcPr>
            <w:tcW w:w="3410" w:type="dxa"/>
            <w:gridSpan w:val="21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2DE7E428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  <w:r>
              <w:rPr>
                <w:spacing w:val="-2"/>
                <w:szCs w:val="16"/>
              </w:rPr>
              <w:t>Membre de l’Ordre des ingénieurs du Québec</w:t>
            </w:r>
          </w:p>
        </w:tc>
        <w:tc>
          <w:tcPr>
            <w:tcW w:w="3405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34289D76" w14:textId="77777777" w:rsidR="00782FC1" w:rsidRPr="007B4361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rFonts w:cs="Arial"/>
                <w:spacing w:val="-2"/>
                <w:w w:val="80"/>
                <w:sz w:val="15"/>
                <w:szCs w:val="15"/>
              </w:rPr>
            </w:pPr>
            <w:r w:rsidRPr="007B4361">
              <w:rPr>
                <w:rFonts w:cs="Arial"/>
                <w:w w:val="80"/>
                <w:sz w:val="15"/>
                <w:szCs w:val="15"/>
              </w:rPr>
              <w:t>Nombre d’années d’expérience en conception d’ouvrages d’art</w:t>
            </w:r>
          </w:p>
        </w:tc>
        <w:tc>
          <w:tcPr>
            <w:tcW w:w="4065" w:type="dxa"/>
            <w:gridSpan w:val="20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152D83EC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  <w:r>
              <w:rPr>
                <w:szCs w:val="16"/>
              </w:rPr>
              <w:t xml:space="preserve">Formation </w:t>
            </w:r>
            <w:r w:rsidRPr="00B17922">
              <w:rPr>
                <w:i/>
                <w:szCs w:val="16"/>
              </w:rPr>
              <w:t>Conception des structures</w:t>
            </w:r>
            <w:r>
              <w:rPr>
                <w:szCs w:val="16"/>
              </w:rPr>
              <w:t xml:space="preserve"> réussie</w:t>
            </w:r>
          </w:p>
        </w:tc>
      </w:tr>
      <w:tr w:rsidR="00782FC1" w:rsidRPr="00A16D99" w14:paraId="6412AEC9" w14:textId="77777777" w:rsidTr="00D17875">
        <w:trPr>
          <w:trHeight w:val="255"/>
          <w:jc w:val="center"/>
        </w:trPr>
        <w:tc>
          <w:tcPr>
            <w:tcW w:w="3410" w:type="dxa"/>
            <w:gridSpan w:val="21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79D791C" w14:textId="71BF4768" w:rsidR="00782FC1" w:rsidRPr="005569C5" w:rsidRDefault="00782FC1" w:rsidP="00CF0930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  <w:r>
              <w:rPr>
                <w:spacing w:val="-2"/>
                <w:sz w:val="20"/>
              </w:rPr>
              <w:t>N</w:t>
            </w:r>
            <w:r w:rsidRPr="00B859CD">
              <w:rPr>
                <w:spacing w:val="-2"/>
                <w:sz w:val="20"/>
                <w:vertAlign w:val="superscript"/>
              </w:rPr>
              <w:t>o</w:t>
            </w:r>
            <w:r>
              <w:rPr>
                <w:spacing w:val="-2"/>
                <w:sz w:val="20"/>
              </w:rPr>
              <w:t xml:space="preserve"> de membre </w:t>
            </w:r>
            <w:r w:rsidR="0057073A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 w:rsidR="0057073A">
              <w:rPr>
                <w:spacing w:val="-2"/>
                <w:sz w:val="20"/>
              </w:rPr>
              <w:instrText xml:space="preserve"> FORMTEXT </w:instrText>
            </w:r>
            <w:r w:rsidR="0057073A">
              <w:rPr>
                <w:spacing w:val="-2"/>
                <w:sz w:val="20"/>
              </w:rPr>
            </w:r>
            <w:r w:rsidR="0057073A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57073A">
              <w:rPr>
                <w:spacing w:val="-2"/>
                <w:sz w:val="20"/>
              </w:rPr>
              <w:fldChar w:fldCharType="end"/>
            </w:r>
          </w:p>
        </w:tc>
        <w:tc>
          <w:tcPr>
            <w:tcW w:w="3405" w:type="dxa"/>
            <w:gridSpan w:val="24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0F3BD6D4" w14:textId="30698B06" w:rsidR="00782FC1" w:rsidRPr="005569C5" w:rsidRDefault="00617A47" w:rsidP="00CF0930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5569C5">
              <w:rPr>
                <w:spacing w:val="-2"/>
                <w:szCs w:val="16"/>
              </w:rPr>
              <w:t xml:space="preserve"> </w:t>
            </w:r>
            <w:proofErr w:type="gramStart"/>
            <w:r w:rsidR="00782FC1" w:rsidRPr="00183DE7">
              <w:rPr>
                <w:spacing w:val="-2"/>
                <w:sz w:val="20"/>
              </w:rPr>
              <w:t>années</w:t>
            </w:r>
            <w:proofErr w:type="gramEnd"/>
          </w:p>
        </w:tc>
        <w:tc>
          <w:tcPr>
            <w:tcW w:w="4065" w:type="dxa"/>
            <w:gridSpan w:val="20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05AD4A93" w14:textId="7DC4B822" w:rsidR="00782FC1" w:rsidRPr="005569C5" w:rsidRDefault="00782FC1" w:rsidP="00CF0930">
            <w:pPr>
              <w:pStyle w:val="Sous-titres"/>
              <w:tabs>
                <w:tab w:val="clear" w:pos="8504"/>
                <w:tab w:val="left" w:pos="2913"/>
              </w:tabs>
              <w:spacing w:line="240" w:lineRule="auto"/>
              <w:ind w:left="0"/>
              <w:rPr>
                <w:spacing w:val="-2"/>
                <w:szCs w:val="16"/>
              </w:rPr>
            </w:pPr>
            <w:r w:rsidRPr="00183DE7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3DE7">
              <w:rPr>
                <w:spacing w:val="-2"/>
                <w:sz w:val="20"/>
              </w:rPr>
              <w:instrText xml:space="preserve"> FORMCHECKBOX </w:instrText>
            </w:r>
            <w:r w:rsidR="00D940B0" w:rsidRPr="00183DE7">
              <w:rPr>
                <w:spacing w:val="-2"/>
                <w:sz w:val="20"/>
              </w:rPr>
            </w:r>
            <w:r w:rsidRPr="00183DE7">
              <w:rPr>
                <w:spacing w:val="-2"/>
                <w:sz w:val="20"/>
              </w:rPr>
              <w:fldChar w:fldCharType="separate"/>
            </w:r>
            <w:r w:rsidRPr="00183DE7">
              <w:rPr>
                <w:spacing w:val="-2"/>
                <w:sz w:val="20"/>
              </w:rPr>
              <w:fldChar w:fldCharType="end"/>
            </w:r>
            <w:r w:rsidRPr="00183DE7">
              <w:rPr>
                <w:spacing w:val="-2"/>
                <w:sz w:val="20"/>
              </w:rPr>
              <w:t xml:space="preserve"> Oui, </w:t>
            </w:r>
            <w:r>
              <w:rPr>
                <w:spacing w:val="-2"/>
                <w:sz w:val="20"/>
              </w:rPr>
              <w:t>en d</w:t>
            </w:r>
            <w:r w:rsidRPr="00183DE7">
              <w:rPr>
                <w:spacing w:val="-2"/>
                <w:sz w:val="20"/>
              </w:rPr>
              <w:t>ate</w:t>
            </w:r>
            <w:r>
              <w:rPr>
                <w:spacing w:val="-2"/>
                <w:sz w:val="20"/>
              </w:rPr>
              <w:t xml:space="preserve"> du</w:t>
            </w:r>
            <w:r w:rsidRPr="00183DE7">
              <w:rPr>
                <w:spacing w:val="-2"/>
                <w:sz w:val="20"/>
              </w:rPr>
              <w:t xml:space="preserve"> </w:t>
            </w:r>
            <w:r w:rsidR="00617A47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617A47">
              <w:rPr>
                <w:spacing w:val="-2"/>
                <w:sz w:val="20"/>
              </w:rPr>
              <w:instrText xml:space="preserve"> FORMTEXT </w:instrText>
            </w:r>
            <w:r w:rsidR="00617A47">
              <w:rPr>
                <w:spacing w:val="-2"/>
                <w:sz w:val="20"/>
              </w:rPr>
            </w:r>
            <w:r w:rsidR="00617A47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617A47">
              <w:rPr>
                <w:spacing w:val="-2"/>
                <w:sz w:val="20"/>
              </w:rPr>
              <w:fldChar w:fldCharType="end"/>
            </w:r>
            <w:r>
              <w:rPr>
                <w:spacing w:val="-2"/>
                <w:sz w:val="20"/>
              </w:rPr>
              <w:t xml:space="preserve"> </w:t>
            </w:r>
            <w:r w:rsidRPr="000146ED">
              <w:rPr>
                <w:spacing w:val="-2"/>
                <w:sz w:val="14"/>
                <w:szCs w:val="14"/>
              </w:rPr>
              <w:t>(aaaa-mm-jj)</w:t>
            </w:r>
          </w:p>
        </w:tc>
      </w:tr>
      <w:tr w:rsidR="00782FC1" w:rsidRPr="00A16D99" w14:paraId="0ADFB268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3BC83680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542BF6" w14:paraId="256DFA95" w14:textId="77777777" w:rsidTr="0011250C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42CBF475" w14:textId="77777777" w:rsidR="00782FC1" w:rsidRPr="00542BF6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8"/>
              <w:rPr>
                <w:b/>
                <w:spacing w:val="-2"/>
                <w:sz w:val="20"/>
              </w:rPr>
            </w:pPr>
            <w:r w:rsidRPr="00542BF6">
              <w:rPr>
                <w:b/>
                <w:sz w:val="20"/>
              </w:rPr>
              <w:t>V</w:t>
            </w:r>
            <w:r w:rsidR="00252F55">
              <w:rPr>
                <w:b/>
                <w:sz w:val="20"/>
              </w:rPr>
              <w:t>érificatrice ou v</w:t>
            </w:r>
            <w:r w:rsidRPr="00542BF6">
              <w:rPr>
                <w:b/>
                <w:sz w:val="20"/>
              </w:rPr>
              <w:t>érificateur</w:t>
            </w:r>
          </w:p>
        </w:tc>
      </w:tr>
      <w:tr w:rsidR="00782FC1" w:rsidRPr="0096096E" w14:paraId="5B02EB7C" w14:textId="77777777" w:rsidTr="00D17875">
        <w:trPr>
          <w:trHeight w:hRule="exact" w:val="259"/>
          <w:jc w:val="center"/>
        </w:trPr>
        <w:tc>
          <w:tcPr>
            <w:tcW w:w="5637" w:type="dxa"/>
            <w:gridSpan w:val="3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0732E3F3" w14:textId="77777777" w:rsidR="00782FC1" w:rsidRPr="0096096E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096E">
              <w:rPr>
                <w:spacing w:val="-2"/>
                <w:sz w:val="18"/>
                <w:szCs w:val="18"/>
              </w:rPr>
              <w:t>Nom</w:t>
            </w:r>
          </w:p>
        </w:tc>
        <w:tc>
          <w:tcPr>
            <w:tcW w:w="5243" w:type="dxa"/>
            <w:gridSpan w:val="28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465F8F22" w14:textId="77777777" w:rsidR="00782FC1" w:rsidRPr="0096096E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6096E">
              <w:rPr>
                <w:spacing w:val="-2"/>
                <w:sz w:val="18"/>
                <w:szCs w:val="18"/>
              </w:rPr>
              <w:t>Compagnie</w:t>
            </w:r>
          </w:p>
        </w:tc>
      </w:tr>
      <w:tr w:rsidR="00782FC1" w:rsidRPr="0096096E" w14:paraId="28B74E97" w14:textId="77777777" w:rsidTr="00D17875">
        <w:trPr>
          <w:trHeight w:hRule="exact" w:val="255"/>
          <w:jc w:val="center"/>
        </w:trPr>
        <w:tc>
          <w:tcPr>
            <w:tcW w:w="5637" w:type="dxa"/>
            <w:gridSpan w:val="37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A10CF9D" w14:textId="4E22BD63" w:rsidR="00782FC1" w:rsidRPr="0096096E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5243" w:type="dxa"/>
            <w:gridSpan w:val="28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11F96C2A" w14:textId="14902B27" w:rsidR="00782FC1" w:rsidRPr="0096096E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</w:p>
        </w:tc>
      </w:tr>
      <w:tr w:rsidR="00782FC1" w:rsidRPr="009F1069" w14:paraId="488BD6F7" w14:textId="77777777" w:rsidTr="00D17875">
        <w:trPr>
          <w:trHeight w:hRule="exact" w:val="259"/>
          <w:jc w:val="center"/>
        </w:trPr>
        <w:tc>
          <w:tcPr>
            <w:tcW w:w="3410" w:type="dxa"/>
            <w:gridSpan w:val="21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1B4ECDB3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  <w:r>
              <w:rPr>
                <w:spacing w:val="-2"/>
                <w:szCs w:val="16"/>
              </w:rPr>
              <w:t>Membre de l’Ordre des ingénieurs du Québec</w:t>
            </w:r>
          </w:p>
        </w:tc>
        <w:tc>
          <w:tcPr>
            <w:tcW w:w="3405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39361382" w14:textId="77777777" w:rsidR="00782FC1" w:rsidRPr="007B4361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rFonts w:cs="Arial"/>
                <w:spacing w:val="-2"/>
                <w:w w:val="80"/>
                <w:sz w:val="15"/>
                <w:szCs w:val="15"/>
              </w:rPr>
            </w:pPr>
            <w:r w:rsidRPr="007B4361">
              <w:rPr>
                <w:rFonts w:cs="Arial"/>
                <w:w w:val="80"/>
                <w:sz w:val="15"/>
                <w:szCs w:val="15"/>
              </w:rPr>
              <w:t>Nombre d’années d’expérience en conception d’ouvrages d’art</w:t>
            </w:r>
          </w:p>
        </w:tc>
        <w:tc>
          <w:tcPr>
            <w:tcW w:w="4065" w:type="dxa"/>
            <w:gridSpan w:val="20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6A974701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  <w:r>
              <w:rPr>
                <w:szCs w:val="16"/>
              </w:rPr>
              <w:t xml:space="preserve">Formation </w:t>
            </w:r>
            <w:r w:rsidRPr="00B17922">
              <w:rPr>
                <w:i/>
                <w:szCs w:val="16"/>
              </w:rPr>
              <w:t>Conception des structures</w:t>
            </w:r>
            <w:r>
              <w:rPr>
                <w:szCs w:val="16"/>
              </w:rPr>
              <w:t xml:space="preserve"> réussie</w:t>
            </w:r>
          </w:p>
        </w:tc>
      </w:tr>
      <w:tr w:rsidR="00782FC1" w:rsidRPr="00A16D99" w14:paraId="0A5B3516" w14:textId="77777777" w:rsidTr="00D17875">
        <w:trPr>
          <w:trHeight w:val="255"/>
          <w:jc w:val="center"/>
        </w:trPr>
        <w:tc>
          <w:tcPr>
            <w:tcW w:w="3410" w:type="dxa"/>
            <w:gridSpan w:val="21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37C2A742" w14:textId="5EED05A6" w:rsidR="00782FC1" w:rsidRPr="005569C5" w:rsidRDefault="00782FC1" w:rsidP="00CF0930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  <w:r w:rsidRPr="00013B37">
              <w:rPr>
                <w:spacing w:val="-2"/>
                <w:sz w:val="20"/>
              </w:rPr>
              <w:t>N</w:t>
            </w:r>
            <w:r w:rsidRPr="00013B37">
              <w:rPr>
                <w:spacing w:val="-2"/>
                <w:sz w:val="20"/>
                <w:vertAlign w:val="superscript"/>
              </w:rPr>
              <w:t>o</w:t>
            </w:r>
            <w:r w:rsidRPr="00013B37">
              <w:rPr>
                <w:spacing w:val="-2"/>
                <w:sz w:val="20"/>
              </w:rPr>
              <w:t xml:space="preserve"> de membre </w:t>
            </w:r>
            <w:r w:rsidR="0057073A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 w:rsidR="0057073A">
              <w:rPr>
                <w:spacing w:val="-2"/>
                <w:sz w:val="20"/>
              </w:rPr>
              <w:instrText xml:space="preserve"> FORMTEXT </w:instrText>
            </w:r>
            <w:r w:rsidR="0057073A">
              <w:rPr>
                <w:spacing w:val="-2"/>
                <w:sz w:val="20"/>
              </w:rPr>
            </w:r>
            <w:r w:rsidR="0057073A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57073A">
              <w:rPr>
                <w:spacing w:val="-2"/>
                <w:sz w:val="20"/>
              </w:rPr>
              <w:fldChar w:fldCharType="end"/>
            </w:r>
          </w:p>
        </w:tc>
        <w:tc>
          <w:tcPr>
            <w:tcW w:w="3405" w:type="dxa"/>
            <w:gridSpan w:val="24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41976D89" w14:textId="55C1A759" w:rsidR="00782FC1" w:rsidRPr="005569C5" w:rsidRDefault="00617A47" w:rsidP="00CF0930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5569C5">
              <w:rPr>
                <w:spacing w:val="-2"/>
                <w:szCs w:val="16"/>
              </w:rPr>
              <w:t xml:space="preserve"> </w:t>
            </w:r>
            <w:proofErr w:type="gramStart"/>
            <w:r w:rsidR="00782FC1" w:rsidRPr="00183DE7">
              <w:rPr>
                <w:spacing w:val="-2"/>
                <w:sz w:val="20"/>
              </w:rPr>
              <w:t>années</w:t>
            </w:r>
            <w:proofErr w:type="gramEnd"/>
          </w:p>
        </w:tc>
        <w:tc>
          <w:tcPr>
            <w:tcW w:w="4065" w:type="dxa"/>
            <w:gridSpan w:val="20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69520373" w14:textId="60F38764" w:rsidR="00782FC1" w:rsidRPr="005569C5" w:rsidRDefault="00782FC1" w:rsidP="00CF0930">
            <w:pPr>
              <w:pStyle w:val="Sous-titres"/>
              <w:tabs>
                <w:tab w:val="clear" w:pos="8504"/>
                <w:tab w:val="left" w:pos="2913"/>
              </w:tabs>
              <w:spacing w:line="240" w:lineRule="auto"/>
              <w:ind w:left="0"/>
              <w:rPr>
                <w:spacing w:val="-2"/>
                <w:szCs w:val="16"/>
              </w:rPr>
            </w:pPr>
            <w:r w:rsidRPr="00183DE7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3DE7">
              <w:rPr>
                <w:spacing w:val="-2"/>
                <w:sz w:val="20"/>
              </w:rPr>
              <w:instrText xml:space="preserve"> FORMCHECKBOX </w:instrText>
            </w:r>
            <w:r w:rsidR="00D940B0" w:rsidRPr="00183DE7">
              <w:rPr>
                <w:spacing w:val="-2"/>
                <w:sz w:val="20"/>
              </w:rPr>
            </w:r>
            <w:r w:rsidRPr="00183DE7">
              <w:rPr>
                <w:spacing w:val="-2"/>
                <w:sz w:val="20"/>
              </w:rPr>
              <w:fldChar w:fldCharType="separate"/>
            </w:r>
            <w:r w:rsidRPr="00183DE7">
              <w:rPr>
                <w:spacing w:val="-2"/>
                <w:sz w:val="20"/>
              </w:rPr>
              <w:fldChar w:fldCharType="end"/>
            </w:r>
            <w:r w:rsidRPr="00183DE7">
              <w:rPr>
                <w:spacing w:val="-2"/>
                <w:sz w:val="20"/>
              </w:rPr>
              <w:t xml:space="preserve"> Oui, </w:t>
            </w:r>
            <w:r>
              <w:rPr>
                <w:spacing w:val="-2"/>
                <w:sz w:val="20"/>
              </w:rPr>
              <w:t>en d</w:t>
            </w:r>
            <w:r w:rsidRPr="00183DE7">
              <w:rPr>
                <w:spacing w:val="-2"/>
                <w:sz w:val="20"/>
              </w:rPr>
              <w:t>ate</w:t>
            </w:r>
            <w:r>
              <w:rPr>
                <w:spacing w:val="-2"/>
                <w:sz w:val="20"/>
              </w:rPr>
              <w:t xml:space="preserve"> du</w:t>
            </w:r>
            <w:r w:rsidRPr="00183DE7">
              <w:rPr>
                <w:spacing w:val="-2"/>
                <w:sz w:val="20"/>
              </w:rPr>
              <w:t xml:space="preserve"> </w:t>
            </w:r>
            <w:r w:rsidR="00617A47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617A47">
              <w:rPr>
                <w:spacing w:val="-2"/>
                <w:sz w:val="20"/>
              </w:rPr>
              <w:instrText xml:space="preserve"> FORMTEXT </w:instrText>
            </w:r>
            <w:r w:rsidR="00617A47">
              <w:rPr>
                <w:spacing w:val="-2"/>
                <w:sz w:val="20"/>
              </w:rPr>
            </w:r>
            <w:r w:rsidR="00617A47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617A47">
              <w:rPr>
                <w:spacing w:val="-2"/>
                <w:sz w:val="20"/>
              </w:rPr>
              <w:fldChar w:fldCharType="end"/>
            </w:r>
            <w:r>
              <w:rPr>
                <w:spacing w:val="-2"/>
                <w:sz w:val="20"/>
              </w:rPr>
              <w:t xml:space="preserve"> </w:t>
            </w:r>
            <w:r w:rsidRPr="000146ED">
              <w:rPr>
                <w:spacing w:val="-2"/>
                <w:sz w:val="14"/>
                <w:szCs w:val="14"/>
              </w:rPr>
              <w:t>(aaaa-mm-jj)</w:t>
            </w:r>
          </w:p>
        </w:tc>
      </w:tr>
      <w:tr w:rsidR="00782FC1" w:rsidRPr="0096096E" w14:paraId="5451F893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68104C74" w14:textId="77777777" w:rsidR="00782FC1" w:rsidRPr="0096096E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782FC1" w:rsidRPr="00542BF6" w14:paraId="4F0FD3B5" w14:textId="77777777" w:rsidTr="00D17875">
        <w:trPr>
          <w:trHeight w:hRule="exact" w:val="461"/>
          <w:jc w:val="center"/>
        </w:trPr>
        <w:tc>
          <w:tcPr>
            <w:tcW w:w="3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center"/>
          </w:tcPr>
          <w:p w14:paraId="67B9F199" w14:textId="38F0BF00" w:rsidR="00782FC1" w:rsidRPr="00542BF6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spacing w:val="-2"/>
                <w:sz w:val="20"/>
              </w:rPr>
            </w:pPr>
            <w:r w:rsidRPr="00542BF6">
              <w:rPr>
                <w:spacing w:val="-2"/>
                <w:sz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5"/>
            <w:r w:rsidRPr="00542BF6">
              <w:rPr>
                <w:spacing w:val="-2"/>
                <w:sz w:val="20"/>
              </w:rPr>
              <w:instrText xml:space="preserve"> FORMCHECKBOX </w:instrText>
            </w:r>
            <w:r w:rsidR="00D940B0" w:rsidRPr="00542BF6">
              <w:rPr>
                <w:spacing w:val="-2"/>
                <w:sz w:val="20"/>
              </w:rPr>
            </w:r>
            <w:r w:rsidRPr="00542BF6">
              <w:rPr>
                <w:spacing w:val="-2"/>
                <w:sz w:val="20"/>
              </w:rPr>
              <w:fldChar w:fldCharType="separate"/>
            </w:r>
            <w:r w:rsidRPr="00542BF6">
              <w:rPr>
                <w:spacing w:val="-2"/>
                <w:sz w:val="20"/>
              </w:rPr>
              <w:fldChar w:fldCharType="end"/>
            </w:r>
            <w:bookmarkEnd w:id="1"/>
          </w:p>
        </w:tc>
        <w:tc>
          <w:tcPr>
            <w:tcW w:w="10488" w:type="dxa"/>
            <w:gridSpan w:val="6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765E62" w14:textId="77777777" w:rsidR="00782FC1" w:rsidRPr="00A46E0D" w:rsidRDefault="00782FC1" w:rsidP="002E5F6C">
            <w:pPr>
              <w:pStyle w:val="Sous-titres"/>
              <w:tabs>
                <w:tab w:val="clear" w:pos="8504"/>
              </w:tabs>
              <w:spacing w:line="240" w:lineRule="auto"/>
              <w:ind w:left="0" w:right="87"/>
              <w:jc w:val="both"/>
              <w:rPr>
                <w:spacing w:val="-2"/>
                <w:sz w:val="18"/>
                <w:szCs w:val="18"/>
              </w:rPr>
            </w:pPr>
            <w:r w:rsidRPr="00A46E0D">
              <w:rPr>
                <w:spacing w:val="-2"/>
                <w:sz w:val="18"/>
                <w:szCs w:val="18"/>
              </w:rPr>
              <w:t>Une note de calcul claire et détaillée a été préparée et vérifiée par le</w:t>
            </w:r>
            <w:r w:rsidR="00AD4A54">
              <w:rPr>
                <w:spacing w:val="-2"/>
                <w:sz w:val="18"/>
                <w:szCs w:val="18"/>
              </w:rPr>
              <w:t xml:space="preserve"> (la)</w:t>
            </w:r>
            <w:r w:rsidRPr="00A46E0D">
              <w:rPr>
                <w:spacing w:val="-2"/>
                <w:sz w:val="18"/>
                <w:szCs w:val="18"/>
              </w:rPr>
              <w:t xml:space="preserve"> concepteur</w:t>
            </w:r>
            <w:r w:rsidR="00AD4A54">
              <w:rPr>
                <w:spacing w:val="-2"/>
                <w:sz w:val="18"/>
                <w:szCs w:val="18"/>
              </w:rPr>
              <w:t>(-trice)</w:t>
            </w:r>
            <w:r w:rsidRPr="00A46E0D">
              <w:rPr>
                <w:spacing w:val="-2"/>
                <w:sz w:val="18"/>
                <w:szCs w:val="18"/>
              </w:rPr>
              <w:t xml:space="preserve"> et le</w:t>
            </w:r>
            <w:r w:rsidR="00AD4A54">
              <w:rPr>
                <w:spacing w:val="-2"/>
                <w:sz w:val="18"/>
                <w:szCs w:val="18"/>
              </w:rPr>
              <w:t xml:space="preserve"> (la)</w:t>
            </w:r>
            <w:r w:rsidRPr="00A46E0D">
              <w:rPr>
                <w:spacing w:val="-2"/>
                <w:sz w:val="18"/>
                <w:szCs w:val="18"/>
              </w:rPr>
              <w:t xml:space="preserve"> vérificateur</w:t>
            </w:r>
            <w:r w:rsidR="00AD4A54">
              <w:rPr>
                <w:spacing w:val="-2"/>
                <w:sz w:val="18"/>
                <w:szCs w:val="18"/>
              </w:rPr>
              <w:t>(-trice)</w:t>
            </w:r>
            <w:r w:rsidRPr="00A46E0D">
              <w:rPr>
                <w:spacing w:val="-2"/>
                <w:sz w:val="18"/>
                <w:szCs w:val="18"/>
              </w:rPr>
              <w:t xml:space="preserve"> selon les exigences du Ministère. Cette note de calcul est disponible </w:t>
            </w:r>
            <w:r w:rsidR="002E5F6C" w:rsidRPr="00A46E0D">
              <w:rPr>
                <w:spacing w:val="-2"/>
                <w:sz w:val="18"/>
                <w:szCs w:val="18"/>
              </w:rPr>
              <w:t xml:space="preserve">en tout temps </w:t>
            </w:r>
            <w:r w:rsidRPr="00A46E0D">
              <w:rPr>
                <w:spacing w:val="-2"/>
                <w:sz w:val="18"/>
                <w:szCs w:val="18"/>
              </w:rPr>
              <w:t>à la demande du Ministère</w:t>
            </w:r>
            <w:r w:rsidR="00A46E0D">
              <w:rPr>
                <w:spacing w:val="-2"/>
                <w:sz w:val="18"/>
                <w:szCs w:val="18"/>
              </w:rPr>
              <w:t>.</w:t>
            </w:r>
          </w:p>
        </w:tc>
      </w:tr>
      <w:tr w:rsidR="00782FC1" w:rsidRPr="009F1069" w14:paraId="151AECAE" w14:textId="77777777" w:rsidTr="0054711A">
        <w:trPr>
          <w:trHeight w:hRule="exact" w:val="115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2D399521" w14:textId="77777777" w:rsidR="00782FC1" w:rsidRPr="00CA2E6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9F1069" w14:paraId="42702F8C" w14:textId="77777777" w:rsidTr="004529D2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44F692F2" w14:textId="49985B78" w:rsidR="00782FC1" w:rsidRPr="00CA2E6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8"/>
              <w:rPr>
                <w:spacing w:val="-2"/>
                <w:szCs w:val="16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0D3558">
              <w:rPr>
                <w:b/>
                <w:spacing w:val="-2"/>
                <w:sz w:val="20"/>
              </w:rPr>
              <w:t>Étude hydraulique (si applicable)</w:t>
            </w:r>
          </w:p>
        </w:tc>
      </w:tr>
      <w:tr w:rsidR="00782FC1" w:rsidRPr="009C14AD" w14:paraId="1FDAE8A4" w14:textId="77777777" w:rsidTr="00FD332F">
        <w:trPr>
          <w:trHeight w:hRule="exact" w:val="261"/>
          <w:jc w:val="center"/>
        </w:trPr>
        <w:tc>
          <w:tcPr>
            <w:tcW w:w="5109" w:type="dxa"/>
            <w:gridSpan w:val="3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64DCDB55" w14:textId="77777777" w:rsidR="00782FC1" w:rsidRPr="009C14A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t>Réalisée par</w:t>
            </w:r>
          </w:p>
        </w:tc>
        <w:tc>
          <w:tcPr>
            <w:tcW w:w="4053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07D7450B" w14:textId="77777777" w:rsidR="00782FC1" w:rsidRPr="009C14A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t>Compagnie</w:t>
            </w:r>
          </w:p>
        </w:tc>
        <w:tc>
          <w:tcPr>
            <w:tcW w:w="1718" w:type="dxa"/>
            <w:gridSpan w:val="6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68805F75" w14:textId="77777777" w:rsidR="00782FC1" w:rsidRPr="009C14A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t xml:space="preserve">Date </w:t>
            </w:r>
            <w:r w:rsidRPr="000146ED">
              <w:rPr>
                <w:spacing w:val="-2"/>
                <w:sz w:val="14"/>
                <w:szCs w:val="14"/>
              </w:rPr>
              <w:t>(aaaa-mm-jj)</w:t>
            </w:r>
          </w:p>
        </w:tc>
      </w:tr>
      <w:tr w:rsidR="00782FC1" w:rsidRPr="009C14AD" w14:paraId="46D2675B" w14:textId="77777777" w:rsidTr="00FD332F">
        <w:trPr>
          <w:trHeight w:hRule="exact" w:val="255"/>
          <w:jc w:val="center"/>
        </w:trPr>
        <w:tc>
          <w:tcPr>
            <w:tcW w:w="4559" w:type="dxa"/>
            <w:gridSpan w:val="30"/>
            <w:tcBorders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2C1BACF4" w14:textId="73529F8C" w:rsidR="00782FC1" w:rsidRPr="009C14AD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550" w:type="dxa"/>
            <w:gridSpan w:val="5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3CC6CA28" w14:textId="77777777" w:rsidR="00782FC1" w:rsidRPr="009C14A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 w:rsidRPr="009C14AD">
              <w:rPr>
                <w:spacing w:val="-2"/>
                <w:sz w:val="20"/>
              </w:rPr>
              <w:t>, ing.</w:t>
            </w:r>
          </w:p>
        </w:tc>
        <w:tc>
          <w:tcPr>
            <w:tcW w:w="4053" w:type="dxa"/>
            <w:gridSpan w:val="24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31463F3E" w14:textId="2D52E457" w:rsidR="00782FC1" w:rsidRPr="009C14AD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1718" w:type="dxa"/>
            <w:gridSpan w:val="6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6EF4F7C6" w14:textId="2DCBD72B" w:rsidR="00782FC1" w:rsidRPr="009C14AD" w:rsidRDefault="00617A47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2E5CDE3E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10D3F4A3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52BBB590" w14:textId="77777777" w:rsidTr="00FD332F">
        <w:trPr>
          <w:trHeight w:hRule="exact" w:val="289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3BC6BFE0" w14:textId="30199AE1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96"/>
              <w:rPr>
                <w:spacing w:val="-2"/>
                <w:szCs w:val="16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466C98">
              <w:rPr>
                <w:b/>
                <w:spacing w:val="-2"/>
                <w:sz w:val="20"/>
              </w:rPr>
              <w:t>Étu</w:t>
            </w:r>
            <w:r w:rsidRPr="000D3558">
              <w:rPr>
                <w:b/>
                <w:spacing w:val="-2"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géotechnique</w:t>
            </w:r>
          </w:p>
        </w:tc>
      </w:tr>
      <w:tr w:rsidR="00782FC1" w:rsidRPr="005B5464" w14:paraId="414B0233" w14:textId="77777777" w:rsidTr="00FD332F">
        <w:trPr>
          <w:trHeight w:hRule="exact" w:val="261"/>
          <w:jc w:val="center"/>
        </w:trPr>
        <w:tc>
          <w:tcPr>
            <w:tcW w:w="5109" w:type="dxa"/>
            <w:gridSpan w:val="3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06313034" w14:textId="77777777" w:rsidR="00782FC1" w:rsidRPr="005B5464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5B5464">
              <w:rPr>
                <w:spacing w:val="-2"/>
                <w:sz w:val="18"/>
                <w:szCs w:val="18"/>
              </w:rPr>
              <w:t>Réalisée par</w:t>
            </w:r>
          </w:p>
        </w:tc>
        <w:tc>
          <w:tcPr>
            <w:tcW w:w="4053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2812FB08" w14:textId="77777777" w:rsidR="00782FC1" w:rsidRPr="005B5464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5B5464">
              <w:rPr>
                <w:spacing w:val="-2"/>
                <w:sz w:val="18"/>
                <w:szCs w:val="18"/>
              </w:rPr>
              <w:t>Compagnie</w:t>
            </w:r>
          </w:p>
        </w:tc>
        <w:tc>
          <w:tcPr>
            <w:tcW w:w="1718" w:type="dxa"/>
            <w:gridSpan w:val="6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bottom"/>
          </w:tcPr>
          <w:p w14:paraId="7B3527F6" w14:textId="77777777" w:rsidR="00782FC1" w:rsidRPr="005B5464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5B5464">
              <w:rPr>
                <w:spacing w:val="-2"/>
                <w:sz w:val="18"/>
                <w:szCs w:val="18"/>
              </w:rPr>
              <w:t xml:space="preserve">Date </w:t>
            </w:r>
            <w:r w:rsidRPr="000146ED">
              <w:rPr>
                <w:spacing w:val="-2"/>
                <w:sz w:val="14"/>
                <w:szCs w:val="14"/>
              </w:rPr>
              <w:t>(aaaa-mm-jj)</w:t>
            </w:r>
          </w:p>
        </w:tc>
      </w:tr>
      <w:tr w:rsidR="00782FC1" w:rsidRPr="009C14AD" w14:paraId="4565E51F" w14:textId="77777777" w:rsidTr="00FD332F">
        <w:trPr>
          <w:trHeight w:hRule="exact" w:val="255"/>
          <w:jc w:val="center"/>
        </w:trPr>
        <w:tc>
          <w:tcPr>
            <w:tcW w:w="4559" w:type="dxa"/>
            <w:gridSpan w:val="30"/>
            <w:tcBorders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75A045B3" w14:textId="2726CFC7" w:rsidR="00782FC1" w:rsidRPr="009C14AD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55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09EE8CD" w14:textId="77777777" w:rsidR="00782FC1" w:rsidRPr="009C14A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 w:rsidRPr="009C14AD">
              <w:rPr>
                <w:spacing w:val="-2"/>
                <w:sz w:val="20"/>
              </w:rPr>
              <w:t>, ing.</w:t>
            </w:r>
          </w:p>
        </w:tc>
        <w:tc>
          <w:tcPr>
            <w:tcW w:w="4053" w:type="dxa"/>
            <w:gridSpan w:val="2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0B55D538" w14:textId="2212F56F" w:rsidR="00782FC1" w:rsidRPr="009C14AD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1718" w:type="dxa"/>
            <w:gridSpan w:val="6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76E18987" w14:textId="5BD59564" w:rsidR="00782FC1" w:rsidRPr="009C14AD" w:rsidRDefault="00617A47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1B8B64CB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7113B172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5B5464" w14:paraId="05EF9FC3" w14:textId="77777777" w:rsidTr="00FD332F">
        <w:trPr>
          <w:trHeight w:hRule="exact" w:val="261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4DA67552" w14:textId="77777777" w:rsidR="00782FC1" w:rsidRPr="00013B37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b/>
                <w:spacing w:val="-2"/>
                <w:sz w:val="20"/>
              </w:rPr>
            </w:pPr>
            <w:r w:rsidRPr="00013B37">
              <w:rPr>
                <w:b/>
                <w:spacing w:val="-2"/>
                <w:sz w:val="20"/>
              </w:rPr>
              <w:t>Logiciel de calcul utilisé</w:t>
            </w:r>
          </w:p>
        </w:tc>
      </w:tr>
      <w:tr w:rsidR="00782FC1" w:rsidRPr="009C14AD" w14:paraId="3D949D23" w14:textId="77777777" w:rsidTr="0030021F">
        <w:trPr>
          <w:trHeight w:hRule="exact" w:val="255"/>
          <w:jc w:val="center"/>
        </w:trPr>
        <w:tc>
          <w:tcPr>
            <w:tcW w:w="3531" w:type="dxa"/>
            <w:gridSpan w:val="2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54D0AE91" w14:textId="0D058302" w:rsidR="00782FC1" w:rsidRPr="009C14AD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1578" w:type="dxa"/>
            <w:gridSpan w:val="12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64C5C964" w14:textId="66B2C239" w:rsidR="00782FC1" w:rsidRPr="009C14A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 w:rsidRPr="009604CD">
              <w:rPr>
                <w:spacing w:val="-2"/>
                <w:sz w:val="20"/>
              </w:rPr>
              <w:t>Version</w:t>
            </w:r>
            <w:r w:rsidRPr="009C14AD">
              <w:rPr>
                <w:spacing w:val="-2"/>
                <w:sz w:val="20"/>
              </w:rPr>
              <w:t xml:space="preserve"> </w:t>
            </w:r>
            <w:r w:rsidR="0057073A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57073A">
              <w:rPr>
                <w:spacing w:val="-2"/>
                <w:sz w:val="20"/>
              </w:rPr>
              <w:instrText xml:space="preserve"> FORMTEXT </w:instrText>
            </w:r>
            <w:r w:rsidR="0057073A">
              <w:rPr>
                <w:spacing w:val="-2"/>
                <w:sz w:val="20"/>
              </w:rPr>
            </w:r>
            <w:r w:rsidR="0057073A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57073A">
              <w:rPr>
                <w:spacing w:val="-2"/>
                <w:sz w:val="20"/>
              </w:rPr>
              <w:fldChar w:fldCharType="end"/>
            </w:r>
          </w:p>
        </w:tc>
        <w:tc>
          <w:tcPr>
            <w:tcW w:w="4053" w:type="dxa"/>
            <w:gridSpan w:val="24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12CBDD91" w14:textId="79D78112" w:rsidR="00782FC1" w:rsidRPr="009C14AD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1718" w:type="dxa"/>
            <w:gridSpan w:val="6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1FFCE28" w14:textId="44C91FA7" w:rsidR="00782FC1" w:rsidRPr="009C14A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 w:rsidRPr="009C14AD">
              <w:rPr>
                <w:spacing w:val="-2"/>
                <w:sz w:val="20"/>
              </w:rPr>
              <w:t xml:space="preserve">Version </w:t>
            </w:r>
            <w:r w:rsidR="0057073A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57073A">
              <w:rPr>
                <w:spacing w:val="-2"/>
                <w:sz w:val="20"/>
              </w:rPr>
              <w:instrText xml:space="preserve"> FORMTEXT </w:instrText>
            </w:r>
            <w:r w:rsidR="0057073A">
              <w:rPr>
                <w:spacing w:val="-2"/>
                <w:sz w:val="20"/>
              </w:rPr>
            </w:r>
            <w:r w:rsidR="0057073A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57073A"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54EB759C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95D21EF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27BD6464" w14:textId="77777777" w:rsidTr="004529D2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680BCCD1" w14:textId="77777777" w:rsidR="00782FC1" w:rsidRPr="00D904C8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83"/>
              <w:rPr>
                <w:b/>
                <w:spacing w:val="-2"/>
                <w:sz w:val="20"/>
              </w:rPr>
            </w:pPr>
            <w:r w:rsidRPr="00D904C8">
              <w:rPr>
                <w:b/>
                <w:spacing w:val="-2"/>
                <w:sz w:val="20"/>
              </w:rPr>
              <w:t>Normes et manuels utilisés</w:t>
            </w:r>
          </w:p>
        </w:tc>
      </w:tr>
      <w:tr w:rsidR="00782FC1" w:rsidRPr="009C14AD" w14:paraId="3F5C6FE3" w14:textId="77777777" w:rsidTr="00D17875">
        <w:trPr>
          <w:trHeight w:hRule="exact" w:val="259"/>
          <w:jc w:val="center"/>
        </w:trPr>
        <w:tc>
          <w:tcPr>
            <w:tcW w:w="6054" w:type="dxa"/>
            <w:gridSpan w:val="4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27C10A79" w14:textId="737CAC29" w:rsidR="00782FC1" w:rsidRPr="009C14AD" w:rsidRDefault="00782FC1" w:rsidP="009344B3">
            <w:pPr>
              <w:pStyle w:val="Sous-titres"/>
              <w:tabs>
                <w:tab w:val="clear" w:pos="8504"/>
                <w:tab w:val="left" w:pos="3391"/>
              </w:tabs>
              <w:spacing w:line="240" w:lineRule="auto"/>
              <w:rPr>
                <w:spacing w:val="-2"/>
                <w:sz w:val="18"/>
                <w:szCs w:val="18"/>
                <w:lang w:val="en-CA"/>
              </w:rPr>
            </w:pP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  <w:lang w:val="en-CA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  <w:lang w:val="en-CA"/>
              </w:rPr>
              <w:t xml:space="preserve"> </w:t>
            </w:r>
            <w:r w:rsidRPr="006030AD">
              <w:rPr>
                <w:spacing w:val="-2"/>
                <w:sz w:val="18"/>
                <w:szCs w:val="18"/>
                <w:lang w:val="en-CA"/>
              </w:rPr>
              <w:t>Norme</w:t>
            </w:r>
            <w:r w:rsidRPr="009C14AD">
              <w:rPr>
                <w:spacing w:val="-2"/>
                <w:sz w:val="18"/>
                <w:szCs w:val="18"/>
                <w:lang w:val="en-CA"/>
              </w:rPr>
              <w:t xml:space="preserve"> CAN/CSA-S6</w:t>
            </w:r>
            <w:r w:rsidRPr="0039789F">
              <w:rPr>
                <w:spacing w:val="-2"/>
                <w:sz w:val="18"/>
                <w:szCs w:val="18"/>
                <w:lang w:val="en-CA"/>
              </w:rPr>
              <w:tab/>
            </w:r>
            <w:r w:rsidRPr="009C14AD">
              <w:rPr>
                <w:spacing w:val="-2"/>
                <w:sz w:val="18"/>
                <w:szCs w:val="18"/>
                <w:lang w:val="en-CA"/>
              </w:rPr>
              <w:t xml:space="preserve">Version </w:t>
            </w:r>
            <w:r w:rsidR="0057073A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57073A" w:rsidRPr="0057073A">
              <w:rPr>
                <w:spacing w:val="-2"/>
                <w:sz w:val="20"/>
                <w:lang w:val="en-CA"/>
              </w:rPr>
              <w:instrText xml:space="preserve"> FORMTEXT </w:instrText>
            </w:r>
            <w:r w:rsidR="0057073A">
              <w:rPr>
                <w:spacing w:val="-2"/>
                <w:sz w:val="20"/>
              </w:rPr>
            </w:r>
            <w:r w:rsidR="0057073A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57073A">
              <w:rPr>
                <w:spacing w:val="-2"/>
                <w:sz w:val="20"/>
              </w:rPr>
              <w:fldChar w:fldCharType="end"/>
            </w:r>
          </w:p>
        </w:tc>
        <w:tc>
          <w:tcPr>
            <w:tcW w:w="482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3BB9C00" w14:textId="5495CB80" w:rsidR="00782FC1" w:rsidRPr="009C14AD" w:rsidRDefault="00782FC1" w:rsidP="009344B3">
            <w:pPr>
              <w:pStyle w:val="Sous-titres"/>
              <w:tabs>
                <w:tab w:val="left" w:pos="3037"/>
              </w:tabs>
              <w:spacing w:line="240" w:lineRule="auto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Pr="00B17922">
              <w:rPr>
                <w:i/>
                <w:spacing w:val="-2"/>
                <w:szCs w:val="16"/>
              </w:rPr>
              <w:t>Manuel de conception des structures</w:t>
            </w:r>
            <w:r w:rsidRPr="009C14AD">
              <w:rPr>
                <w:spacing w:val="-2"/>
                <w:sz w:val="18"/>
                <w:szCs w:val="18"/>
              </w:rPr>
              <w:tab/>
              <w:t>Édition</w:t>
            </w:r>
            <w:r w:rsidR="00BC7CB2">
              <w:rPr>
                <w:spacing w:val="-2"/>
                <w:sz w:val="18"/>
                <w:szCs w:val="18"/>
              </w:rPr>
              <w:t xml:space="preserve"> </w:t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="0057073A"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57073A">
              <w:rPr>
                <w:spacing w:val="-2"/>
                <w:sz w:val="18"/>
                <w:szCs w:val="18"/>
              </w:rPr>
              <w:instrText xml:space="preserve"> FORMTEXT </w:instrText>
            </w:r>
            <w:r w:rsidR="0057073A">
              <w:rPr>
                <w:spacing w:val="-2"/>
                <w:sz w:val="18"/>
                <w:szCs w:val="18"/>
              </w:rPr>
            </w:r>
            <w:r w:rsidR="0057073A"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57073A">
              <w:rPr>
                <w:spacing w:val="-2"/>
                <w:sz w:val="18"/>
                <w:szCs w:val="18"/>
              </w:rPr>
              <w:fldChar w:fldCharType="end"/>
            </w:r>
          </w:p>
        </w:tc>
      </w:tr>
      <w:tr w:rsidR="00782FC1" w:rsidRPr="009C14AD" w14:paraId="79690563" w14:textId="77777777" w:rsidTr="00D17875">
        <w:trPr>
          <w:trHeight w:hRule="exact" w:val="259"/>
          <w:jc w:val="center"/>
        </w:trPr>
        <w:tc>
          <w:tcPr>
            <w:tcW w:w="6054" w:type="dxa"/>
            <w:gridSpan w:val="4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583D20AB" w14:textId="77777777" w:rsidR="00782FC1" w:rsidRPr="009C14AD" w:rsidRDefault="00782FC1" w:rsidP="009344B3">
            <w:pPr>
              <w:pStyle w:val="Sous-titres"/>
              <w:tabs>
                <w:tab w:val="left" w:pos="3082"/>
              </w:tabs>
              <w:spacing w:line="240" w:lineRule="auto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t>Normes – Ouvrages routiers (</w:t>
            </w:r>
            <w:r w:rsidR="002E5F6C">
              <w:rPr>
                <w:spacing w:val="-2"/>
                <w:sz w:val="18"/>
                <w:szCs w:val="18"/>
              </w:rPr>
              <w:t>t</w:t>
            </w:r>
            <w:r w:rsidRPr="009C14AD">
              <w:rPr>
                <w:spacing w:val="-2"/>
                <w:sz w:val="18"/>
                <w:szCs w:val="18"/>
              </w:rPr>
              <w:t>ome</w:t>
            </w:r>
            <w:r w:rsidR="002E5F6C">
              <w:rPr>
                <w:spacing w:val="-2"/>
                <w:sz w:val="18"/>
                <w:szCs w:val="18"/>
              </w:rPr>
              <w:t>s</w:t>
            </w:r>
            <w:r w:rsidRPr="009C14AD">
              <w:rPr>
                <w:spacing w:val="-2"/>
                <w:sz w:val="18"/>
                <w:szCs w:val="18"/>
              </w:rPr>
              <w:t xml:space="preserve"> I à VIII) :</w:t>
            </w:r>
          </w:p>
        </w:tc>
        <w:tc>
          <w:tcPr>
            <w:tcW w:w="482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C1B2BB8" w14:textId="2DC3F6A1" w:rsidR="00782FC1" w:rsidRPr="009C14AD" w:rsidRDefault="00782FC1" w:rsidP="009344B3">
            <w:pPr>
              <w:pStyle w:val="Sous-titres"/>
              <w:tabs>
                <w:tab w:val="left" w:pos="3037"/>
                <w:tab w:val="left" w:pos="3577"/>
              </w:tabs>
              <w:spacing w:line="240" w:lineRule="auto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</w:rPr>
              <w:t xml:space="preserve"> Norme CAN/CSA A23.4</w:t>
            </w:r>
            <w:r w:rsidRPr="009C14AD">
              <w:rPr>
                <w:spacing w:val="-2"/>
                <w:sz w:val="18"/>
                <w:szCs w:val="18"/>
              </w:rPr>
              <w:tab/>
              <w:t>Édition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="0057073A"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57073A">
              <w:rPr>
                <w:spacing w:val="-2"/>
                <w:sz w:val="18"/>
                <w:szCs w:val="18"/>
              </w:rPr>
              <w:instrText xml:space="preserve"> FORMTEXT </w:instrText>
            </w:r>
            <w:r w:rsidR="0057073A">
              <w:rPr>
                <w:spacing w:val="-2"/>
                <w:sz w:val="18"/>
                <w:szCs w:val="18"/>
              </w:rPr>
            </w:r>
            <w:r w:rsidR="0057073A"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57073A">
              <w:rPr>
                <w:spacing w:val="-2"/>
                <w:sz w:val="18"/>
                <w:szCs w:val="18"/>
              </w:rPr>
              <w:fldChar w:fldCharType="end"/>
            </w:r>
          </w:p>
        </w:tc>
      </w:tr>
      <w:tr w:rsidR="00782FC1" w:rsidRPr="009C14AD" w14:paraId="068DDCFD" w14:textId="77777777" w:rsidTr="00D17875">
        <w:trPr>
          <w:trHeight w:hRule="exact" w:val="259"/>
          <w:jc w:val="center"/>
        </w:trPr>
        <w:tc>
          <w:tcPr>
            <w:tcW w:w="6054" w:type="dxa"/>
            <w:gridSpan w:val="4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4D00951C" w14:textId="1A1000D6" w:rsidR="00782FC1" w:rsidRPr="009C14AD" w:rsidRDefault="00782FC1" w:rsidP="0057073A">
            <w:pPr>
              <w:pStyle w:val="Sous-titres"/>
              <w:tabs>
                <w:tab w:val="clear" w:pos="8504"/>
                <w:tab w:val="left" w:pos="151"/>
                <w:tab w:val="left" w:pos="3111"/>
              </w:tabs>
              <w:spacing w:line="240" w:lineRule="auto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tab/>
            </w: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Pr="00B17922">
              <w:rPr>
                <w:i/>
                <w:spacing w:val="-2"/>
                <w:sz w:val="18"/>
                <w:szCs w:val="18"/>
              </w:rPr>
              <w:t>Tome III – Ouvrages d’art</w:t>
            </w:r>
            <w:r w:rsidRPr="009C14AD">
              <w:rPr>
                <w:spacing w:val="-2"/>
                <w:sz w:val="18"/>
                <w:szCs w:val="18"/>
              </w:rPr>
              <w:tab/>
              <w:t xml:space="preserve">Mise à jour </w:t>
            </w:r>
            <w:r w:rsidRPr="000146ED">
              <w:rPr>
                <w:spacing w:val="-2"/>
                <w:sz w:val="18"/>
                <w:szCs w:val="18"/>
              </w:rPr>
              <w:t>du</w:t>
            </w:r>
            <w:r w:rsidRPr="000146ED">
              <w:rPr>
                <w:spacing w:val="-2"/>
                <w:sz w:val="14"/>
                <w:szCs w:val="14"/>
              </w:rPr>
              <w:t xml:space="preserve"> </w:t>
            </w:r>
            <w:r w:rsidRPr="001B6E72">
              <w:rPr>
                <w:spacing w:val="-2"/>
                <w:sz w:val="12"/>
                <w:szCs w:val="12"/>
              </w:rPr>
              <w:t>(aaaa-mm-jj)</w:t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="00617A47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617A47">
              <w:rPr>
                <w:spacing w:val="-2"/>
                <w:sz w:val="20"/>
              </w:rPr>
              <w:instrText xml:space="preserve"> FORMTEXT </w:instrText>
            </w:r>
            <w:r w:rsidR="00617A47">
              <w:rPr>
                <w:spacing w:val="-2"/>
                <w:sz w:val="20"/>
              </w:rPr>
            </w:r>
            <w:r w:rsidR="00617A47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617A47">
              <w:rPr>
                <w:spacing w:val="-2"/>
                <w:sz w:val="20"/>
              </w:rPr>
              <w:fldChar w:fldCharType="end"/>
            </w:r>
          </w:p>
        </w:tc>
        <w:tc>
          <w:tcPr>
            <w:tcW w:w="482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2A652D76" w14:textId="692C043A" w:rsidR="00782FC1" w:rsidRPr="009C14AD" w:rsidRDefault="00782FC1" w:rsidP="009344B3">
            <w:pPr>
              <w:pStyle w:val="Sous-titres"/>
              <w:tabs>
                <w:tab w:val="left" w:pos="3037"/>
                <w:tab w:val="left" w:pos="3907"/>
              </w:tabs>
              <w:spacing w:line="240" w:lineRule="auto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</w:rPr>
              <w:t xml:space="preserve"> Devis type du M</w:t>
            </w:r>
            <w:r w:rsidR="002D77BD">
              <w:rPr>
                <w:spacing w:val="-2"/>
                <w:sz w:val="18"/>
                <w:szCs w:val="18"/>
              </w:rPr>
              <w:t>inistère</w:t>
            </w:r>
            <w:r w:rsidRPr="009C14AD">
              <w:rPr>
                <w:spacing w:val="-2"/>
                <w:sz w:val="18"/>
                <w:szCs w:val="18"/>
              </w:rPr>
              <w:tab/>
              <w:t xml:space="preserve">Version </w:t>
            </w:r>
            <w:r w:rsidR="0057073A"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57073A">
              <w:rPr>
                <w:spacing w:val="-2"/>
                <w:sz w:val="18"/>
                <w:szCs w:val="18"/>
              </w:rPr>
              <w:instrText xml:space="preserve"> FORMTEXT </w:instrText>
            </w:r>
            <w:r w:rsidR="0057073A">
              <w:rPr>
                <w:spacing w:val="-2"/>
                <w:sz w:val="18"/>
                <w:szCs w:val="18"/>
              </w:rPr>
            </w:r>
            <w:r w:rsidR="0057073A"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57073A">
              <w:rPr>
                <w:spacing w:val="-2"/>
                <w:sz w:val="18"/>
                <w:szCs w:val="18"/>
              </w:rPr>
              <w:fldChar w:fldCharType="end"/>
            </w:r>
          </w:p>
        </w:tc>
      </w:tr>
      <w:tr w:rsidR="00782FC1" w:rsidRPr="009C14AD" w14:paraId="03AF4F5D" w14:textId="77777777" w:rsidTr="00D17875">
        <w:trPr>
          <w:trHeight w:hRule="exact" w:val="259"/>
          <w:jc w:val="center"/>
        </w:trPr>
        <w:tc>
          <w:tcPr>
            <w:tcW w:w="6054" w:type="dxa"/>
            <w:gridSpan w:val="4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0B639694" w14:textId="338BFC1C" w:rsidR="00782FC1" w:rsidRPr="009C14AD" w:rsidRDefault="00782FC1" w:rsidP="0057073A">
            <w:pPr>
              <w:pStyle w:val="Sous-titres"/>
              <w:tabs>
                <w:tab w:val="clear" w:pos="8504"/>
                <w:tab w:val="left" w:pos="151"/>
                <w:tab w:val="left" w:pos="3111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tab/>
            </w: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Pr="00B17922">
              <w:rPr>
                <w:i/>
                <w:spacing w:val="-2"/>
                <w:sz w:val="18"/>
                <w:szCs w:val="18"/>
              </w:rPr>
              <w:t>Tome VII – Matériaux</w:t>
            </w:r>
            <w:r w:rsidRPr="009C14AD">
              <w:rPr>
                <w:spacing w:val="-2"/>
                <w:sz w:val="18"/>
                <w:szCs w:val="18"/>
              </w:rPr>
              <w:tab/>
              <w:t xml:space="preserve">Mise à jour du </w:t>
            </w:r>
            <w:r w:rsidRPr="001B6E72">
              <w:rPr>
                <w:spacing w:val="-2"/>
                <w:sz w:val="12"/>
                <w:szCs w:val="12"/>
              </w:rPr>
              <w:t>(aaaa-mm-jj)</w:t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="00617A47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617A47">
              <w:rPr>
                <w:spacing w:val="-2"/>
                <w:sz w:val="20"/>
              </w:rPr>
              <w:instrText xml:space="preserve"> FORMTEXT </w:instrText>
            </w:r>
            <w:r w:rsidR="00617A47">
              <w:rPr>
                <w:spacing w:val="-2"/>
                <w:sz w:val="20"/>
              </w:rPr>
            </w:r>
            <w:r w:rsidR="00617A47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617A47">
              <w:rPr>
                <w:spacing w:val="-2"/>
                <w:sz w:val="20"/>
              </w:rPr>
              <w:fldChar w:fldCharType="end"/>
            </w:r>
          </w:p>
        </w:tc>
        <w:tc>
          <w:tcPr>
            <w:tcW w:w="482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069455E1" w14:textId="4D0447E2" w:rsidR="00782FC1" w:rsidRPr="009C14AD" w:rsidRDefault="00782FC1" w:rsidP="009344B3">
            <w:pPr>
              <w:pStyle w:val="Sous-titres"/>
              <w:tabs>
                <w:tab w:val="left" w:pos="3037"/>
                <w:tab w:val="left" w:pos="3915"/>
              </w:tabs>
              <w:spacing w:line="240" w:lineRule="auto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</w:rPr>
              <w:t xml:space="preserve"> CCDG</w:t>
            </w:r>
            <w:r w:rsidRPr="009C14AD">
              <w:rPr>
                <w:spacing w:val="-2"/>
                <w:sz w:val="18"/>
                <w:szCs w:val="18"/>
              </w:rPr>
              <w:tab/>
              <w:t xml:space="preserve">Version </w:t>
            </w:r>
            <w:r w:rsidR="0057073A"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57073A">
              <w:rPr>
                <w:spacing w:val="-2"/>
                <w:sz w:val="18"/>
                <w:szCs w:val="18"/>
              </w:rPr>
              <w:instrText xml:space="preserve"> FORMTEXT </w:instrText>
            </w:r>
            <w:r w:rsidR="0057073A">
              <w:rPr>
                <w:spacing w:val="-2"/>
                <w:sz w:val="18"/>
                <w:szCs w:val="18"/>
              </w:rPr>
            </w:r>
            <w:r w:rsidR="0057073A"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57073A">
              <w:rPr>
                <w:spacing w:val="-2"/>
                <w:sz w:val="18"/>
                <w:szCs w:val="18"/>
              </w:rPr>
              <w:fldChar w:fldCharType="end"/>
            </w:r>
          </w:p>
        </w:tc>
      </w:tr>
      <w:tr w:rsidR="00782FC1" w:rsidRPr="009C14AD" w14:paraId="4BFED944" w14:textId="77777777" w:rsidTr="00D17875">
        <w:trPr>
          <w:trHeight w:hRule="exact" w:val="259"/>
          <w:jc w:val="center"/>
        </w:trPr>
        <w:tc>
          <w:tcPr>
            <w:tcW w:w="6054" w:type="dxa"/>
            <w:gridSpan w:val="4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77846638" w14:textId="05679A3A" w:rsidR="00782FC1" w:rsidRPr="009C14AD" w:rsidRDefault="00782FC1" w:rsidP="0057073A">
            <w:pPr>
              <w:pStyle w:val="Sous-titres"/>
              <w:tabs>
                <w:tab w:val="clear" w:pos="8504"/>
                <w:tab w:val="left" w:pos="151"/>
                <w:tab w:val="left" w:pos="3111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tab/>
            </w: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Pr="00B17922">
              <w:rPr>
                <w:i/>
                <w:spacing w:val="-2"/>
                <w:sz w:val="18"/>
                <w:szCs w:val="18"/>
              </w:rPr>
              <w:t>Tome VIII – Dispositifs de retenue</w:t>
            </w:r>
            <w:r w:rsidRPr="009C14AD">
              <w:rPr>
                <w:spacing w:val="-2"/>
                <w:sz w:val="18"/>
                <w:szCs w:val="18"/>
              </w:rPr>
              <w:tab/>
              <w:t xml:space="preserve">Mise à jour du </w:t>
            </w:r>
            <w:r w:rsidRPr="001B6E72">
              <w:rPr>
                <w:spacing w:val="-2"/>
                <w:sz w:val="12"/>
                <w:szCs w:val="12"/>
              </w:rPr>
              <w:t>(aaaa-mm-jj)</w:t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="00617A47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617A47">
              <w:rPr>
                <w:spacing w:val="-2"/>
                <w:sz w:val="20"/>
              </w:rPr>
              <w:instrText xml:space="preserve"> FORMTEXT </w:instrText>
            </w:r>
            <w:r w:rsidR="00617A47">
              <w:rPr>
                <w:spacing w:val="-2"/>
                <w:sz w:val="20"/>
              </w:rPr>
            </w:r>
            <w:r w:rsidR="00617A47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617A47">
              <w:rPr>
                <w:spacing w:val="-2"/>
                <w:sz w:val="20"/>
              </w:rPr>
              <w:fldChar w:fldCharType="end"/>
            </w:r>
          </w:p>
        </w:tc>
        <w:tc>
          <w:tcPr>
            <w:tcW w:w="4826" w:type="dxa"/>
            <w:gridSpan w:val="2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2D525E77" w14:textId="3D1169D4" w:rsidR="00782FC1" w:rsidRPr="009C14A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rPr>
                <w:spacing w:val="-2"/>
                <w:sz w:val="18"/>
                <w:szCs w:val="18"/>
              </w:rPr>
            </w:pPr>
            <w:r w:rsidRPr="009C14A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4A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9C14AD">
              <w:rPr>
                <w:spacing w:val="-2"/>
                <w:sz w:val="18"/>
                <w:szCs w:val="18"/>
              </w:rPr>
            </w:r>
            <w:r w:rsidRPr="009C14AD">
              <w:rPr>
                <w:spacing w:val="-2"/>
                <w:sz w:val="18"/>
                <w:szCs w:val="18"/>
              </w:rPr>
              <w:fldChar w:fldCharType="separate"/>
            </w:r>
            <w:r w:rsidRPr="009C14AD">
              <w:rPr>
                <w:spacing w:val="-2"/>
                <w:sz w:val="18"/>
                <w:szCs w:val="18"/>
              </w:rPr>
              <w:fldChar w:fldCharType="end"/>
            </w:r>
            <w:r w:rsidRPr="009C14AD">
              <w:rPr>
                <w:spacing w:val="-2"/>
                <w:sz w:val="18"/>
                <w:szCs w:val="18"/>
              </w:rPr>
              <w:t xml:space="preserve"> Autres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9C14AD">
              <w:rPr>
                <w:spacing w:val="-2"/>
                <w:sz w:val="18"/>
                <w:szCs w:val="18"/>
              </w:rPr>
              <w:t xml:space="preserve"> </w:t>
            </w:r>
            <w:r w:rsidR="0057073A"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57073A">
              <w:rPr>
                <w:spacing w:val="-2"/>
                <w:sz w:val="18"/>
                <w:szCs w:val="18"/>
              </w:rPr>
              <w:instrText xml:space="preserve"> FORMTEXT </w:instrText>
            </w:r>
            <w:r w:rsidR="0057073A">
              <w:rPr>
                <w:spacing w:val="-2"/>
                <w:sz w:val="18"/>
                <w:szCs w:val="18"/>
              </w:rPr>
            </w:r>
            <w:r w:rsidR="0057073A"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57073A">
              <w:rPr>
                <w:spacing w:val="-2"/>
                <w:sz w:val="18"/>
                <w:szCs w:val="18"/>
              </w:rPr>
              <w:fldChar w:fldCharType="end"/>
            </w:r>
          </w:p>
        </w:tc>
      </w:tr>
      <w:tr w:rsidR="00782FC1" w:rsidRPr="00A16D99" w14:paraId="160D4BE3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AE1DDF9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01899D10" w14:textId="77777777" w:rsidTr="00FD332F">
        <w:trPr>
          <w:trHeight w:hRule="exact" w:val="289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1725004F" w14:textId="77777777" w:rsidR="00782FC1" w:rsidRPr="00FF11E9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b/>
                <w:spacing w:val="-2"/>
                <w:sz w:val="20"/>
              </w:rPr>
            </w:pPr>
            <w:r w:rsidRPr="00FF11E9">
              <w:rPr>
                <w:b/>
                <w:spacing w:val="-2"/>
                <w:sz w:val="20"/>
              </w:rPr>
              <w:t>Dimensions du ponceau</w:t>
            </w:r>
          </w:p>
        </w:tc>
      </w:tr>
      <w:tr w:rsidR="00782FC1" w:rsidRPr="001D4527" w14:paraId="143D31CC" w14:textId="77777777" w:rsidTr="00FD332F">
        <w:trPr>
          <w:trHeight w:hRule="exact" w:val="261"/>
          <w:jc w:val="center"/>
        </w:trPr>
        <w:tc>
          <w:tcPr>
            <w:tcW w:w="96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175B116F" w14:textId="77777777" w:rsidR="00782FC1" w:rsidRPr="001D45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1D4527">
              <w:rPr>
                <w:spacing w:val="-2"/>
                <w:sz w:val="18"/>
                <w:szCs w:val="18"/>
              </w:rPr>
              <w:t>Portée (L)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288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B87FA8" w14:textId="77B474E4" w:rsidR="00782FC1" w:rsidRPr="001D45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9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1D4527">
              <w:rPr>
                <w:spacing w:val="-2"/>
                <w:sz w:val="20"/>
              </w:rPr>
              <w:t xml:space="preserve"> </w:t>
            </w:r>
            <w:proofErr w:type="gramStart"/>
            <w:r w:rsidR="00782FC1" w:rsidRPr="001D4527">
              <w:rPr>
                <w:spacing w:val="-2"/>
                <w:sz w:val="20"/>
              </w:rPr>
              <w:t>mm</w:t>
            </w:r>
            <w:proofErr w:type="gramEnd"/>
          </w:p>
        </w:tc>
        <w:tc>
          <w:tcPr>
            <w:tcW w:w="12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10061515" w14:textId="77777777" w:rsidR="00782FC1" w:rsidRPr="001D45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1D4527">
              <w:rPr>
                <w:spacing w:val="-2"/>
                <w:sz w:val="18"/>
                <w:szCs w:val="18"/>
              </w:rPr>
              <w:t>Hauteur (H)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5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637592" w14:textId="3F4747AC" w:rsidR="00782FC1" w:rsidRPr="001D45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1D4527">
              <w:rPr>
                <w:spacing w:val="-2"/>
                <w:sz w:val="20"/>
              </w:rPr>
              <w:t xml:space="preserve"> </w:t>
            </w:r>
            <w:proofErr w:type="gramStart"/>
            <w:r w:rsidR="00782FC1" w:rsidRPr="001D4527">
              <w:rPr>
                <w:spacing w:val="-2"/>
                <w:sz w:val="20"/>
              </w:rPr>
              <w:t>mm</w:t>
            </w:r>
            <w:proofErr w:type="gramEnd"/>
          </w:p>
        </w:tc>
        <w:tc>
          <w:tcPr>
            <w:tcW w:w="19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06A2474F" w14:textId="77777777" w:rsidR="00782FC1" w:rsidRPr="001D45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1D4527">
              <w:rPr>
                <w:spacing w:val="-2"/>
                <w:sz w:val="18"/>
                <w:szCs w:val="18"/>
              </w:rPr>
              <w:t>Épaisseur de la paroi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23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A9654BA" w14:textId="79F88FB2" w:rsidR="00782FC1" w:rsidRPr="001D45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1D4527">
              <w:rPr>
                <w:spacing w:val="-2"/>
                <w:sz w:val="20"/>
              </w:rPr>
              <w:t xml:space="preserve"> </w:t>
            </w:r>
            <w:proofErr w:type="gramStart"/>
            <w:r w:rsidR="00782FC1" w:rsidRPr="001D4527">
              <w:rPr>
                <w:spacing w:val="-2"/>
                <w:sz w:val="20"/>
              </w:rPr>
              <w:t>mm</w:t>
            </w:r>
            <w:proofErr w:type="gramEnd"/>
          </w:p>
        </w:tc>
      </w:tr>
      <w:tr w:rsidR="00782FC1" w:rsidRPr="001D4527" w14:paraId="239A68B7" w14:textId="77777777" w:rsidTr="00FD332F">
        <w:trPr>
          <w:trHeight w:hRule="exact" w:val="261"/>
          <w:jc w:val="center"/>
        </w:trPr>
        <w:tc>
          <w:tcPr>
            <w:tcW w:w="2682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0AAC2ADE" w14:textId="77777777" w:rsidR="00782FC1" w:rsidRPr="001D45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1D4527">
              <w:rPr>
                <w:spacing w:val="-2"/>
                <w:sz w:val="18"/>
                <w:szCs w:val="18"/>
              </w:rPr>
              <w:t>Pente longitudinale du ponceau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1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52C44" w14:textId="4F1224E7" w:rsidR="00782FC1" w:rsidRPr="001D4527" w:rsidRDefault="00617A47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1D4527">
              <w:rPr>
                <w:spacing w:val="-2"/>
                <w:sz w:val="20"/>
              </w:rPr>
              <w:t xml:space="preserve"> %</w:t>
            </w:r>
          </w:p>
        </w:tc>
        <w:tc>
          <w:tcPr>
            <w:tcW w:w="12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1DAFE739" w14:textId="77777777" w:rsidR="00782FC1" w:rsidRPr="001D45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1D4527">
              <w:rPr>
                <w:spacing w:val="-2"/>
                <w:sz w:val="18"/>
                <w:szCs w:val="18"/>
              </w:rPr>
              <w:t>Biais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5771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0464A3B" w14:textId="5DFB369A" w:rsidR="00782FC1" w:rsidRPr="001D4527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6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1D4527">
              <w:rPr>
                <w:spacing w:val="-2"/>
                <w:sz w:val="20"/>
              </w:rPr>
              <w:t xml:space="preserve"> </w:t>
            </w:r>
            <w:proofErr w:type="gramStart"/>
            <w:r w:rsidR="00782FC1" w:rsidRPr="001D4527">
              <w:rPr>
                <w:spacing w:val="-2"/>
                <w:sz w:val="20"/>
              </w:rPr>
              <w:t>degrés</w:t>
            </w:r>
            <w:proofErr w:type="gramEnd"/>
          </w:p>
        </w:tc>
      </w:tr>
      <w:tr w:rsidR="00782FC1" w:rsidRPr="001D4527" w14:paraId="26C8C00B" w14:textId="77777777" w:rsidTr="00FD332F">
        <w:trPr>
          <w:trHeight w:hRule="exact" w:val="261"/>
          <w:jc w:val="center"/>
        </w:trPr>
        <w:tc>
          <w:tcPr>
            <w:tcW w:w="39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center"/>
          </w:tcPr>
          <w:p w14:paraId="75AFFF8F" w14:textId="3DF07B44" w:rsidR="00782FC1" w:rsidRPr="001D45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1D4527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527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D4527">
              <w:rPr>
                <w:spacing w:val="-2"/>
                <w:sz w:val="18"/>
                <w:szCs w:val="18"/>
              </w:rPr>
            </w:r>
            <w:r w:rsidRPr="001D4527">
              <w:rPr>
                <w:spacing w:val="-2"/>
                <w:sz w:val="18"/>
                <w:szCs w:val="18"/>
              </w:rPr>
              <w:fldChar w:fldCharType="separate"/>
            </w:r>
            <w:r w:rsidRPr="001D4527"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10488" w:type="dxa"/>
            <w:gridSpan w:val="6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EBF952" w14:textId="77777777" w:rsidR="00782FC1" w:rsidRPr="001D4527" w:rsidRDefault="00A0778F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rFonts w:cs="Arial"/>
                <w:spacing w:val="-2"/>
                <w:sz w:val="17"/>
                <w:szCs w:val="17"/>
              </w:rPr>
            </w:pPr>
            <w:r>
              <w:rPr>
                <w:rFonts w:cs="Arial"/>
                <w:spacing w:val="-2"/>
                <w:sz w:val="17"/>
                <w:szCs w:val="17"/>
              </w:rPr>
              <w:t>Le n</w:t>
            </w:r>
            <w:r w:rsidR="00782FC1" w:rsidRPr="001D4527">
              <w:rPr>
                <w:rFonts w:cs="Arial"/>
                <w:spacing w:val="-2"/>
                <w:sz w:val="17"/>
                <w:szCs w:val="17"/>
              </w:rPr>
              <w:t>iveau du dessous des piédestaux correspond au niveau des eaux hautes pour une période de retour de 2 ans (ponceau en tôle ondulée)</w:t>
            </w:r>
            <w:r>
              <w:rPr>
                <w:rFonts w:cs="Arial"/>
                <w:spacing w:val="-2"/>
                <w:sz w:val="17"/>
                <w:szCs w:val="17"/>
              </w:rPr>
              <w:t>.</w:t>
            </w:r>
          </w:p>
        </w:tc>
      </w:tr>
      <w:tr w:rsidR="00782FC1" w:rsidRPr="00B859CD" w14:paraId="7BD2B2A4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7E7C2635" w14:textId="77777777" w:rsidR="00782FC1" w:rsidRPr="00B859C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782FC1" w:rsidRPr="00A16D99" w14:paraId="1DE88583" w14:textId="77777777" w:rsidTr="00FD332F">
        <w:trPr>
          <w:trHeight w:hRule="exact" w:val="289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5D1C334A" w14:textId="77777777" w:rsidR="00782FC1" w:rsidRPr="006718E1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b/>
                <w:spacing w:val="-2"/>
                <w:sz w:val="20"/>
              </w:rPr>
            </w:pPr>
            <w:r w:rsidRPr="006718E1">
              <w:rPr>
                <w:b/>
                <w:spacing w:val="-2"/>
                <w:sz w:val="20"/>
              </w:rPr>
              <w:t>Remblai</w:t>
            </w:r>
          </w:p>
        </w:tc>
      </w:tr>
      <w:tr w:rsidR="00782FC1" w:rsidRPr="00A16D99" w14:paraId="160327F4" w14:textId="77777777" w:rsidTr="00FD332F">
        <w:trPr>
          <w:trHeight w:hRule="exact" w:val="261"/>
          <w:jc w:val="center"/>
        </w:trPr>
        <w:tc>
          <w:tcPr>
            <w:tcW w:w="4482" w:type="dxa"/>
            <w:gridSpan w:val="28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7C56AE14" w14:textId="77777777" w:rsidR="00782FC1" w:rsidRPr="00B859C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B859CD">
              <w:rPr>
                <w:spacing w:val="-2"/>
                <w:sz w:val="18"/>
                <w:szCs w:val="18"/>
              </w:rPr>
              <w:t>Hauteur du remblai au-dessus de la structure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1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24613E03" w14:textId="5AC5EA0E" w:rsidR="00782FC1" w:rsidRPr="00EA1E9F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EA1E9F">
              <w:rPr>
                <w:spacing w:val="-2"/>
                <w:sz w:val="20"/>
              </w:rPr>
              <w:t xml:space="preserve"> </w:t>
            </w:r>
            <w:proofErr w:type="gramStart"/>
            <w:r w:rsidR="00782FC1" w:rsidRPr="00EA1E9F">
              <w:rPr>
                <w:spacing w:val="-2"/>
                <w:sz w:val="20"/>
              </w:rPr>
              <w:t>mm</w:t>
            </w:r>
            <w:proofErr w:type="gramEnd"/>
          </w:p>
        </w:tc>
        <w:tc>
          <w:tcPr>
            <w:tcW w:w="36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4194BF99" w14:textId="77777777" w:rsidR="00782FC1" w:rsidRPr="00EA1E9F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EA1E9F">
              <w:rPr>
                <w:spacing w:val="-2"/>
                <w:sz w:val="18"/>
                <w:szCs w:val="18"/>
              </w:rPr>
              <w:t>Poids volumique du remblai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02872781" w14:textId="24E12988" w:rsidR="00782FC1" w:rsidRPr="00EA1E9F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EA1E9F">
              <w:rPr>
                <w:spacing w:val="-2"/>
                <w:sz w:val="20"/>
              </w:rPr>
              <w:t xml:space="preserve"> </w:t>
            </w:r>
            <w:proofErr w:type="gramStart"/>
            <w:r w:rsidR="00782FC1" w:rsidRPr="00EA1E9F">
              <w:rPr>
                <w:spacing w:val="-2"/>
                <w:sz w:val="20"/>
              </w:rPr>
              <w:t>kN</w:t>
            </w:r>
            <w:proofErr w:type="gramEnd"/>
            <w:r w:rsidR="00782FC1" w:rsidRPr="00EA1E9F">
              <w:rPr>
                <w:spacing w:val="-2"/>
                <w:sz w:val="20"/>
              </w:rPr>
              <w:t>/m</w:t>
            </w:r>
            <w:r w:rsidR="00782FC1" w:rsidRPr="00EA1E9F">
              <w:rPr>
                <w:spacing w:val="-2"/>
                <w:sz w:val="20"/>
                <w:vertAlign w:val="superscript"/>
              </w:rPr>
              <w:t>3</w:t>
            </w:r>
          </w:p>
        </w:tc>
      </w:tr>
      <w:tr w:rsidR="00782FC1" w:rsidRPr="00A16D99" w14:paraId="0BF4EC06" w14:textId="77777777" w:rsidTr="00FD332F">
        <w:trPr>
          <w:trHeight w:hRule="exact" w:val="261"/>
          <w:jc w:val="center"/>
        </w:trPr>
        <w:tc>
          <w:tcPr>
            <w:tcW w:w="4482" w:type="dxa"/>
            <w:gridSpan w:val="28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122075F1" w14:textId="77777777" w:rsidR="00782FC1" w:rsidRPr="00B859C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w w:val="90"/>
                <w:sz w:val="15"/>
                <w:szCs w:val="15"/>
              </w:rPr>
            </w:pPr>
            <w:r w:rsidRPr="00B859CD">
              <w:rPr>
                <w:spacing w:val="-2"/>
                <w:w w:val="90"/>
                <w:sz w:val="15"/>
                <w:szCs w:val="15"/>
              </w:rPr>
              <w:t>Module sécant du remblai contrôlé pour les ponceaux en tôle ondulée</w:t>
            </w:r>
            <w:r>
              <w:rPr>
                <w:spacing w:val="-2"/>
                <w:w w:val="90"/>
                <w:sz w:val="15"/>
                <w:szCs w:val="15"/>
              </w:rPr>
              <w:t xml:space="preserve"> </w:t>
            </w:r>
            <w:r w:rsidRPr="00EA1E9F">
              <w:rPr>
                <w:spacing w:val="-2"/>
                <w:sz w:val="15"/>
                <w:szCs w:val="15"/>
              </w:rPr>
              <w:t>(E</w:t>
            </w:r>
            <w:r w:rsidRPr="00EA1E9F">
              <w:rPr>
                <w:spacing w:val="-2"/>
                <w:sz w:val="15"/>
                <w:szCs w:val="15"/>
                <w:vertAlign w:val="subscript"/>
              </w:rPr>
              <w:t>s</w:t>
            </w:r>
            <w:r w:rsidRPr="00EA1E9F">
              <w:rPr>
                <w:spacing w:val="-2"/>
                <w:sz w:val="15"/>
                <w:szCs w:val="15"/>
              </w:rPr>
              <w:t>)</w:t>
            </w:r>
            <w:r w:rsidR="00E10CDC">
              <w:rPr>
                <w:spacing w:val="-2"/>
                <w:sz w:val="15"/>
                <w:szCs w:val="15"/>
              </w:rPr>
              <w:t> :</w:t>
            </w:r>
          </w:p>
        </w:tc>
        <w:tc>
          <w:tcPr>
            <w:tcW w:w="11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02594ECF" w14:textId="2B85E7BC" w:rsidR="00782FC1" w:rsidRPr="00EA1E9F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EA1E9F">
              <w:rPr>
                <w:spacing w:val="-2"/>
                <w:sz w:val="20"/>
              </w:rPr>
              <w:t xml:space="preserve"> MPa</w:t>
            </w:r>
          </w:p>
        </w:tc>
        <w:tc>
          <w:tcPr>
            <w:tcW w:w="36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37310DC7" w14:textId="77777777" w:rsidR="00782FC1" w:rsidRPr="00EA1E9F" w:rsidRDefault="00782FC1" w:rsidP="009344B3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EA1E9F">
              <w:rPr>
                <w:spacing w:val="-2"/>
                <w:sz w:val="18"/>
                <w:szCs w:val="18"/>
              </w:rPr>
              <w:t>Coefficient de voûtement vertical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6FEA5612" w14:textId="6C6E8CB8" w:rsidR="00782FC1" w:rsidRPr="00EA1E9F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5DE3E5CC" w14:textId="77777777" w:rsidTr="00FD332F">
        <w:trPr>
          <w:trHeight w:hRule="exact" w:val="261"/>
          <w:jc w:val="center"/>
        </w:trPr>
        <w:tc>
          <w:tcPr>
            <w:tcW w:w="4482" w:type="dxa"/>
            <w:gridSpan w:val="28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4E0F62D8" w14:textId="77777777" w:rsidR="00782FC1" w:rsidRPr="00B859CD" w:rsidRDefault="00782FC1" w:rsidP="009344B3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B859CD">
              <w:rPr>
                <w:spacing w:val="-2"/>
                <w:sz w:val="18"/>
                <w:szCs w:val="18"/>
              </w:rPr>
              <w:t>Coefficient de voûtement horizontal maximal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1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3F4FC8F1" w14:textId="2EC69F26" w:rsidR="00782FC1" w:rsidRPr="00EA1E9F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  <w:tc>
          <w:tcPr>
            <w:tcW w:w="36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72DCA289" w14:textId="77777777" w:rsidR="00782FC1" w:rsidRPr="00EA1E9F" w:rsidRDefault="00782FC1" w:rsidP="009344B3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EA1E9F">
              <w:rPr>
                <w:spacing w:val="-2"/>
                <w:sz w:val="18"/>
                <w:szCs w:val="18"/>
              </w:rPr>
              <w:t>Coefficient de voûtement horizontal minimal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15544B92" w14:textId="2C78A88B" w:rsidR="00782FC1" w:rsidRPr="00EA1E9F" w:rsidRDefault="005707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61CB7B61" w14:textId="77777777" w:rsidTr="00FD332F">
        <w:trPr>
          <w:trHeight w:hRule="exact" w:val="261"/>
          <w:jc w:val="center"/>
        </w:trPr>
        <w:tc>
          <w:tcPr>
            <w:tcW w:w="4482" w:type="dxa"/>
            <w:gridSpan w:val="28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AF3A113" w14:textId="4EBBA541" w:rsidR="00782FC1" w:rsidRPr="00B859CD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B859CD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9CD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59CD">
              <w:rPr>
                <w:spacing w:val="-2"/>
                <w:sz w:val="18"/>
                <w:szCs w:val="18"/>
              </w:rPr>
            </w:r>
            <w:r w:rsidRPr="00B859CD">
              <w:rPr>
                <w:spacing w:val="-2"/>
                <w:sz w:val="18"/>
                <w:szCs w:val="18"/>
              </w:rPr>
              <w:fldChar w:fldCharType="separate"/>
            </w:r>
            <w:r w:rsidRPr="00B859CD">
              <w:rPr>
                <w:spacing w:val="-2"/>
                <w:sz w:val="18"/>
                <w:szCs w:val="18"/>
              </w:rPr>
              <w:fldChar w:fldCharType="end"/>
            </w:r>
            <w:r w:rsidRPr="00B859CD">
              <w:rPr>
                <w:spacing w:val="-2"/>
                <w:sz w:val="18"/>
                <w:szCs w:val="18"/>
              </w:rPr>
              <w:t xml:space="preserve"> Éléments finis</w:t>
            </w:r>
          </w:p>
        </w:tc>
        <w:tc>
          <w:tcPr>
            <w:tcW w:w="1165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3F7700D6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  <w:tc>
          <w:tcPr>
            <w:tcW w:w="3695" w:type="dxa"/>
            <w:gridSpan w:val="24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5367EEA7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553B5F7F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B859CD" w14:paraId="4CD71479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564915D3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171DE022" w14:textId="77777777" w:rsidTr="009344B3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7239311B" w14:textId="43FF0380" w:rsidR="00782FC1" w:rsidRPr="007B26A9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83"/>
              <w:rPr>
                <w:b/>
                <w:spacing w:val="-2"/>
                <w:sz w:val="20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7B26A9">
              <w:rPr>
                <w:b/>
                <w:spacing w:val="-2"/>
                <w:sz w:val="20"/>
              </w:rPr>
              <w:t>Béton</w:t>
            </w:r>
          </w:p>
        </w:tc>
      </w:tr>
      <w:tr w:rsidR="00782FC1" w:rsidRPr="004853D2" w14:paraId="5058E4E5" w14:textId="77777777" w:rsidTr="00D17875">
        <w:trPr>
          <w:trHeight w:hRule="exact" w:val="259"/>
          <w:jc w:val="center"/>
        </w:trPr>
        <w:tc>
          <w:tcPr>
            <w:tcW w:w="4444" w:type="dxa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702C2D79" w14:textId="77777777" w:rsidR="00782FC1" w:rsidRPr="004853D2" w:rsidRDefault="00782FC1" w:rsidP="009344B3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4853D2">
              <w:rPr>
                <w:spacing w:val="-2"/>
                <w:sz w:val="18"/>
                <w:szCs w:val="18"/>
              </w:rPr>
              <w:t>Résistance en compression f’c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20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972D7" w14:textId="49085FCA" w:rsidR="00782FC1" w:rsidRPr="004853D2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  <w:r w:rsidR="00782FC1" w:rsidRPr="004853D2">
              <w:rPr>
                <w:spacing w:val="-2"/>
                <w:sz w:val="18"/>
                <w:szCs w:val="18"/>
              </w:rPr>
              <w:t xml:space="preserve"> </w:t>
            </w:r>
            <w:r w:rsidR="00782FC1" w:rsidRPr="004853D2">
              <w:rPr>
                <w:spacing w:val="-2"/>
                <w:sz w:val="20"/>
              </w:rPr>
              <w:t>MPa</w:t>
            </w:r>
          </w:p>
        </w:tc>
        <w:tc>
          <w:tcPr>
            <w:tcW w:w="369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61793EC" w14:textId="77777777" w:rsidR="00782FC1" w:rsidRPr="004853D2" w:rsidRDefault="00782FC1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4853D2">
              <w:rPr>
                <w:spacing w:val="-2"/>
                <w:sz w:val="18"/>
                <w:szCs w:val="18"/>
              </w:rPr>
              <w:t>Poids volumique du béton armé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1929B33" w14:textId="489344EB" w:rsidR="00782FC1" w:rsidRPr="004853D2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,00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  <w:r w:rsidR="00782FC1">
              <w:rPr>
                <w:spacing w:val="-2"/>
                <w:sz w:val="18"/>
                <w:szCs w:val="18"/>
              </w:rPr>
              <w:t xml:space="preserve"> </w:t>
            </w:r>
            <w:proofErr w:type="gramStart"/>
            <w:r w:rsidR="00782FC1" w:rsidRPr="004853D2">
              <w:rPr>
                <w:spacing w:val="-2"/>
                <w:sz w:val="18"/>
                <w:szCs w:val="18"/>
              </w:rPr>
              <w:t>kN</w:t>
            </w:r>
            <w:proofErr w:type="gramEnd"/>
            <w:r w:rsidR="00782FC1" w:rsidRPr="004853D2">
              <w:rPr>
                <w:spacing w:val="-2"/>
                <w:sz w:val="18"/>
                <w:szCs w:val="18"/>
              </w:rPr>
              <w:t>/m</w:t>
            </w:r>
            <w:r w:rsidR="00782FC1" w:rsidRPr="004853D2">
              <w:rPr>
                <w:spacing w:val="-2"/>
                <w:sz w:val="18"/>
                <w:szCs w:val="18"/>
                <w:vertAlign w:val="superscript"/>
              </w:rPr>
              <w:t>3</w:t>
            </w:r>
          </w:p>
        </w:tc>
      </w:tr>
      <w:tr w:rsidR="00782FC1" w:rsidRPr="004853D2" w14:paraId="25FB978B" w14:textId="77777777" w:rsidTr="00D17875">
        <w:trPr>
          <w:trHeight w:hRule="exact" w:val="259"/>
          <w:jc w:val="center"/>
        </w:trPr>
        <w:tc>
          <w:tcPr>
            <w:tcW w:w="4444" w:type="dxa"/>
            <w:gridSpan w:val="27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7D51F835" w14:textId="77777777" w:rsidR="00782FC1" w:rsidRPr="004853D2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4853D2">
              <w:rPr>
                <w:spacing w:val="-2"/>
                <w:sz w:val="18"/>
                <w:szCs w:val="18"/>
              </w:rPr>
              <w:t>Contrôle de fissuration</w:t>
            </w:r>
            <w:r w:rsidR="00E10CDC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203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4CAC1359" w14:textId="11B13A17" w:rsidR="00782FC1" w:rsidRPr="004853D2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  <w:r w:rsidR="00782FC1" w:rsidRPr="004853D2">
              <w:rPr>
                <w:spacing w:val="-2"/>
                <w:sz w:val="18"/>
                <w:szCs w:val="18"/>
              </w:rPr>
              <w:t xml:space="preserve"> </w:t>
            </w:r>
            <w:proofErr w:type="gramStart"/>
            <w:r w:rsidR="00782FC1" w:rsidRPr="004853D2">
              <w:rPr>
                <w:spacing w:val="-2"/>
                <w:sz w:val="20"/>
              </w:rPr>
              <w:t>mm</w:t>
            </w:r>
            <w:proofErr w:type="gramEnd"/>
          </w:p>
        </w:tc>
        <w:tc>
          <w:tcPr>
            <w:tcW w:w="3695" w:type="dxa"/>
            <w:gridSpan w:val="24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bottom"/>
          </w:tcPr>
          <w:p w14:paraId="006F0E2F" w14:textId="77777777" w:rsidR="00782FC1" w:rsidRPr="004853D2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7FD42D" w14:textId="77777777" w:rsidR="00782FC1" w:rsidRPr="004853D2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782FC1" w:rsidRPr="00A16D99" w14:paraId="2F2BC58E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3FF18298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5A3DE808" w14:textId="77777777" w:rsidTr="009344B3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3D46A53D" w14:textId="1B2C6BFD" w:rsidR="00782FC1" w:rsidRPr="009F1069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spacing w:val="-2"/>
                <w:szCs w:val="16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466C98">
              <w:rPr>
                <w:b/>
                <w:spacing w:val="-2"/>
                <w:sz w:val="20"/>
              </w:rPr>
              <w:t>Armature</w:t>
            </w:r>
          </w:p>
        </w:tc>
      </w:tr>
      <w:tr w:rsidR="001D5EF6" w:rsidRPr="00F773EA" w14:paraId="2F9F3062" w14:textId="77777777" w:rsidTr="00300826">
        <w:trPr>
          <w:trHeight w:hRule="exact" w:val="259"/>
          <w:jc w:val="center"/>
        </w:trPr>
        <w:tc>
          <w:tcPr>
            <w:tcW w:w="5743" w:type="dxa"/>
            <w:gridSpan w:val="4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3FB50B4" w14:textId="58E24824" w:rsidR="001D5EF6" w:rsidRPr="00F773EA" w:rsidRDefault="001D5EF6" w:rsidP="001D5EF6">
            <w:pPr>
              <w:pStyle w:val="Sous-titres"/>
              <w:spacing w:line="240" w:lineRule="auto"/>
              <w:ind w:left="83"/>
              <w:rPr>
                <w:spacing w:val="-2"/>
                <w:sz w:val="20"/>
              </w:rPr>
            </w:pPr>
            <w:proofErr w:type="gramStart"/>
            <w:r w:rsidRPr="00F773EA">
              <w:rPr>
                <w:spacing w:val="-2"/>
                <w:sz w:val="18"/>
                <w:szCs w:val="18"/>
              </w:rPr>
              <w:t>f</w:t>
            </w:r>
            <w:r w:rsidRPr="00F773EA">
              <w:rPr>
                <w:spacing w:val="-2"/>
                <w:sz w:val="18"/>
                <w:szCs w:val="18"/>
                <w:vertAlign w:val="subscript"/>
              </w:rPr>
              <w:t>y</w:t>
            </w:r>
            <w:proofErr w:type="gramEnd"/>
            <w:r>
              <w:rPr>
                <w:spacing w:val="-2"/>
                <w:sz w:val="18"/>
                <w:szCs w:val="18"/>
              </w:rPr>
              <w:t xml:space="preserve"> : </w:t>
            </w:r>
            <w:r w:rsidR="005F4C9A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2"/>
                    <w:format w:val="0,00"/>
                  </w:textInput>
                </w:ffData>
              </w:fldChar>
            </w:r>
            <w:r w:rsidR="005F4C9A">
              <w:rPr>
                <w:spacing w:val="-2"/>
                <w:sz w:val="20"/>
              </w:rPr>
              <w:instrText xml:space="preserve"> FORMTEXT </w:instrText>
            </w:r>
            <w:r w:rsidR="005F4C9A">
              <w:rPr>
                <w:spacing w:val="-2"/>
                <w:sz w:val="20"/>
              </w:rPr>
            </w:r>
            <w:r w:rsidR="005F4C9A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5F4C9A">
              <w:rPr>
                <w:spacing w:val="-2"/>
                <w:sz w:val="20"/>
              </w:rPr>
              <w:fldChar w:fldCharType="end"/>
            </w:r>
            <w:r w:rsidRPr="00F773EA">
              <w:rPr>
                <w:spacing w:val="-2"/>
                <w:sz w:val="20"/>
              </w:rPr>
              <w:t xml:space="preserve"> MPa</w:t>
            </w:r>
          </w:p>
        </w:tc>
        <w:tc>
          <w:tcPr>
            <w:tcW w:w="3599" w:type="dxa"/>
            <w:gridSpan w:val="21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2B53BC0B" w14:textId="77777777" w:rsidR="001D5EF6" w:rsidRPr="00F773EA" w:rsidRDefault="001D5EF6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F773EA">
              <w:rPr>
                <w:spacing w:val="-2"/>
                <w:sz w:val="18"/>
                <w:szCs w:val="18"/>
              </w:rPr>
              <w:t>Épaisseur de l’enrobage de l’armature</w:t>
            </w:r>
            <w:r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4661C3BE" w14:textId="3B4C43B4" w:rsidR="001D5EF6" w:rsidRPr="00F773EA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1D5EF6" w:rsidRPr="00F773EA">
              <w:rPr>
                <w:spacing w:val="-2"/>
                <w:sz w:val="20"/>
              </w:rPr>
              <w:t xml:space="preserve"> </w:t>
            </w:r>
            <w:proofErr w:type="gramStart"/>
            <w:r w:rsidR="001D5EF6" w:rsidRPr="00F773EA">
              <w:rPr>
                <w:spacing w:val="-2"/>
                <w:sz w:val="20"/>
              </w:rPr>
              <w:t>mm</w:t>
            </w:r>
            <w:proofErr w:type="gramEnd"/>
          </w:p>
        </w:tc>
      </w:tr>
      <w:tr w:rsidR="00782FC1" w:rsidRPr="00A16D99" w14:paraId="428590E2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90FE9B6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2DE6983A" w14:textId="77777777" w:rsidTr="009344B3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1913F68F" w14:textId="77D39ACE" w:rsidR="00782FC1" w:rsidRPr="009F1069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83"/>
              <w:rPr>
                <w:spacing w:val="-2"/>
                <w:szCs w:val="16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Tôle ondulée</w:t>
            </w:r>
          </w:p>
        </w:tc>
      </w:tr>
      <w:tr w:rsidR="001D5EF6" w:rsidRPr="00F773EA" w14:paraId="60C47973" w14:textId="77777777" w:rsidTr="00300826">
        <w:trPr>
          <w:trHeight w:hRule="exact" w:val="259"/>
          <w:jc w:val="center"/>
        </w:trPr>
        <w:tc>
          <w:tcPr>
            <w:tcW w:w="2613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026ABF77" w14:textId="3771168F" w:rsidR="001D5EF6" w:rsidRPr="00F773EA" w:rsidRDefault="001D5EF6" w:rsidP="001D5EF6">
            <w:pPr>
              <w:pStyle w:val="Sous-titres"/>
              <w:spacing w:line="240" w:lineRule="auto"/>
              <w:ind w:left="83"/>
              <w:rPr>
                <w:spacing w:val="-2"/>
                <w:sz w:val="20"/>
              </w:rPr>
            </w:pPr>
            <w:proofErr w:type="gramStart"/>
            <w:r w:rsidRPr="00F773EA">
              <w:rPr>
                <w:spacing w:val="-2"/>
                <w:sz w:val="18"/>
                <w:szCs w:val="18"/>
              </w:rPr>
              <w:t>f</w:t>
            </w:r>
            <w:r w:rsidRPr="00F773EA">
              <w:rPr>
                <w:spacing w:val="-2"/>
                <w:sz w:val="18"/>
                <w:szCs w:val="18"/>
                <w:vertAlign w:val="subscript"/>
              </w:rPr>
              <w:t>y</w:t>
            </w:r>
            <w:proofErr w:type="gramEnd"/>
            <w:r>
              <w:rPr>
                <w:spacing w:val="-2"/>
                <w:sz w:val="18"/>
                <w:szCs w:val="18"/>
              </w:rPr>
              <w:t xml:space="preserve"> : </w:t>
            </w:r>
            <w:r w:rsidR="005F4C9A"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0,00"/>
                  </w:textInput>
                </w:ffData>
              </w:fldChar>
            </w:r>
            <w:r w:rsidR="005F4C9A">
              <w:rPr>
                <w:spacing w:val="-2"/>
                <w:sz w:val="20"/>
              </w:rPr>
              <w:instrText xml:space="preserve"> FORMTEXT </w:instrText>
            </w:r>
            <w:r w:rsidR="005F4C9A">
              <w:rPr>
                <w:spacing w:val="-2"/>
                <w:sz w:val="20"/>
              </w:rPr>
            </w:r>
            <w:r w:rsidR="005F4C9A"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5F4C9A">
              <w:rPr>
                <w:spacing w:val="-2"/>
                <w:sz w:val="20"/>
              </w:rPr>
              <w:fldChar w:fldCharType="end"/>
            </w:r>
            <w:r w:rsidRPr="00F773EA">
              <w:rPr>
                <w:spacing w:val="-2"/>
                <w:sz w:val="20"/>
              </w:rPr>
              <w:t xml:space="preserve"> MPa</w:t>
            </w:r>
          </w:p>
        </w:tc>
        <w:tc>
          <w:tcPr>
            <w:tcW w:w="1907" w:type="dxa"/>
            <w:gridSpan w:val="15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543FFC44" w14:textId="77777777" w:rsidR="001D5EF6" w:rsidRPr="00F773EA" w:rsidRDefault="001D5EF6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F773EA">
              <w:rPr>
                <w:spacing w:val="-2"/>
                <w:sz w:val="18"/>
                <w:szCs w:val="18"/>
              </w:rPr>
              <w:t>Pas des ondulations</w:t>
            </w:r>
            <w:r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223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35BD93D9" w14:textId="7CA9E29F" w:rsidR="001D5EF6" w:rsidRPr="00F773EA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1D5EF6" w:rsidRPr="00F773EA">
              <w:rPr>
                <w:spacing w:val="-2"/>
                <w:sz w:val="20"/>
              </w:rPr>
              <w:t xml:space="preserve"> </w:t>
            </w:r>
            <w:proofErr w:type="gramStart"/>
            <w:r w:rsidR="001D5EF6" w:rsidRPr="00F773EA">
              <w:rPr>
                <w:spacing w:val="-2"/>
                <w:sz w:val="20"/>
              </w:rPr>
              <w:t>mm</w:t>
            </w:r>
            <w:proofErr w:type="gramEnd"/>
          </w:p>
        </w:tc>
        <w:tc>
          <w:tcPr>
            <w:tcW w:w="3599" w:type="dxa"/>
            <w:gridSpan w:val="21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44DDBFD4" w14:textId="77777777" w:rsidR="001D5EF6" w:rsidRPr="00F773EA" w:rsidRDefault="001D5EF6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F773EA">
              <w:rPr>
                <w:spacing w:val="-2"/>
                <w:sz w:val="18"/>
                <w:szCs w:val="18"/>
              </w:rPr>
              <w:t>Hauteur des ondulations</w:t>
            </w:r>
            <w:r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0A14F33F" w14:textId="571E9123" w:rsidR="001D5EF6" w:rsidRPr="00F773EA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1D5EF6" w:rsidRPr="00F773EA">
              <w:rPr>
                <w:spacing w:val="-2"/>
                <w:sz w:val="20"/>
              </w:rPr>
              <w:t xml:space="preserve"> </w:t>
            </w:r>
            <w:proofErr w:type="gramStart"/>
            <w:r w:rsidR="001D5EF6" w:rsidRPr="00F773EA">
              <w:rPr>
                <w:spacing w:val="-2"/>
                <w:sz w:val="20"/>
              </w:rPr>
              <w:t>mm</w:t>
            </w:r>
            <w:proofErr w:type="gramEnd"/>
          </w:p>
        </w:tc>
      </w:tr>
      <w:tr w:rsidR="00782FC1" w:rsidRPr="00A16D99" w14:paraId="3A694557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6C740824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582369DD" w14:textId="77777777" w:rsidTr="009344B3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7395E29C" w14:textId="77777777" w:rsidR="00782FC1" w:rsidRPr="009A6045" w:rsidRDefault="00782FC1" w:rsidP="00D17875">
            <w:pPr>
              <w:pStyle w:val="Sous-titres"/>
              <w:spacing w:line="240" w:lineRule="auto"/>
              <w:ind w:left="83"/>
              <w:rPr>
                <w:b/>
                <w:spacing w:val="-2"/>
                <w:sz w:val="20"/>
              </w:rPr>
            </w:pPr>
            <w:r w:rsidRPr="009A6045">
              <w:rPr>
                <w:b/>
                <w:spacing w:val="-2"/>
                <w:sz w:val="20"/>
              </w:rPr>
              <w:t>Coefficient de tenue des matériaux</w:t>
            </w:r>
          </w:p>
        </w:tc>
      </w:tr>
      <w:tr w:rsidR="00782FC1" w:rsidRPr="00F773EA" w14:paraId="2EED5457" w14:textId="77777777" w:rsidTr="00D17875">
        <w:trPr>
          <w:trHeight w:hRule="exact" w:val="425"/>
          <w:jc w:val="center"/>
        </w:trPr>
        <w:tc>
          <w:tcPr>
            <w:tcW w:w="2418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61A13267" w14:textId="77777777" w:rsidR="00782FC1" w:rsidRPr="00F773EA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F773EA">
              <w:rPr>
                <w:spacing w:val="-2"/>
                <w:sz w:val="18"/>
                <w:szCs w:val="18"/>
              </w:rPr>
              <w:t>Armature de flexion</w:t>
            </w:r>
            <w:r w:rsidR="00E10CDC">
              <w:rPr>
                <w:spacing w:val="-2"/>
                <w:sz w:val="18"/>
                <w:szCs w:val="18"/>
              </w:rPr>
              <w:t> </w:t>
            </w:r>
            <w:r w:rsidR="00E10CDC" w:rsidRPr="00D551EB">
              <w:rPr>
                <w:sz w:val="20"/>
              </w:rPr>
              <w:sym w:font="Symbol" w:char="F066"/>
            </w:r>
            <w:r w:rsidR="00E10CDC" w:rsidRPr="00D551EB">
              <w:rPr>
                <w:spacing w:val="-2"/>
                <w:sz w:val="20"/>
                <w:vertAlign w:val="subscript"/>
              </w:rPr>
              <w:t>s</w:t>
            </w:r>
            <w:r w:rsidR="00A0778F">
              <w:rPr>
                <w:spacing w:val="-2"/>
                <w:sz w:val="20"/>
                <w:vertAlign w:val="subscript"/>
              </w:rPr>
              <w:t> </w:t>
            </w:r>
            <w:r w:rsidR="00A0778F">
              <w:rPr>
                <w:spacing w:val="-2"/>
                <w:sz w:val="18"/>
                <w:szCs w:val="18"/>
              </w:rPr>
              <w:t>:</w:t>
            </w:r>
          </w:p>
        </w:tc>
        <w:tc>
          <w:tcPr>
            <w:tcW w:w="8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00178193" w14:textId="47154CF9" w:rsidR="00782FC1" w:rsidRPr="00D551EB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D551EB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327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20D283F3" w14:textId="77777777" w:rsidR="00782FC1" w:rsidRPr="00BC7CB2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F773EA">
              <w:rPr>
                <w:spacing w:val="-2"/>
                <w:sz w:val="18"/>
                <w:szCs w:val="18"/>
              </w:rPr>
              <w:t>Béton</w:t>
            </w:r>
            <w:r w:rsidR="00BC7CB2">
              <w:rPr>
                <w:spacing w:val="-2"/>
                <w:sz w:val="18"/>
                <w:szCs w:val="18"/>
              </w:rPr>
              <w:t xml:space="preserve"> </w:t>
            </w:r>
            <w:r w:rsidR="00BC7CB2" w:rsidRPr="00D551EB">
              <w:rPr>
                <w:sz w:val="20"/>
              </w:rPr>
              <w:sym w:font="Symbol" w:char="F066"/>
            </w:r>
            <w:r w:rsidR="00BC7CB2" w:rsidRPr="00D551EB">
              <w:rPr>
                <w:spacing w:val="-2"/>
                <w:sz w:val="20"/>
                <w:vertAlign w:val="subscript"/>
              </w:rPr>
              <w:t>c</w:t>
            </w:r>
            <w:r w:rsidR="00BC7CB2">
              <w:rPr>
                <w:spacing w:val="-2"/>
                <w:sz w:val="20"/>
                <w:vertAlign w:val="subscript"/>
              </w:rPr>
              <w:t> </w:t>
            </w:r>
            <w:r w:rsidR="00BC7CB2">
              <w:rPr>
                <w:spacing w:val="-2"/>
                <w:sz w:val="20"/>
              </w:rPr>
              <w:t>:</w:t>
            </w:r>
          </w:p>
        </w:tc>
        <w:tc>
          <w:tcPr>
            <w:tcW w:w="9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471CC6D0" w14:textId="2CC9731E" w:rsidR="00782FC1" w:rsidRPr="00D551EB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D551EB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2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3603F041" w14:textId="77777777" w:rsidR="00782FC1" w:rsidRPr="00F773EA" w:rsidRDefault="00782FC1" w:rsidP="00943B03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8"/>
                <w:szCs w:val="18"/>
              </w:rPr>
            </w:pPr>
            <w:r w:rsidRPr="00F773EA">
              <w:rPr>
                <w:spacing w:val="-2"/>
                <w:sz w:val="18"/>
                <w:szCs w:val="18"/>
              </w:rPr>
              <w:t>Résistance à la compression</w:t>
            </w:r>
            <w:r w:rsidR="00943B03">
              <w:rPr>
                <w:spacing w:val="-2"/>
                <w:sz w:val="18"/>
                <w:szCs w:val="18"/>
              </w:rPr>
              <w:br/>
            </w:r>
            <w:r w:rsidRPr="00F773EA">
              <w:rPr>
                <w:spacing w:val="-2"/>
                <w:sz w:val="18"/>
                <w:szCs w:val="18"/>
              </w:rPr>
              <w:t>(ponceaux en tôle ondulée)</w:t>
            </w:r>
            <w:r w:rsidR="00BC7CB2">
              <w:rPr>
                <w:spacing w:val="-2"/>
                <w:sz w:val="18"/>
                <w:szCs w:val="18"/>
              </w:rPr>
              <w:t> </w:t>
            </w:r>
            <w:r w:rsidR="00BC7CB2" w:rsidRPr="00D551EB">
              <w:rPr>
                <w:sz w:val="20"/>
              </w:rPr>
              <w:sym w:font="Symbol" w:char="F066"/>
            </w:r>
            <w:r w:rsidR="00BC7CB2" w:rsidRPr="00D551EB">
              <w:rPr>
                <w:spacing w:val="-2"/>
                <w:sz w:val="20"/>
                <w:vertAlign w:val="subscript"/>
              </w:rPr>
              <w:t>t</w:t>
            </w:r>
            <w:r w:rsidR="00943B03">
              <w:rPr>
                <w:spacing w:val="-2"/>
                <w:sz w:val="20"/>
                <w:vertAlign w:val="subscript"/>
              </w:rPr>
              <w:t> </w:t>
            </w:r>
            <w:r w:rsidR="00943B03">
              <w:rPr>
                <w:spacing w:val="-2"/>
                <w:sz w:val="18"/>
                <w:szCs w:val="18"/>
              </w:rPr>
              <w:t>: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5024CD85" w14:textId="3211A46E" w:rsidR="00782FC1" w:rsidRPr="00D551EB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D551EB">
              <w:rPr>
                <w:spacing w:val="-2"/>
                <w:sz w:val="20"/>
              </w:rPr>
              <w:t xml:space="preserve"> </w:t>
            </w:r>
          </w:p>
        </w:tc>
      </w:tr>
      <w:tr w:rsidR="00782FC1" w:rsidRPr="00F773EA" w14:paraId="34A2A64F" w14:textId="77777777" w:rsidTr="00D17875">
        <w:trPr>
          <w:trHeight w:hRule="exact" w:val="425"/>
          <w:jc w:val="center"/>
        </w:trPr>
        <w:tc>
          <w:tcPr>
            <w:tcW w:w="2418" w:type="dxa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61C94C18" w14:textId="77777777" w:rsidR="00782FC1" w:rsidRPr="00943B03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43B03">
              <w:rPr>
                <w:spacing w:val="-2"/>
                <w:sz w:val="18"/>
                <w:szCs w:val="18"/>
              </w:rPr>
              <w:t>Rotule plastique (ponceaux en tôle ondulée)</w:t>
            </w:r>
            <w:r w:rsidR="00BC7CB2" w:rsidRPr="00943B03">
              <w:rPr>
                <w:sz w:val="18"/>
                <w:szCs w:val="18"/>
              </w:rPr>
              <w:t xml:space="preserve"> </w:t>
            </w:r>
            <w:r w:rsidR="00BC7CB2" w:rsidRPr="00943B03">
              <w:rPr>
                <w:sz w:val="18"/>
                <w:szCs w:val="18"/>
              </w:rPr>
              <w:sym w:font="Symbol" w:char="F066"/>
            </w:r>
            <w:r w:rsidR="00BC7CB2" w:rsidRPr="00943B03">
              <w:rPr>
                <w:spacing w:val="-2"/>
                <w:sz w:val="18"/>
                <w:szCs w:val="18"/>
                <w:vertAlign w:val="subscript"/>
              </w:rPr>
              <w:t>h</w:t>
            </w:r>
            <w:r w:rsidR="00BC7CB2" w:rsidRPr="00943B03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856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279214B" w14:textId="024804AC" w:rsidR="00782FC1" w:rsidRPr="00D551EB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D551EB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3272" w:type="dxa"/>
            <w:gridSpan w:val="24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7BFEF549" w14:textId="77777777" w:rsidR="00782FC1" w:rsidRPr="00F773EA" w:rsidRDefault="00782FC1" w:rsidP="00943B03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8"/>
                <w:szCs w:val="18"/>
              </w:rPr>
            </w:pPr>
            <w:r w:rsidRPr="00F773EA">
              <w:rPr>
                <w:spacing w:val="-2"/>
                <w:sz w:val="18"/>
                <w:szCs w:val="18"/>
              </w:rPr>
              <w:t>Rotule plastique pendant la construction</w:t>
            </w:r>
            <w:r w:rsidR="00FD332F">
              <w:rPr>
                <w:spacing w:val="-2"/>
                <w:sz w:val="18"/>
                <w:szCs w:val="18"/>
              </w:rPr>
              <w:br/>
            </w:r>
            <w:r w:rsidR="00FD332F" w:rsidRPr="00F773EA">
              <w:rPr>
                <w:spacing w:val="-2"/>
                <w:sz w:val="18"/>
                <w:szCs w:val="18"/>
              </w:rPr>
              <w:t>(ponceaux en tôle ondulée)</w:t>
            </w:r>
            <w:r w:rsidR="00BC7CB2">
              <w:rPr>
                <w:spacing w:val="-2"/>
                <w:sz w:val="18"/>
                <w:szCs w:val="18"/>
              </w:rPr>
              <w:t xml:space="preserve"> </w:t>
            </w:r>
            <w:r w:rsidR="00BC7CB2" w:rsidRPr="00D551EB">
              <w:rPr>
                <w:sz w:val="20"/>
              </w:rPr>
              <w:sym w:font="Symbol" w:char="F066"/>
            </w:r>
            <w:r w:rsidR="00BC7CB2" w:rsidRPr="00D551EB">
              <w:rPr>
                <w:sz w:val="20"/>
                <w:vertAlign w:val="subscript"/>
              </w:rPr>
              <w:t>h</w:t>
            </w:r>
            <w:r w:rsidR="00BC7CB2" w:rsidRPr="00D551EB">
              <w:rPr>
                <w:spacing w:val="-2"/>
                <w:sz w:val="20"/>
                <w:vertAlign w:val="subscript"/>
              </w:rPr>
              <w:t>c</w:t>
            </w:r>
            <w:r w:rsidR="00BC7CB2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90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7F14F6D1" w14:textId="21475508" w:rsidR="00782FC1" w:rsidRPr="00D551EB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D551EB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2521" w:type="dxa"/>
            <w:gridSpan w:val="15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624DA616" w14:textId="77777777" w:rsidR="00782FC1" w:rsidRPr="00F773EA" w:rsidRDefault="00782FC1" w:rsidP="00943B03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8"/>
                <w:szCs w:val="18"/>
              </w:rPr>
            </w:pPr>
            <w:r w:rsidRPr="00F773EA">
              <w:rPr>
                <w:spacing w:val="-2"/>
                <w:sz w:val="18"/>
                <w:szCs w:val="18"/>
              </w:rPr>
              <w:t>Assemblage</w:t>
            </w:r>
            <w:r w:rsidR="00A46E0D">
              <w:rPr>
                <w:spacing w:val="-2"/>
                <w:sz w:val="18"/>
                <w:szCs w:val="18"/>
              </w:rPr>
              <w:br/>
            </w:r>
            <w:r w:rsidRPr="00F773EA">
              <w:rPr>
                <w:spacing w:val="-2"/>
                <w:sz w:val="18"/>
                <w:szCs w:val="18"/>
              </w:rPr>
              <w:t>(ponceaux en tôle ondulée)</w:t>
            </w:r>
            <w:r w:rsidR="00BC7CB2" w:rsidRPr="00D551EB">
              <w:rPr>
                <w:sz w:val="20"/>
              </w:rPr>
              <w:t xml:space="preserve"> </w:t>
            </w:r>
            <w:r w:rsidR="00BC7CB2" w:rsidRPr="00D551EB">
              <w:rPr>
                <w:sz w:val="20"/>
              </w:rPr>
              <w:sym w:font="Symbol" w:char="F066"/>
            </w:r>
            <w:r w:rsidR="00BC7CB2" w:rsidRPr="00D551EB">
              <w:rPr>
                <w:spacing w:val="-2"/>
                <w:sz w:val="20"/>
                <w:vertAlign w:val="subscript"/>
              </w:rPr>
              <w:t>j</w:t>
            </w:r>
            <w:r w:rsidR="00BC7CB2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57E98510" w14:textId="39A39782" w:rsidR="00782FC1" w:rsidRPr="00D551EB" w:rsidRDefault="005F4C9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D551EB">
              <w:rPr>
                <w:spacing w:val="-2"/>
                <w:sz w:val="20"/>
              </w:rPr>
              <w:t xml:space="preserve"> </w:t>
            </w:r>
          </w:p>
        </w:tc>
      </w:tr>
      <w:tr w:rsidR="00782FC1" w:rsidRPr="00A16D99" w14:paraId="25281177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Mar>
              <w:left w:w="57" w:type="dxa"/>
            </w:tcMar>
          </w:tcPr>
          <w:p w14:paraId="5ED2E2F7" w14:textId="77777777" w:rsidR="00782FC1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  <w:p w14:paraId="5B59F565" w14:textId="77777777" w:rsidR="0030021F" w:rsidRPr="00764E78" w:rsidRDefault="0030021F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A16D99" w14:paraId="6E0A0B92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Mar>
              <w:left w:w="57" w:type="dxa"/>
            </w:tcMar>
          </w:tcPr>
          <w:p w14:paraId="0D32B9AE" w14:textId="77777777" w:rsidR="00782FC1" w:rsidRPr="00764E78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A16D99" w14:paraId="251BCAE2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Mar>
              <w:left w:w="57" w:type="dxa"/>
            </w:tcMar>
          </w:tcPr>
          <w:p w14:paraId="126AC532" w14:textId="77777777" w:rsidR="00782FC1" w:rsidRPr="00764E78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FD332F" w:rsidRPr="00A16D99" w14:paraId="45F0F39D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Mar>
              <w:left w:w="57" w:type="dxa"/>
            </w:tcMar>
          </w:tcPr>
          <w:p w14:paraId="36431106" w14:textId="77777777" w:rsidR="00FD332F" w:rsidRPr="00764E78" w:rsidRDefault="00FD332F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FD332F" w:rsidRPr="00A16D99" w14:paraId="76EABD2D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Mar>
              <w:left w:w="57" w:type="dxa"/>
            </w:tcMar>
          </w:tcPr>
          <w:p w14:paraId="47BE9F1C" w14:textId="77777777" w:rsidR="00FD332F" w:rsidRPr="00764E78" w:rsidRDefault="00FD332F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FD332F" w:rsidRPr="00A16D99" w14:paraId="0BCCDB41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Mar>
              <w:left w:w="57" w:type="dxa"/>
            </w:tcMar>
          </w:tcPr>
          <w:p w14:paraId="2668568B" w14:textId="77777777" w:rsidR="00FD332F" w:rsidRPr="00764E78" w:rsidRDefault="00FD332F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A16D99" w14:paraId="0CBB9B0D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Mar>
              <w:left w:w="57" w:type="dxa"/>
            </w:tcMar>
          </w:tcPr>
          <w:p w14:paraId="4D040E66" w14:textId="77777777" w:rsidR="00782FC1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  <w:p w14:paraId="2FA94B54" w14:textId="77777777" w:rsidR="00BB3C7A" w:rsidRPr="006030AD" w:rsidRDefault="00BB3C7A" w:rsidP="006030AD">
            <w:pPr>
              <w:ind w:firstLine="720"/>
            </w:pPr>
          </w:p>
        </w:tc>
      </w:tr>
      <w:tr w:rsidR="00782FC1" w:rsidRPr="00A16D99" w14:paraId="050ED96F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14380AC8" w14:textId="77777777" w:rsidR="00782FC1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  <w:p w14:paraId="450251F4" w14:textId="77777777" w:rsidR="0030021F" w:rsidRPr="0030021F" w:rsidRDefault="0030021F" w:rsidP="0030021F"/>
        </w:tc>
      </w:tr>
      <w:tr w:rsidR="0030021F" w:rsidRPr="009A6045" w14:paraId="227D4C9B" w14:textId="77777777" w:rsidTr="00AE594B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25B817FF" w14:textId="77777777" w:rsidR="0030021F" w:rsidRPr="009A6045" w:rsidRDefault="0030021F" w:rsidP="00AE594B">
            <w:pPr>
              <w:pStyle w:val="Sous-titres"/>
              <w:spacing w:line="240" w:lineRule="auto"/>
              <w:ind w:left="83"/>
              <w:rPr>
                <w:b/>
                <w:spacing w:val="-2"/>
                <w:sz w:val="20"/>
              </w:rPr>
            </w:pPr>
            <w:r w:rsidRPr="0030021F">
              <w:rPr>
                <w:b/>
                <w:spacing w:val="-2"/>
                <w:sz w:val="20"/>
              </w:rPr>
              <w:lastRenderedPageBreak/>
              <w:t xml:space="preserve">Coefficients de tenue géotechnique (phi) </w:t>
            </w:r>
          </w:p>
        </w:tc>
      </w:tr>
      <w:tr w:rsidR="0030021F" w:rsidRPr="00D551EB" w14:paraId="1B5A96B6" w14:textId="77777777" w:rsidTr="0030021F">
        <w:trPr>
          <w:trHeight w:hRule="exact" w:val="316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BF0AE46" w14:textId="7444833D" w:rsidR="0030021F" w:rsidRPr="00943B03" w:rsidRDefault="0030021F" w:rsidP="00AE594B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30021F">
              <w:rPr>
                <w:spacing w:val="-2"/>
                <w:sz w:val="18"/>
                <w:szCs w:val="18"/>
              </w:rPr>
              <w:t>Glissement</w:t>
            </w:r>
            <w:r>
              <w:rPr>
                <w:spacing w:val="-2"/>
                <w:sz w:val="18"/>
                <w:szCs w:val="18"/>
              </w:rPr>
              <w:t xml:space="preserve"> : </w:t>
            </w: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30021F" w:rsidRPr="00D551EB" w14:paraId="305C8746" w14:textId="77777777" w:rsidTr="0030021F">
        <w:trPr>
          <w:trHeight w:val="31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7D549171" w14:textId="580824A2" w:rsidR="0030021F" w:rsidRPr="00943B03" w:rsidRDefault="0030021F" w:rsidP="00AE594B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30021F">
              <w:rPr>
                <w:spacing w:val="-2"/>
                <w:sz w:val="18"/>
                <w:szCs w:val="18"/>
              </w:rPr>
              <w:t>Poinçonnement</w:t>
            </w:r>
            <w:r>
              <w:rPr>
                <w:spacing w:val="-2"/>
                <w:sz w:val="18"/>
                <w:szCs w:val="18"/>
              </w:rPr>
              <w:t xml:space="preserve"> : </w:t>
            </w: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30021F" w:rsidRPr="00D551EB" w14:paraId="6A654764" w14:textId="77777777" w:rsidTr="0030021F">
        <w:trPr>
          <w:trHeight w:val="317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68BE5F92" w14:textId="7902C8F5" w:rsidR="0030021F" w:rsidRPr="00943B03" w:rsidRDefault="0030021F" w:rsidP="00AE594B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30021F">
              <w:rPr>
                <w:spacing w:val="-2"/>
                <w:sz w:val="18"/>
                <w:szCs w:val="18"/>
              </w:rPr>
              <w:t>Tassement</w:t>
            </w:r>
            <w:r>
              <w:rPr>
                <w:spacing w:val="-2"/>
                <w:sz w:val="18"/>
                <w:szCs w:val="18"/>
              </w:rPr>
              <w:t xml:space="preserve"> : </w:t>
            </w: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30021F" w:rsidRPr="00764E78" w14:paraId="62CEC7A5" w14:textId="77777777" w:rsidTr="00AE594B">
        <w:trPr>
          <w:trHeight w:hRule="exact" w:val="113"/>
          <w:jc w:val="center"/>
        </w:trPr>
        <w:tc>
          <w:tcPr>
            <w:tcW w:w="10880" w:type="dxa"/>
            <w:gridSpan w:val="65"/>
            <w:tcMar>
              <w:left w:w="57" w:type="dxa"/>
            </w:tcMar>
          </w:tcPr>
          <w:p w14:paraId="4A70C1FC" w14:textId="77777777" w:rsidR="0030021F" w:rsidRPr="00764E78" w:rsidRDefault="0030021F" w:rsidP="00AE594B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A16D99" w14:paraId="474C3240" w14:textId="77777777" w:rsidTr="009344B3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31CE02BF" w14:textId="77777777" w:rsidR="00782FC1" w:rsidRPr="00F10FFB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83"/>
              <w:rPr>
                <w:b/>
                <w:spacing w:val="-2"/>
                <w:sz w:val="20"/>
              </w:rPr>
            </w:pPr>
            <w:r w:rsidRPr="00F10FFB">
              <w:rPr>
                <w:b/>
                <w:spacing w:val="-2"/>
                <w:sz w:val="20"/>
              </w:rPr>
              <w:t xml:space="preserve">Résistance géotechnique </w:t>
            </w:r>
            <w:r w:rsidR="0030021F">
              <w:rPr>
                <w:b/>
                <w:spacing w:val="-2"/>
                <w:sz w:val="20"/>
              </w:rPr>
              <w:t xml:space="preserve">pondérée </w:t>
            </w:r>
            <w:r w:rsidRPr="00F10FFB">
              <w:rPr>
                <w:b/>
                <w:spacing w:val="-2"/>
                <w:sz w:val="20"/>
              </w:rPr>
              <w:t>du sol</w:t>
            </w:r>
          </w:p>
        </w:tc>
      </w:tr>
      <w:tr w:rsidR="00782FC1" w:rsidRPr="0023255A" w14:paraId="32C093EB" w14:textId="77777777" w:rsidTr="00D17875">
        <w:trPr>
          <w:trHeight w:hRule="exact" w:val="259"/>
          <w:jc w:val="center"/>
        </w:trPr>
        <w:tc>
          <w:tcPr>
            <w:tcW w:w="80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5130AB6C" w14:textId="77777777" w:rsidR="00782FC1" w:rsidRPr="0023255A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 w:rsidRPr="0023255A">
              <w:rPr>
                <w:spacing w:val="-2"/>
                <w:sz w:val="20"/>
              </w:rPr>
              <w:t>ÉLUT</w:t>
            </w:r>
            <w:r w:rsidR="00BC7CB2">
              <w:rPr>
                <w:spacing w:val="-2"/>
                <w:sz w:val="20"/>
              </w:rPr>
              <w:t> :</w:t>
            </w:r>
          </w:p>
        </w:tc>
        <w:tc>
          <w:tcPr>
            <w:tcW w:w="136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532D36D5" w14:textId="274798DE" w:rsidR="00782FC1" w:rsidRPr="0023255A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23255A">
              <w:rPr>
                <w:spacing w:val="-2"/>
                <w:sz w:val="20"/>
              </w:rPr>
              <w:t xml:space="preserve"> </w:t>
            </w:r>
            <w:proofErr w:type="gramStart"/>
            <w:r w:rsidR="00782FC1" w:rsidRPr="0023255A">
              <w:rPr>
                <w:spacing w:val="-2"/>
                <w:sz w:val="20"/>
              </w:rPr>
              <w:t>kPa</w:t>
            </w:r>
            <w:proofErr w:type="gramEnd"/>
          </w:p>
        </w:tc>
        <w:tc>
          <w:tcPr>
            <w:tcW w:w="2817" w:type="dxa"/>
            <w:gridSpan w:val="23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89D791A" w14:textId="77777777" w:rsidR="00782FC1" w:rsidRPr="0023255A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 w:rsidRPr="0023255A">
              <w:rPr>
                <w:spacing w:val="-2"/>
                <w:sz w:val="20"/>
              </w:rPr>
              <w:t>ÉLUL (ponceau sur semelles)</w:t>
            </w:r>
            <w:r w:rsidR="00BC7CB2">
              <w:rPr>
                <w:spacing w:val="-2"/>
                <w:sz w:val="20"/>
              </w:rPr>
              <w:t> :</w:t>
            </w:r>
          </w:p>
        </w:tc>
        <w:tc>
          <w:tcPr>
            <w:tcW w:w="5899" w:type="dxa"/>
            <w:gridSpan w:val="3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1C3B8741" w14:textId="68D203FC" w:rsidR="00782FC1" w:rsidRPr="0023255A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7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23255A">
              <w:rPr>
                <w:spacing w:val="-2"/>
                <w:sz w:val="20"/>
              </w:rPr>
              <w:t xml:space="preserve"> </w:t>
            </w:r>
            <w:proofErr w:type="gramStart"/>
            <w:r w:rsidR="00782FC1" w:rsidRPr="0023255A">
              <w:rPr>
                <w:spacing w:val="-2"/>
                <w:sz w:val="20"/>
              </w:rPr>
              <w:t>kPa</w:t>
            </w:r>
            <w:proofErr w:type="gramEnd"/>
          </w:p>
        </w:tc>
      </w:tr>
      <w:tr w:rsidR="00782FC1" w:rsidRPr="00A16D99" w14:paraId="4E337F2A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20F766E7" w14:textId="77777777" w:rsidR="00782FC1" w:rsidRPr="009F1069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A16D99" w14:paraId="739265D0" w14:textId="77777777" w:rsidTr="009344B3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28A24088" w14:textId="77777777" w:rsidR="00782FC1" w:rsidRPr="0017138E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83"/>
              <w:rPr>
                <w:b/>
                <w:spacing w:val="-2"/>
                <w:sz w:val="20"/>
              </w:rPr>
            </w:pPr>
            <w:r w:rsidRPr="0017138E">
              <w:rPr>
                <w:b/>
                <w:spacing w:val="-2"/>
                <w:sz w:val="20"/>
              </w:rPr>
              <w:t>Charges considérées</w:t>
            </w:r>
          </w:p>
        </w:tc>
      </w:tr>
      <w:tr w:rsidR="00782FC1" w:rsidRPr="0023255A" w14:paraId="48387A78" w14:textId="77777777" w:rsidTr="00D17875">
        <w:trPr>
          <w:trHeight w:hRule="exact" w:val="425"/>
          <w:jc w:val="center"/>
        </w:trPr>
        <w:tc>
          <w:tcPr>
            <w:tcW w:w="39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258D68C" w14:textId="2D45288B" w:rsidR="00782FC1" w:rsidRPr="0023255A" w:rsidRDefault="00782FC1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23255A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5A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23255A">
              <w:rPr>
                <w:spacing w:val="-2"/>
                <w:sz w:val="18"/>
                <w:szCs w:val="18"/>
              </w:rPr>
            </w:r>
            <w:r w:rsidRPr="0023255A">
              <w:rPr>
                <w:spacing w:val="-2"/>
                <w:sz w:val="18"/>
                <w:szCs w:val="18"/>
              </w:rPr>
              <w:fldChar w:fldCharType="separate"/>
            </w:r>
            <w:r w:rsidRPr="0023255A"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188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879C" w14:textId="77777777" w:rsidR="00782FC1" w:rsidRPr="0023255A" w:rsidRDefault="00782FC1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23255A">
              <w:rPr>
                <w:spacing w:val="-2"/>
                <w:sz w:val="18"/>
                <w:szCs w:val="18"/>
              </w:rPr>
              <w:t>Charge permanente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61FE41D6" w14:textId="63556895" w:rsidR="00782FC1" w:rsidRPr="0023255A" w:rsidRDefault="00782FC1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23255A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5A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23255A">
              <w:rPr>
                <w:spacing w:val="-2"/>
                <w:sz w:val="18"/>
                <w:szCs w:val="18"/>
              </w:rPr>
            </w:r>
            <w:r w:rsidRPr="0023255A">
              <w:rPr>
                <w:spacing w:val="-2"/>
                <w:sz w:val="18"/>
                <w:szCs w:val="18"/>
              </w:rPr>
              <w:fldChar w:fldCharType="separate"/>
            </w:r>
            <w:r w:rsidRPr="0023255A"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19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AA99" w14:textId="77777777" w:rsidR="00782FC1" w:rsidRPr="0023255A" w:rsidRDefault="00782FC1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23255A">
              <w:rPr>
                <w:spacing w:val="-2"/>
                <w:sz w:val="18"/>
                <w:szCs w:val="18"/>
              </w:rPr>
              <w:t>Poussée des terres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23255A">
              <w:rPr>
                <w:spacing w:val="-2"/>
                <w:sz w:val="18"/>
                <w:szCs w:val="18"/>
              </w:rPr>
              <w:t>(horizontale</w:t>
            </w:r>
            <w:r>
              <w:rPr>
                <w:spacing w:val="-2"/>
                <w:sz w:val="18"/>
                <w:szCs w:val="18"/>
              </w:rPr>
              <w:t>)</w:t>
            </w: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00D9316" w14:textId="56C27721" w:rsidR="00782FC1" w:rsidRPr="0023255A" w:rsidRDefault="00782FC1" w:rsidP="009344B3">
            <w:pPr>
              <w:pStyle w:val="Sous-titres"/>
              <w:spacing w:line="240" w:lineRule="auto"/>
              <w:rPr>
                <w:rFonts w:cs="Arial"/>
                <w:spacing w:val="-2"/>
                <w:sz w:val="18"/>
                <w:szCs w:val="18"/>
              </w:rPr>
            </w:pPr>
            <w:r w:rsidRPr="0023255A">
              <w:rPr>
                <w:rFonts w:cs="Arial"/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5A">
              <w:rPr>
                <w:rFonts w:cs="Arial"/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23255A">
              <w:rPr>
                <w:rFonts w:cs="Arial"/>
                <w:spacing w:val="-2"/>
                <w:sz w:val="18"/>
                <w:szCs w:val="18"/>
              </w:rPr>
            </w:r>
            <w:r w:rsidRPr="0023255A">
              <w:rPr>
                <w:rFonts w:cs="Arial"/>
                <w:spacing w:val="-2"/>
                <w:sz w:val="18"/>
                <w:szCs w:val="18"/>
              </w:rPr>
              <w:fldChar w:fldCharType="separate"/>
            </w:r>
            <w:r w:rsidRPr="0023255A">
              <w:rPr>
                <w:rFonts w:cs="Arial"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3169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9539" w14:textId="77777777" w:rsidR="00782FC1" w:rsidRPr="0023255A" w:rsidRDefault="00782FC1" w:rsidP="009344B3">
            <w:pPr>
              <w:pStyle w:val="Sous-titres"/>
              <w:spacing w:line="240" w:lineRule="auto"/>
              <w:rPr>
                <w:rFonts w:cs="Arial"/>
                <w:spacing w:val="-2"/>
                <w:sz w:val="18"/>
                <w:szCs w:val="18"/>
              </w:rPr>
            </w:pPr>
            <w:r w:rsidRPr="0023255A">
              <w:rPr>
                <w:rFonts w:cs="Arial"/>
                <w:spacing w:val="-2"/>
                <w:sz w:val="18"/>
                <w:szCs w:val="18"/>
              </w:rPr>
              <w:t>Surcharge routière au-dessus du ponceau (appliquée sur le remblai</w:t>
            </w:r>
            <w:r>
              <w:rPr>
                <w:rFonts w:cs="Arial"/>
                <w:spacing w:val="-2"/>
                <w:sz w:val="18"/>
                <w:szCs w:val="18"/>
              </w:rPr>
              <w:t>)</w:t>
            </w: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63F98A90" w14:textId="127FF474" w:rsidR="00782FC1" w:rsidRPr="0023255A" w:rsidRDefault="00782FC1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23255A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5A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23255A">
              <w:rPr>
                <w:spacing w:val="-2"/>
                <w:sz w:val="18"/>
                <w:szCs w:val="18"/>
              </w:rPr>
            </w:r>
            <w:r w:rsidRPr="0023255A">
              <w:rPr>
                <w:spacing w:val="-2"/>
                <w:sz w:val="18"/>
                <w:szCs w:val="18"/>
              </w:rPr>
              <w:fldChar w:fldCharType="separate"/>
            </w:r>
            <w:r w:rsidRPr="0023255A"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2411" w:type="dxa"/>
            <w:gridSpan w:val="11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45B4DD" w14:textId="77777777" w:rsidR="00782FC1" w:rsidRPr="0023255A" w:rsidRDefault="00B17922" w:rsidP="00B17922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Sur</w:t>
            </w:r>
            <w:r w:rsidR="006030AD">
              <w:rPr>
                <w:spacing w:val="-2"/>
                <w:sz w:val="18"/>
                <w:szCs w:val="18"/>
              </w:rPr>
              <w:t>c</w:t>
            </w:r>
            <w:r w:rsidR="00782FC1" w:rsidRPr="0023255A">
              <w:rPr>
                <w:spacing w:val="-2"/>
                <w:sz w:val="18"/>
                <w:szCs w:val="18"/>
              </w:rPr>
              <w:t>harge</w:t>
            </w:r>
            <w:r>
              <w:rPr>
                <w:spacing w:val="-2"/>
                <w:sz w:val="18"/>
                <w:szCs w:val="18"/>
              </w:rPr>
              <w:t xml:space="preserve"> routière </w:t>
            </w:r>
            <w:proofErr w:type="gramStart"/>
            <w:r>
              <w:rPr>
                <w:spacing w:val="-2"/>
                <w:sz w:val="18"/>
                <w:szCs w:val="18"/>
              </w:rPr>
              <w:t xml:space="preserve">à </w:t>
            </w:r>
            <w:r w:rsidR="00782FC1" w:rsidRPr="0023255A">
              <w:rPr>
                <w:spacing w:val="-2"/>
                <w:sz w:val="18"/>
                <w:szCs w:val="18"/>
              </w:rPr>
              <w:t xml:space="preserve"> proximité</w:t>
            </w:r>
            <w:proofErr w:type="gramEnd"/>
            <w:r>
              <w:rPr>
                <w:spacing w:val="-2"/>
                <w:sz w:val="18"/>
                <w:szCs w:val="18"/>
              </w:rPr>
              <w:t xml:space="preserve"> du ponceau</w:t>
            </w:r>
          </w:p>
        </w:tc>
      </w:tr>
      <w:tr w:rsidR="008627F6" w:rsidRPr="00A16D99" w14:paraId="6D5AEA58" w14:textId="77777777" w:rsidTr="00BD0E63">
        <w:trPr>
          <w:trHeight w:hRule="exact" w:val="259"/>
          <w:jc w:val="center"/>
        </w:trPr>
        <w:tc>
          <w:tcPr>
            <w:tcW w:w="39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39BF34EC" w14:textId="7557B93E" w:rsidR="008627F6" w:rsidRPr="004C6C78" w:rsidRDefault="008627F6" w:rsidP="009344B3">
            <w:pPr>
              <w:pStyle w:val="Sous-titres"/>
              <w:spacing w:line="240" w:lineRule="auto"/>
              <w:rPr>
                <w:b/>
                <w:spacing w:val="-2"/>
                <w:szCs w:val="16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10488" w:type="dxa"/>
            <w:gridSpan w:val="6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75E07B7" w14:textId="77777777" w:rsidR="008627F6" w:rsidRPr="004C6C78" w:rsidRDefault="008627F6" w:rsidP="009344B3">
            <w:pPr>
              <w:pStyle w:val="Sous-titres"/>
              <w:spacing w:line="240" w:lineRule="auto"/>
              <w:rPr>
                <w:b/>
                <w:spacing w:val="-2"/>
                <w:szCs w:val="16"/>
              </w:rPr>
            </w:pPr>
            <w:r w:rsidRPr="00AC77D4">
              <w:rPr>
                <w:spacing w:val="-2"/>
                <w:sz w:val="18"/>
                <w:szCs w:val="18"/>
              </w:rPr>
              <w:t>Charge sismique</w:t>
            </w:r>
          </w:p>
        </w:tc>
      </w:tr>
      <w:tr w:rsidR="008627F6" w:rsidRPr="00947E79" w14:paraId="69F69338" w14:textId="77777777" w:rsidTr="00D17875">
        <w:trPr>
          <w:trHeight w:hRule="exact" w:val="259"/>
          <w:jc w:val="center"/>
        </w:trPr>
        <w:tc>
          <w:tcPr>
            <w:tcW w:w="1266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53DD1D57" w14:textId="77777777" w:rsidR="008627F6" w:rsidRPr="00947E79" w:rsidRDefault="008627F6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947E79">
              <w:rPr>
                <w:spacing w:val="-2"/>
                <w:sz w:val="18"/>
                <w:szCs w:val="18"/>
              </w:rPr>
              <w:t>Localisation</w:t>
            </w:r>
          </w:p>
        </w:tc>
        <w:tc>
          <w:tcPr>
            <w:tcW w:w="2179" w:type="dxa"/>
            <w:gridSpan w:val="14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64BB77AF" w14:textId="175DC64B" w:rsidR="008627F6" w:rsidRPr="00947E79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6EB4FB1" w14:textId="77777777" w:rsidR="008627F6" w:rsidRPr="00947E79" w:rsidRDefault="008627F6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947E79">
              <w:rPr>
                <w:spacing w:val="-2"/>
                <w:sz w:val="18"/>
                <w:szCs w:val="18"/>
              </w:rPr>
              <w:t>AHM (PGA)</w:t>
            </w:r>
            <w:r w:rsidR="00BC7CB2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056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0C5CE7FC" w14:textId="4D381D2A" w:rsidR="008627F6" w:rsidRPr="00947E79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,00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1909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633C683D" w14:textId="77777777" w:rsidR="008627F6" w:rsidRPr="00947E79" w:rsidRDefault="008627F6" w:rsidP="009344B3">
            <w:pPr>
              <w:pStyle w:val="Sous-titres"/>
              <w:spacing w:line="240" w:lineRule="auto"/>
              <w:rPr>
                <w:spacing w:val="-2"/>
                <w:sz w:val="18"/>
                <w:szCs w:val="18"/>
              </w:rPr>
            </w:pPr>
            <w:r w:rsidRPr="00947E79">
              <w:rPr>
                <w:spacing w:val="-2"/>
                <w:sz w:val="18"/>
                <w:szCs w:val="18"/>
              </w:rPr>
              <w:t>F (coefficient de site)</w:t>
            </w:r>
            <w:r w:rsidR="00BC7CB2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F77E71F" w14:textId="7B1759F3" w:rsidR="008627F6" w:rsidRPr="00947E79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4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55EA4682" w14:textId="77777777" w:rsidR="008627F6" w:rsidRPr="00947E79" w:rsidRDefault="008627F6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947E79">
              <w:rPr>
                <w:spacing w:val="-2"/>
                <w:sz w:val="18"/>
                <w:szCs w:val="18"/>
              </w:rPr>
              <w:t>Av</w:t>
            </w:r>
            <w:r w:rsidR="00BC7CB2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1718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179FD68D" w14:textId="17240E1C" w:rsidR="008627F6" w:rsidRPr="00947E79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>
              <w:rPr>
                <w:spacing w:val="-2"/>
                <w:sz w:val="18"/>
                <w:szCs w:val="18"/>
              </w:rPr>
              <w:instrText xml:space="preserve"> FORMTEXT </w:instrText>
            </w:r>
            <w:r>
              <w:rPr>
                <w:spacing w:val="-2"/>
                <w:sz w:val="18"/>
                <w:szCs w:val="18"/>
              </w:rPr>
            </w:r>
            <w:r>
              <w:rPr>
                <w:spacing w:val="-2"/>
                <w:sz w:val="18"/>
                <w:szCs w:val="18"/>
              </w:rPr>
              <w:fldChar w:fldCharType="separate"/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 w:rsidR="00D940B0">
              <w:rPr>
                <w:noProof/>
                <w:spacing w:val="-2"/>
                <w:sz w:val="18"/>
                <w:szCs w:val="18"/>
              </w:rPr>
              <w:t> </w:t>
            </w:r>
            <w:r>
              <w:rPr>
                <w:spacing w:val="-2"/>
                <w:sz w:val="18"/>
                <w:szCs w:val="18"/>
              </w:rPr>
              <w:fldChar w:fldCharType="end"/>
            </w:r>
          </w:p>
        </w:tc>
      </w:tr>
      <w:tr w:rsidR="00782FC1" w:rsidRPr="00A16D99" w14:paraId="0935C7A8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337ACDCC" w14:textId="77777777" w:rsidR="00782FC1" w:rsidRPr="00764E78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831B88" w14:paraId="2DD30D11" w14:textId="77777777" w:rsidTr="00D17875">
        <w:trPr>
          <w:trHeight w:hRule="exact" w:val="255"/>
          <w:jc w:val="center"/>
        </w:trPr>
        <w:tc>
          <w:tcPr>
            <w:tcW w:w="87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6F392283" w14:textId="77777777" w:rsidR="00782FC1" w:rsidRPr="00831B88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b/>
                <w:spacing w:val="-2"/>
                <w:sz w:val="20"/>
              </w:rPr>
            </w:pPr>
            <w:r w:rsidRPr="00831B88">
              <w:rPr>
                <w:b/>
                <w:spacing w:val="-2"/>
                <w:sz w:val="20"/>
              </w:rPr>
              <w:t>Autre</w:t>
            </w:r>
            <w:r w:rsidR="0092000A">
              <w:rPr>
                <w:b/>
                <w:spacing w:val="-2"/>
                <w:sz w:val="20"/>
              </w:rPr>
              <w:t>s</w:t>
            </w:r>
          </w:p>
        </w:tc>
        <w:tc>
          <w:tcPr>
            <w:tcW w:w="10003" w:type="dxa"/>
            <w:gridSpan w:val="5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7DEDFB6A" w14:textId="317B17FB" w:rsidR="00782FC1" w:rsidRPr="00831B88" w:rsidRDefault="00BD0E63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34600D6C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14A90CE3" w14:textId="77777777" w:rsidR="00782FC1" w:rsidRPr="00764E78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947E79" w14:paraId="7FDE259B" w14:textId="77777777" w:rsidTr="009344B3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63EFC179" w14:textId="77777777" w:rsidR="00782FC1" w:rsidRPr="005476B3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83"/>
              <w:rPr>
                <w:b/>
                <w:spacing w:val="-2"/>
                <w:sz w:val="20"/>
              </w:rPr>
            </w:pPr>
            <w:r w:rsidRPr="005476B3">
              <w:rPr>
                <w:b/>
                <w:spacing w:val="-2"/>
                <w:sz w:val="20"/>
              </w:rPr>
              <w:t>Pressions transmises au sol</w:t>
            </w:r>
          </w:p>
        </w:tc>
      </w:tr>
      <w:tr w:rsidR="00782FC1" w:rsidRPr="00D56EC2" w14:paraId="5E71BB11" w14:textId="77777777" w:rsidTr="00D17875">
        <w:trPr>
          <w:trHeight w:hRule="exact" w:val="259"/>
          <w:jc w:val="center"/>
        </w:trPr>
        <w:tc>
          <w:tcPr>
            <w:tcW w:w="70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855A5AC" w14:textId="77777777" w:rsidR="00782FC1" w:rsidRPr="00D56EC2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D56EC2">
              <w:rPr>
                <w:spacing w:val="-2"/>
                <w:sz w:val="18"/>
                <w:szCs w:val="18"/>
              </w:rPr>
              <w:t>ÉLUT</w:t>
            </w:r>
            <w:r w:rsidR="00BC7CB2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2188" w:type="dxa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58C15C6C" w14:textId="5C4E261E" w:rsidR="00782FC1" w:rsidRPr="00D56EC2" w:rsidRDefault="00BD0E63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D56EC2">
              <w:rPr>
                <w:spacing w:val="-2"/>
                <w:sz w:val="20"/>
              </w:rPr>
              <w:t xml:space="preserve"> kPa</w:t>
            </w:r>
          </w:p>
        </w:tc>
        <w:tc>
          <w:tcPr>
            <w:tcW w:w="692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D038A22" w14:textId="77777777" w:rsidR="00782FC1" w:rsidRPr="00D56EC2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D56EC2">
              <w:rPr>
                <w:spacing w:val="-2"/>
                <w:sz w:val="18"/>
                <w:szCs w:val="18"/>
              </w:rPr>
              <w:t>ÉLUL</w:t>
            </w:r>
            <w:r w:rsidR="0054711A">
              <w:rPr>
                <w:spacing w:val="-2"/>
                <w:sz w:val="18"/>
                <w:szCs w:val="18"/>
              </w:rPr>
              <w:t> :</w:t>
            </w:r>
          </w:p>
        </w:tc>
        <w:tc>
          <w:tcPr>
            <w:tcW w:w="7298" w:type="dxa"/>
            <w:gridSpan w:val="4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5BD6E73B" w14:textId="0C00AF08" w:rsidR="00782FC1" w:rsidRPr="00D56EC2" w:rsidRDefault="00BD0E63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  <w:r w:rsidR="00782FC1" w:rsidRPr="00D56EC2">
              <w:rPr>
                <w:spacing w:val="-2"/>
                <w:sz w:val="20"/>
              </w:rPr>
              <w:t xml:space="preserve"> kPa</w:t>
            </w:r>
          </w:p>
        </w:tc>
      </w:tr>
      <w:tr w:rsidR="00782FC1" w:rsidRPr="00A16D99" w14:paraId="5EADEEE5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</w:tcBorders>
            <w:tcMar>
              <w:left w:w="57" w:type="dxa"/>
            </w:tcMar>
          </w:tcPr>
          <w:p w14:paraId="4C2265F3" w14:textId="77777777" w:rsidR="00782FC1" w:rsidRPr="00764E78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A16D99" w14:paraId="50EED281" w14:textId="77777777" w:rsidTr="009344B3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51B2BC4E" w14:textId="77777777" w:rsidR="00782FC1" w:rsidRPr="00F31A17" w:rsidRDefault="00782FC1" w:rsidP="00D17875">
            <w:pPr>
              <w:pStyle w:val="Sous-titres"/>
              <w:spacing w:line="240" w:lineRule="auto"/>
              <w:ind w:left="97"/>
              <w:rPr>
                <w:b/>
                <w:spacing w:val="-2"/>
                <w:sz w:val="20"/>
              </w:rPr>
            </w:pPr>
            <w:r w:rsidRPr="00F31A17">
              <w:rPr>
                <w:b/>
                <w:spacing w:val="-2"/>
                <w:sz w:val="20"/>
              </w:rPr>
              <w:t>Combinaisons de charges (états limites) selon le chapitre 3 de la norme CAN/CSA-S6</w:t>
            </w:r>
          </w:p>
        </w:tc>
      </w:tr>
      <w:tr w:rsidR="00782FC1" w:rsidRPr="00065CB6" w14:paraId="4692AA90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750E745B" w14:textId="7C172CA5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1AD40B5C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03A6388C" w14:textId="6C9AF76F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3392BB13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53C47A40" w14:textId="4F2C15EB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17D272A2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1F1F88DE" w14:textId="7CAA84BF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18C9D0FF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7F847D5A" w14:textId="65439B48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30F174F7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11637E50" w14:textId="05A450A2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1F1DD186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A210085" w14:textId="5F612516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3735F09D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55FBC809" w14:textId="0E07E512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18B5F87B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2B5C8DBB" w14:textId="6A7AD83A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5E45E775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180A4D58" w14:textId="1E52724B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51733F" w:rsidRPr="00065CB6" w14:paraId="73EB9A4E" w14:textId="77777777" w:rsidTr="0051733F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ACD6013" w14:textId="3E291CCE" w:rsidR="0051733F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51733F" w:rsidRPr="00065CB6" w14:paraId="78AAD115" w14:textId="77777777" w:rsidTr="0051733F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08BA7A2" w14:textId="054B3B81" w:rsidR="0051733F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54711A" w:rsidRPr="00065CB6" w14:paraId="1E2CEFFA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4C240DA9" w14:textId="6DC99F12" w:rsidR="0054711A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54711A" w:rsidRPr="00065CB6" w14:paraId="1F9563C6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CFF0CA8" w14:textId="6EE93A95" w:rsidR="0054711A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36CBC7A7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41215522" w14:textId="40ADD8BF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06FBD830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42B72464" w14:textId="69C5733B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7892E1E0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06A16456" w14:textId="4E48CC42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065CB6" w14:paraId="5B4BE03E" w14:textId="77777777" w:rsidTr="0054711A">
        <w:trPr>
          <w:trHeight w:hRule="exact" w:val="288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</w:tcMar>
            <w:vAlign w:val="bottom"/>
          </w:tcPr>
          <w:p w14:paraId="35F035C7" w14:textId="3CE4D13A" w:rsidR="00782FC1" w:rsidRPr="00065CB6" w:rsidRDefault="00BD693A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1192B161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8E69945" w14:textId="77777777" w:rsidR="00782FC1" w:rsidRPr="00764E78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A16D99" w14:paraId="26E8E1FD" w14:textId="77777777" w:rsidTr="009344B3">
        <w:trPr>
          <w:trHeight w:hRule="exact" w:val="360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43AB8A63" w14:textId="2996C3A7" w:rsidR="00782FC1" w:rsidRPr="00AA47FD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b/>
                <w:spacing w:val="-2"/>
                <w:sz w:val="20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AA47FD">
              <w:rPr>
                <w:b/>
                <w:spacing w:val="-2"/>
                <w:sz w:val="20"/>
              </w:rPr>
              <w:t xml:space="preserve">Sollicitations considérées pour </w:t>
            </w:r>
            <w:r w:rsidR="0092000A">
              <w:rPr>
                <w:b/>
                <w:spacing w:val="-2"/>
                <w:sz w:val="20"/>
              </w:rPr>
              <w:t xml:space="preserve">une </w:t>
            </w:r>
            <w:r w:rsidRPr="00AA47FD">
              <w:rPr>
                <w:b/>
                <w:spacing w:val="-2"/>
                <w:sz w:val="20"/>
              </w:rPr>
              <w:t>structure en béton armé</w:t>
            </w:r>
          </w:p>
        </w:tc>
      </w:tr>
      <w:tr w:rsidR="00D17875" w:rsidRPr="00B8408C" w14:paraId="19473195" w14:textId="77777777" w:rsidTr="0030021F">
        <w:trPr>
          <w:trHeight w:hRule="exact" w:val="261"/>
          <w:jc w:val="center"/>
        </w:trPr>
        <w:tc>
          <w:tcPr>
            <w:tcW w:w="3531" w:type="dxa"/>
            <w:gridSpan w:val="2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4F328193" w14:textId="0684C9EA" w:rsidR="00D17875" w:rsidRPr="00B8408C" w:rsidRDefault="00D17875" w:rsidP="00D17875">
            <w:pPr>
              <w:pStyle w:val="Sous-titres"/>
              <w:spacing w:line="240" w:lineRule="auto"/>
              <w:ind w:left="138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B8408C">
              <w:rPr>
                <w:spacing w:val="-2"/>
                <w:sz w:val="18"/>
                <w:szCs w:val="18"/>
              </w:rPr>
              <w:t>Flexion – dalle, mur et radier</w:t>
            </w:r>
          </w:p>
        </w:tc>
        <w:tc>
          <w:tcPr>
            <w:tcW w:w="3637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1B5FF" w14:textId="3199FBD0" w:rsidR="00D17875" w:rsidRPr="00B8408C" w:rsidRDefault="00D17875" w:rsidP="009344B3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 w:rsidRPr="00B8408C">
              <w:rPr>
                <w:spacing w:val="-2"/>
                <w:sz w:val="18"/>
                <w:szCs w:val="18"/>
              </w:rPr>
              <w:t xml:space="preserve"> Cisaillement – dalle, mur et radier</w:t>
            </w:r>
          </w:p>
        </w:tc>
        <w:tc>
          <w:tcPr>
            <w:tcW w:w="3712" w:type="dxa"/>
            <w:gridSpan w:val="17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9CFF06B" w14:textId="66C293F6" w:rsidR="00D17875" w:rsidRPr="00B8408C" w:rsidRDefault="00D17875" w:rsidP="009344B3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 w:rsidRPr="00B8408C">
              <w:rPr>
                <w:spacing w:val="-2"/>
                <w:sz w:val="18"/>
                <w:szCs w:val="18"/>
              </w:rPr>
              <w:t xml:space="preserve"> Effort axial – dalle, mur et radier</w:t>
            </w:r>
          </w:p>
        </w:tc>
      </w:tr>
      <w:tr w:rsidR="00D17875" w:rsidRPr="00B8408C" w14:paraId="487C6B4F" w14:textId="77777777" w:rsidTr="0030021F">
        <w:trPr>
          <w:trHeight w:hRule="exact" w:val="261"/>
          <w:jc w:val="center"/>
        </w:trPr>
        <w:tc>
          <w:tcPr>
            <w:tcW w:w="3531" w:type="dxa"/>
            <w:gridSpan w:val="2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5B45EC81" w14:textId="6194922A" w:rsidR="00D17875" w:rsidRPr="00B8408C" w:rsidRDefault="00D17875" w:rsidP="00D17875">
            <w:pPr>
              <w:pStyle w:val="Sous-titres"/>
              <w:tabs>
                <w:tab w:val="clear" w:pos="8504"/>
              </w:tabs>
              <w:spacing w:line="240" w:lineRule="auto"/>
              <w:ind w:left="138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B8408C">
              <w:rPr>
                <w:spacing w:val="-2"/>
                <w:sz w:val="18"/>
                <w:szCs w:val="18"/>
              </w:rPr>
              <w:t>Armature min</w:t>
            </w:r>
            <w:r w:rsidR="0092000A">
              <w:rPr>
                <w:spacing w:val="-2"/>
                <w:sz w:val="18"/>
                <w:szCs w:val="18"/>
              </w:rPr>
              <w:t>.</w:t>
            </w:r>
            <w:r w:rsidRPr="00B8408C">
              <w:rPr>
                <w:spacing w:val="-2"/>
                <w:sz w:val="18"/>
                <w:szCs w:val="18"/>
              </w:rPr>
              <w:t xml:space="preserve"> et max</w:t>
            </w:r>
            <w:r w:rsidR="0092000A">
              <w:rPr>
                <w:spacing w:val="-2"/>
                <w:sz w:val="18"/>
                <w:szCs w:val="18"/>
              </w:rPr>
              <w:t>.</w:t>
            </w:r>
          </w:p>
        </w:tc>
        <w:tc>
          <w:tcPr>
            <w:tcW w:w="3637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8F06BA" w14:textId="046C5E53" w:rsidR="00D17875" w:rsidRPr="00B8408C" w:rsidRDefault="00D17875" w:rsidP="009344B3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 w:rsidRPr="00B8408C">
              <w:rPr>
                <w:spacing w:val="-2"/>
                <w:sz w:val="18"/>
                <w:szCs w:val="18"/>
              </w:rPr>
              <w:t xml:space="preserve"> Dimensionnement du joint longitudinal</w:t>
            </w:r>
          </w:p>
        </w:tc>
        <w:tc>
          <w:tcPr>
            <w:tcW w:w="3712" w:type="dxa"/>
            <w:gridSpan w:val="17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E01DCB2" w14:textId="4DB1D79B" w:rsidR="00D17875" w:rsidRPr="00B8408C" w:rsidRDefault="00D940B0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 w:rsidRPr="00B8408C">
              <w:rPr>
                <w:spacing w:val="-2"/>
                <w:sz w:val="18"/>
                <w:szCs w:val="18"/>
              </w:rPr>
              <w:t xml:space="preserve"> </w:t>
            </w:r>
            <w:r w:rsidRPr="00D940B0">
              <w:rPr>
                <w:spacing w:val="-2"/>
                <w:sz w:val="18"/>
                <w:szCs w:val="18"/>
              </w:rPr>
              <w:t>Limite de fléchissement</w:t>
            </w:r>
          </w:p>
        </w:tc>
      </w:tr>
      <w:tr w:rsidR="0030021F" w:rsidRPr="00B8408C" w14:paraId="29C52CA8" w14:textId="77777777" w:rsidTr="0030021F">
        <w:trPr>
          <w:trHeight w:hRule="exact" w:val="261"/>
          <w:jc w:val="center"/>
        </w:trPr>
        <w:tc>
          <w:tcPr>
            <w:tcW w:w="3531" w:type="dxa"/>
            <w:gridSpan w:val="2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682D9CF3" w14:textId="063AE539" w:rsidR="0030021F" w:rsidRPr="00B8408C" w:rsidRDefault="0030021F" w:rsidP="00D17875">
            <w:pPr>
              <w:pStyle w:val="Sous-titres"/>
              <w:tabs>
                <w:tab w:val="clear" w:pos="8504"/>
              </w:tabs>
              <w:spacing w:line="240" w:lineRule="auto"/>
              <w:ind w:left="138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9574EB">
              <w:rPr>
                <w:spacing w:val="-2"/>
                <w:sz w:val="18"/>
                <w:szCs w:val="18"/>
              </w:rPr>
              <w:t>Contrôle de la fissuration</w:t>
            </w:r>
          </w:p>
        </w:tc>
        <w:tc>
          <w:tcPr>
            <w:tcW w:w="7349" w:type="dxa"/>
            <w:gridSpan w:val="4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8EAFBA8" w14:textId="54A7203A" w:rsidR="0030021F" w:rsidRPr="00B8408C" w:rsidRDefault="0030021F" w:rsidP="0030021F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 w:rsidRPr="00B8408C">
              <w:rPr>
                <w:spacing w:val="-2"/>
                <w:sz w:val="18"/>
                <w:szCs w:val="18"/>
              </w:rPr>
              <w:t xml:space="preserve"> </w:t>
            </w:r>
            <w:r w:rsidRPr="0030021F">
              <w:rPr>
                <w:spacing w:val="-2"/>
                <w:sz w:val="18"/>
                <w:szCs w:val="18"/>
              </w:rPr>
              <w:t xml:space="preserve">Interaction </w:t>
            </w:r>
            <w:r w:rsidRPr="00B8408C">
              <w:rPr>
                <w:spacing w:val="-2"/>
                <w:sz w:val="18"/>
                <w:szCs w:val="18"/>
              </w:rPr>
              <w:t xml:space="preserve">– </w:t>
            </w:r>
            <w:r w:rsidRPr="0030021F">
              <w:rPr>
                <w:spacing w:val="-2"/>
                <w:sz w:val="18"/>
                <w:szCs w:val="18"/>
              </w:rPr>
              <w:t>cisaillement</w:t>
            </w:r>
            <w:r>
              <w:rPr>
                <w:spacing w:val="-2"/>
                <w:sz w:val="18"/>
                <w:szCs w:val="18"/>
              </w:rPr>
              <w:t>,</w:t>
            </w:r>
            <w:r w:rsidRPr="0030021F">
              <w:rPr>
                <w:spacing w:val="-2"/>
                <w:sz w:val="18"/>
                <w:szCs w:val="18"/>
              </w:rPr>
              <w:t xml:space="preserve"> flexion</w:t>
            </w:r>
            <w:r>
              <w:rPr>
                <w:spacing w:val="-2"/>
                <w:sz w:val="18"/>
                <w:szCs w:val="18"/>
              </w:rPr>
              <w:t>,</w:t>
            </w:r>
            <w:r w:rsidRPr="0030021F">
              <w:rPr>
                <w:spacing w:val="-2"/>
                <w:sz w:val="18"/>
                <w:szCs w:val="18"/>
              </w:rPr>
              <w:t xml:space="preserve"> charge axial</w:t>
            </w:r>
          </w:p>
        </w:tc>
      </w:tr>
      <w:tr w:rsidR="00D17875" w:rsidRPr="00B8408C" w14:paraId="4AFD9B69" w14:textId="77777777" w:rsidTr="00FD332F">
        <w:trPr>
          <w:trHeight w:hRule="exact" w:val="261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0" w:type="dxa"/>
            </w:tcMar>
            <w:vAlign w:val="center"/>
          </w:tcPr>
          <w:p w14:paraId="0C4EED98" w14:textId="5EE6B7D9" w:rsidR="00D17875" w:rsidRPr="00B8408C" w:rsidRDefault="00D17875" w:rsidP="00D17875">
            <w:pPr>
              <w:pStyle w:val="Sous-titres"/>
              <w:spacing w:line="240" w:lineRule="auto"/>
              <w:ind w:left="138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B8408C">
              <w:rPr>
                <w:spacing w:val="-2"/>
                <w:sz w:val="18"/>
                <w:szCs w:val="18"/>
              </w:rPr>
              <w:t xml:space="preserve">Résistance géotechnique </w:t>
            </w:r>
            <w:r>
              <w:rPr>
                <w:spacing w:val="-2"/>
                <w:sz w:val="18"/>
                <w:szCs w:val="18"/>
              </w:rPr>
              <w:t>à l’</w:t>
            </w:r>
            <w:r w:rsidR="0092000A">
              <w:rPr>
                <w:spacing w:val="-2"/>
                <w:sz w:val="18"/>
                <w:szCs w:val="18"/>
              </w:rPr>
              <w:t>É</w:t>
            </w:r>
            <w:r>
              <w:rPr>
                <w:spacing w:val="-2"/>
                <w:sz w:val="18"/>
                <w:szCs w:val="18"/>
              </w:rPr>
              <w:t xml:space="preserve">LUL </w:t>
            </w:r>
            <w:r w:rsidRPr="00577075">
              <w:rPr>
                <w:spacing w:val="-2"/>
                <w:sz w:val="18"/>
                <w:szCs w:val="18"/>
              </w:rPr>
              <w:t>(ponceau sur semelle)</w:t>
            </w:r>
            <w:r>
              <w:rPr>
                <w:spacing w:val="-2"/>
                <w:sz w:val="18"/>
                <w:szCs w:val="18"/>
              </w:rPr>
              <w:t xml:space="preserve"> et à l’</w:t>
            </w:r>
            <w:r w:rsidR="0092000A">
              <w:rPr>
                <w:spacing w:val="-2"/>
                <w:sz w:val="18"/>
                <w:szCs w:val="18"/>
              </w:rPr>
              <w:t>É</w:t>
            </w:r>
            <w:r>
              <w:rPr>
                <w:spacing w:val="-2"/>
                <w:sz w:val="18"/>
                <w:szCs w:val="18"/>
              </w:rPr>
              <w:t>LUT</w:t>
            </w:r>
          </w:p>
        </w:tc>
      </w:tr>
      <w:tr w:rsidR="00D17875" w:rsidRPr="00B8408C" w14:paraId="771A885E" w14:textId="77777777" w:rsidTr="00FD332F">
        <w:trPr>
          <w:trHeight w:hRule="exact" w:val="261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0" w:type="dxa"/>
            </w:tcMar>
            <w:vAlign w:val="center"/>
          </w:tcPr>
          <w:p w14:paraId="7E3FF803" w14:textId="1B62C44B" w:rsidR="00D17875" w:rsidRPr="00B8408C" w:rsidRDefault="00D17875" w:rsidP="00D17875">
            <w:pPr>
              <w:pStyle w:val="Sous-titres"/>
              <w:spacing w:line="240" w:lineRule="auto"/>
              <w:ind w:left="138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B8408C">
              <w:rPr>
                <w:spacing w:val="-2"/>
                <w:sz w:val="18"/>
                <w:szCs w:val="18"/>
              </w:rPr>
              <w:t>Résistance géotechnique horizontale (ponceau sur semelle)</w:t>
            </w:r>
          </w:p>
        </w:tc>
      </w:tr>
      <w:tr w:rsidR="00782FC1" w:rsidRPr="00B8408C" w14:paraId="38B83407" w14:textId="77777777" w:rsidTr="00FD332F">
        <w:trPr>
          <w:trHeight w:hRule="exact" w:val="261"/>
          <w:jc w:val="center"/>
        </w:trPr>
        <w:tc>
          <w:tcPr>
            <w:tcW w:w="969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4FEE72F6" w14:textId="27F9DC09" w:rsidR="00782FC1" w:rsidRPr="00B8408C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138"/>
              <w:rPr>
                <w:spacing w:val="-2"/>
                <w:sz w:val="18"/>
                <w:szCs w:val="18"/>
              </w:rPr>
            </w:pPr>
            <w:r w:rsidRPr="00B8408C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08C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B8408C">
              <w:rPr>
                <w:spacing w:val="-2"/>
                <w:sz w:val="18"/>
                <w:szCs w:val="18"/>
              </w:rPr>
            </w:r>
            <w:r w:rsidRPr="00B8408C">
              <w:rPr>
                <w:spacing w:val="-2"/>
                <w:sz w:val="18"/>
                <w:szCs w:val="18"/>
              </w:rPr>
              <w:fldChar w:fldCharType="separate"/>
            </w:r>
            <w:r w:rsidRPr="00B8408C">
              <w:rPr>
                <w:spacing w:val="-2"/>
                <w:sz w:val="18"/>
                <w:szCs w:val="18"/>
              </w:rPr>
              <w:fldChar w:fldCharType="end"/>
            </w:r>
            <w:r w:rsidRPr="00B8408C">
              <w:rPr>
                <w:spacing w:val="-2"/>
                <w:sz w:val="18"/>
                <w:szCs w:val="18"/>
              </w:rPr>
              <w:t xml:space="preserve"> </w:t>
            </w:r>
            <w:r w:rsidR="00D17875" w:rsidRPr="00B8408C">
              <w:rPr>
                <w:spacing w:val="-2"/>
                <w:sz w:val="18"/>
                <w:szCs w:val="18"/>
              </w:rPr>
              <w:t>Autre</w:t>
            </w:r>
            <w:r w:rsidR="0092000A">
              <w:rPr>
                <w:spacing w:val="-2"/>
                <w:sz w:val="18"/>
                <w:szCs w:val="18"/>
              </w:rPr>
              <w:t>s</w:t>
            </w:r>
          </w:p>
        </w:tc>
        <w:tc>
          <w:tcPr>
            <w:tcW w:w="9911" w:type="dxa"/>
            <w:gridSpan w:val="58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</w:tcMar>
            <w:vAlign w:val="center"/>
          </w:tcPr>
          <w:p w14:paraId="09BD281A" w14:textId="50ADA03D" w:rsidR="00782FC1" w:rsidRPr="00B8408C" w:rsidRDefault="00BD693A" w:rsidP="00D17875">
            <w:pPr>
              <w:pStyle w:val="Sous-titres"/>
              <w:tabs>
                <w:tab w:val="clear" w:pos="8504"/>
              </w:tabs>
              <w:spacing w:line="240" w:lineRule="auto"/>
              <w:ind w:left="138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pacing w:val="-2"/>
                <w:sz w:val="20"/>
              </w:rPr>
              <w:instrText xml:space="preserve"> FORMTEXT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 w:rsidR="00D940B0">
              <w:rPr>
                <w:noProof/>
                <w:spacing w:val="-2"/>
                <w:sz w:val="20"/>
              </w:rPr>
              <w:t> </w:t>
            </w:r>
            <w:r>
              <w:rPr>
                <w:spacing w:val="-2"/>
                <w:sz w:val="20"/>
              </w:rPr>
              <w:fldChar w:fldCharType="end"/>
            </w:r>
          </w:p>
        </w:tc>
      </w:tr>
      <w:tr w:rsidR="00782FC1" w:rsidRPr="00A16D99" w14:paraId="52EC1C4A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0DB0CE6E" w14:textId="77777777" w:rsidR="00782FC1" w:rsidRPr="00764E78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4"/>
                <w:szCs w:val="14"/>
              </w:rPr>
            </w:pPr>
          </w:p>
        </w:tc>
      </w:tr>
      <w:tr w:rsidR="00782FC1" w:rsidRPr="00A16D99" w14:paraId="519CAA76" w14:textId="77777777" w:rsidTr="0011250C">
        <w:trPr>
          <w:trHeight w:hRule="exact" w:val="360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470623EA" w14:textId="073D5FAE" w:rsidR="00782FC1" w:rsidRPr="003600BC" w:rsidRDefault="00782FC1" w:rsidP="00D17875">
            <w:pPr>
              <w:pStyle w:val="Sous-titres"/>
              <w:spacing w:line="240" w:lineRule="auto"/>
              <w:ind w:left="97"/>
              <w:rPr>
                <w:spacing w:val="-2"/>
                <w:szCs w:val="16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3600BC">
              <w:rPr>
                <w:b/>
                <w:spacing w:val="-2"/>
                <w:sz w:val="20"/>
              </w:rPr>
              <w:t>Sollicitations considérées pour</w:t>
            </w:r>
            <w:r w:rsidR="0092000A">
              <w:rPr>
                <w:b/>
                <w:spacing w:val="-2"/>
                <w:sz w:val="20"/>
              </w:rPr>
              <w:t xml:space="preserve"> une</w:t>
            </w:r>
            <w:r w:rsidRPr="003600BC">
              <w:rPr>
                <w:b/>
                <w:spacing w:val="-2"/>
                <w:sz w:val="20"/>
              </w:rPr>
              <w:t xml:space="preserve"> structure en tôle ondulée</w:t>
            </w:r>
          </w:p>
        </w:tc>
      </w:tr>
      <w:tr w:rsidR="00D17875" w:rsidRPr="001B5552" w14:paraId="59D0F428" w14:textId="77777777" w:rsidTr="00FD332F">
        <w:trPr>
          <w:trHeight w:hRule="exact" w:val="259"/>
          <w:jc w:val="center"/>
        </w:trPr>
        <w:tc>
          <w:tcPr>
            <w:tcW w:w="8126" w:type="dxa"/>
            <w:gridSpan w:val="5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24464A3" w14:textId="16BA9038" w:rsidR="00D17875" w:rsidRPr="001B5552" w:rsidRDefault="00D17875" w:rsidP="007B2075">
            <w:pPr>
              <w:pStyle w:val="Sous-titres"/>
              <w:spacing w:line="240" w:lineRule="auto"/>
              <w:ind w:left="97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Résistance des parois à la compression (structure sol-métal)</w:t>
            </w:r>
          </w:p>
        </w:tc>
        <w:tc>
          <w:tcPr>
            <w:tcW w:w="2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D566AF" w14:textId="77777777" w:rsidR="00D17875" w:rsidRPr="001B5552" w:rsidRDefault="00D17875" w:rsidP="00D17875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D17875" w:rsidRPr="001B5552" w14:paraId="721F74A1" w14:textId="77777777" w:rsidTr="00FD332F">
        <w:trPr>
          <w:trHeight w:hRule="exact" w:val="259"/>
          <w:jc w:val="center"/>
        </w:trPr>
        <w:tc>
          <w:tcPr>
            <w:tcW w:w="8126" w:type="dxa"/>
            <w:gridSpan w:val="5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033964C" w14:textId="198623E4" w:rsidR="00D17875" w:rsidRPr="001B5552" w:rsidRDefault="00D17875" w:rsidP="007B2075">
            <w:pPr>
              <w:pStyle w:val="Sous-titres"/>
              <w:spacing w:line="240" w:lineRule="auto"/>
              <w:ind w:left="97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Résistance des parois à la flexion et à la compression (structure sol-métal)</w:t>
            </w:r>
          </w:p>
        </w:tc>
        <w:tc>
          <w:tcPr>
            <w:tcW w:w="2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19AD71" w14:textId="77777777" w:rsidR="00D17875" w:rsidRPr="001B5552" w:rsidRDefault="00D17875" w:rsidP="00D17875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7B2075" w:rsidRPr="001B5552" w14:paraId="1E244A96" w14:textId="77777777" w:rsidTr="00FD332F">
        <w:trPr>
          <w:trHeight w:hRule="exact" w:val="259"/>
          <w:jc w:val="center"/>
        </w:trPr>
        <w:tc>
          <w:tcPr>
            <w:tcW w:w="3198" w:type="dxa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3BCA479D" w14:textId="23E1AD78" w:rsidR="007B2075" w:rsidRPr="001B5552" w:rsidRDefault="007B2075" w:rsidP="007B2075">
            <w:pPr>
              <w:pStyle w:val="Sous-titres"/>
              <w:spacing w:line="240" w:lineRule="auto"/>
              <w:ind w:left="293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 w:rsidRPr="001B5552">
              <w:rPr>
                <w:spacing w:val="-2"/>
                <w:sz w:val="18"/>
                <w:szCs w:val="18"/>
              </w:rPr>
              <w:t xml:space="preserve"> Pendant la construction</w:t>
            </w:r>
          </w:p>
        </w:tc>
        <w:tc>
          <w:tcPr>
            <w:tcW w:w="768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center"/>
          </w:tcPr>
          <w:p w14:paraId="5A2A26ED" w14:textId="620FCA11" w:rsidR="007B2075" w:rsidRPr="001B5552" w:rsidRDefault="007B2075" w:rsidP="007B2075">
            <w:pPr>
              <w:pStyle w:val="Sous-titres"/>
              <w:spacing w:line="240" w:lineRule="auto"/>
              <w:ind w:left="331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 w:rsidRPr="001B5552">
              <w:rPr>
                <w:spacing w:val="-2"/>
                <w:sz w:val="18"/>
                <w:szCs w:val="18"/>
              </w:rPr>
              <w:t xml:space="preserve"> En service</w:t>
            </w:r>
          </w:p>
        </w:tc>
      </w:tr>
      <w:tr w:rsidR="00D17875" w:rsidRPr="001B5552" w14:paraId="6AF1BA38" w14:textId="77777777" w:rsidTr="00FD332F">
        <w:trPr>
          <w:trHeight w:hRule="exact" w:val="259"/>
          <w:jc w:val="center"/>
        </w:trPr>
        <w:tc>
          <w:tcPr>
            <w:tcW w:w="8126" w:type="dxa"/>
            <w:gridSpan w:val="5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14E12F6" w14:textId="18EEA97C" w:rsidR="00D17875" w:rsidRPr="001B5552" w:rsidRDefault="00D17875" w:rsidP="007B2075">
            <w:pPr>
              <w:pStyle w:val="Sous-titres"/>
              <w:spacing w:line="240" w:lineRule="auto"/>
              <w:ind w:left="97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Résistance des assemblages (structure sol-métal ou caisson en acier)</w:t>
            </w:r>
          </w:p>
        </w:tc>
        <w:tc>
          <w:tcPr>
            <w:tcW w:w="2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3A6997" w14:textId="77777777" w:rsidR="00D17875" w:rsidRPr="001B5552" w:rsidRDefault="00D17875" w:rsidP="00D17875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D17875" w:rsidRPr="001B5552" w14:paraId="38E551DB" w14:textId="77777777" w:rsidTr="00FD332F">
        <w:trPr>
          <w:trHeight w:hRule="exact" w:val="259"/>
          <w:jc w:val="center"/>
        </w:trPr>
        <w:tc>
          <w:tcPr>
            <w:tcW w:w="8126" w:type="dxa"/>
            <w:gridSpan w:val="5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681D38E" w14:textId="79A024F7" w:rsidR="00D17875" w:rsidRPr="001B5552" w:rsidRDefault="00D17875" w:rsidP="007B2075">
            <w:pPr>
              <w:pStyle w:val="Sous-titres"/>
              <w:spacing w:line="240" w:lineRule="auto"/>
              <w:ind w:left="97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>
              <w:rPr>
                <w:spacing w:val="-2"/>
                <w:sz w:val="18"/>
                <w:szCs w:val="18"/>
              </w:rPr>
              <w:t xml:space="preserve"> Résistance à la flexion au sommet et aux hanches (caisson en acier)</w:t>
            </w:r>
          </w:p>
        </w:tc>
        <w:tc>
          <w:tcPr>
            <w:tcW w:w="2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9DC6ED" w14:textId="77777777" w:rsidR="00D17875" w:rsidRPr="001B5552" w:rsidRDefault="00D17875" w:rsidP="00D17875">
            <w:pPr>
              <w:pStyle w:val="Sous-titres"/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D17875" w:rsidRPr="00DC7C6D" w14:paraId="2AB809AD" w14:textId="77777777" w:rsidTr="00FD332F">
        <w:trPr>
          <w:trHeight w:hRule="exact" w:val="259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</w:tcMar>
            <w:vAlign w:val="center"/>
          </w:tcPr>
          <w:p w14:paraId="50821DA4" w14:textId="7E8B38A7" w:rsidR="00D17875" w:rsidRPr="001B5552" w:rsidRDefault="00D17875" w:rsidP="00B17922">
            <w:pPr>
              <w:pStyle w:val="Sous-titres"/>
              <w:spacing w:line="240" w:lineRule="auto"/>
              <w:ind w:left="97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 w:rsidRPr="001B5552">
              <w:rPr>
                <w:spacing w:val="-2"/>
                <w:sz w:val="18"/>
                <w:szCs w:val="18"/>
              </w:rPr>
              <w:t xml:space="preserve"> Critère sur la fatigue </w:t>
            </w:r>
            <w:r w:rsidR="00B17922">
              <w:rPr>
                <w:spacing w:val="-2"/>
                <w:sz w:val="18"/>
                <w:szCs w:val="18"/>
              </w:rPr>
              <w:t xml:space="preserve">respecté </w:t>
            </w:r>
            <w:r w:rsidRPr="001B5552">
              <w:rPr>
                <w:spacing w:val="-2"/>
                <w:sz w:val="18"/>
                <w:szCs w:val="18"/>
              </w:rPr>
              <w:t xml:space="preserve">selon le chapitre 7 de la norme CAN/CSA-S6 pour les structures de type caisson en acier </w:t>
            </w:r>
          </w:p>
        </w:tc>
      </w:tr>
      <w:tr w:rsidR="007B2075" w:rsidRPr="001B5552" w14:paraId="521627CD" w14:textId="77777777" w:rsidTr="00FD332F">
        <w:trPr>
          <w:trHeight w:hRule="exact" w:val="259"/>
          <w:jc w:val="center"/>
        </w:trPr>
        <w:tc>
          <w:tcPr>
            <w:tcW w:w="7016" w:type="dxa"/>
            <w:gridSpan w:val="4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157F74E" w14:textId="090ABCDE" w:rsidR="007B2075" w:rsidRPr="001B5552" w:rsidRDefault="007B2075" w:rsidP="007B2075">
            <w:pPr>
              <w:pStyle w:val="Sous-titres"/>
              <w:spacing w:line="240" w:lineRule="auto"/>
              <w:ind w:left="307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 w:rsidRPr="001B5552">
              <w:rPr>
                <w:spacing w:val="-2"/>
                <w:sz w:val="18"/>
                <w:szCs w:val="18"/>
              </w:rPr>
              <w:t xml:space="preserve"> Assemblages boulonnés situés loin du sommet ou des hanches de la voûte</w:t>
            </w:r>
          </w:p>
        </w:tc>
        <w:tc>
          <w:tcPr>
            <w:tcW w:w="386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</w:tcMar>
            <w:vAlign w:val="center"/>
          </w:tcPr>
          <w:p w14:paraId="56B753C9" w14:textId="18B16715" w:rsidR="007B2075" w:rsidRPr="001B5552" w:rsidRDefault="007B2075" w:rsidP="007B2075">
            <w:pPr>
              <w:pStyle w:val="Sous-titres"/>
              <w:spacing w:line="240" w:lineRule="auto"/>
              <w:ind w:left="170"/>
              <w:rPr>
                <w:spacing w:val="-2"/>
                <w:sz w:val="18"/>
                <w:szCs w:val="18"/>
              </w:rPr>
            </w:pPr>
            <w:r w:rsidRPr="001B5552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552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1B5552">
              <w:rPr>
                <w:spacing w:val="-2"/>
                <w:sz w:val="18"/>
                <w:szCs w:val="18"/>
              </w:rPr>
            </w:r>
            <w:r w:rsidRPr="001B5552">
              <w:rPr>
                <w:spacing w:val="-2"/>
                <w:sz w:val="18"/>
                <w:szCs w:val="18"/>
              </w:rPr>
              <w:fldChar w:fldCharType="separate"/>
            </w:r>
            <w:r w:rsidRPr="001B5552">
              <w:rPr>
                <w:spacing w:val="-2"/>
                <w:sz w:val="18"/>
                <w:szCs w:val="18"/>
              </w:rPr>
              <w:fldChar w:fldCharType="end"/>
            </w:r>
            <w:r w:rsidRPr="001B5552">
              <w:rPr>
                <w:spacing w:val="-2"/>
                <w:sz w:val="18"/>
                <w:szCs w:val="18"/>
              </w:rPr>
              <w:t xml:space="preserve"> Portée &lt; 8 m</w:t>
            </w:r>
          </w:p>
        </w:tc>
      </w:tr>
      <w:tr w:rsidR="00782FC1" w:rsidRPr="001B5552" w14:paraId="5904D504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3701BEE3" w14:textId="77777777" w:rsidR="00782FC1" w:rsidRPr="001B5552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782FC1" w:rsidRPr="00A16D99" w14:paraId="534F026B" w14:textId="77777777" w:rsidTr="009344B3">
        <w:trPr>
          <w:trHeight w:hRule="exact" w:val="360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296CF064" w14:textId="0243301E" w:rsidR="00782FC1" w:rsidRPr="003600BC" w:rsidRDefault="00782FC1" w:rsidP="00D17875">
            <w:pPr>
              <w:pStyle w:val="Sous-titres"/>
              <w:spacing w:line="240" w:lineRule="auto"/>
              <w:ind w:left="97"/>
              <w:rPr>
                <w:spacing w:val="-2"/>
                <w:szCs w:val="16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11250C">
              <w:rPr>
                <w:b/>
                <w:spacing w:val="-2"/>
                <w:sz w:val="20"/>
              </w:rPr>
              <w:t>Durabilité en tenant compte de la corrosion des pièces métalliques (ponceau en tôle ondulée)</w:t>
            </w:r>
          </w:p>
        </w:tc>
      </w:tr>
      <w:tr w:rsidR="00782FC1" w:rsidRPr="001B5552" w14:paraId="7DC27519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191CB7C3" w14:textId="77777777" w:rsidR="00782FC1" w:rsidRPr="001B5552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spacing w:val="-2"/>
                <w:sz w:val="18"/>
                <w:szCs w:val="18"/>
              </w:rPr>
            </w:pPr>
          </w:p>
        </w:tc>
      </w:tr>
      <w:tr w:rsidR="00782FC1" w:rsidRPr="00A16D99" w14:paraId="06C9945B" w14:textId="77777777" w:rsidTr="009344B3">
        <w:trPr>
          <w:trHeight w:hRule="exact" w:val="360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2813484E" w14:textId="30897C72" w:rsidR="00782FC1" w:rsidRPr="003600BC" w:rsidRDefault="00782FC1" w:rsidP="00D17875">
            <w:pPr>
              <w:pStyle w:val="Sous-titres"/>
              <w:spacing w:line="240" w:lineRule="auto"/>
              <w:ind w:left="97"/>
              <w:rPr>
                <w:spacing w:val="-2"/>
                <w:szCs w:val="16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11250C">
              <w:rPr>
                <w:b/>
                <w:spacing w:val="-2"/>
                <w:sz w:val="20"/>
              </w:rPr>
              <w:t>Vérification de la résistance lors de la manutention des éléments préfabriqués</w:t>
            </w:r>
          </w:p>
        </w:tc>
      </w:tr>
      <w:tr w:rsidR="00782FC1" w:rsidRPr="00A16D99" w14:paraId="71D70AB8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7E4D2D7D" w14:textId="77777777" w:rsidR="00782FC1" w:rsidRPr="007669BB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spacing w:val="-2"/>
                <w:szCs w:val="16"/>
              </w:rPr>
            </w:pPr>
          </w:p>
        </w:tc>
      </w:tr>
      <w:tr w:rsidR="00782FC1" w:rsidRPr="00A16D99" w14:paraId="17C2EB86" w14:textId="77777777" w:rsidTr="009344B3">
        <w:trPr>
          <w:trHeight w:hRule="exact" w:val="360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61C32DDA" w14:textId="0456BC2A" w:rsidR="00782FC1" w:rsidRPr="003600BC" w:rsidRDefault="00782FC1" w:rsidP="00D17875">
            <w:pPr>
              <w:pStyle w:val="Sous-titres"/>
              <w:spacing w:line="240" w:lineRule="auto"/>
              <w:ind w:left="97"/>
              <w:rPr>
                <w:spacing w:val="-2"/>
                <w:szCs w:val="16"/>
              </w:rPr>
            </w:pPr>
            <w:r w:rsidRPr="00466C98">
              <w:rPr>
                <w:spacing w:val="-2"/>
                <w:sz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C98">
              <w:rPr>
                <w:spacing w:val="-2"/>
                <w:sz w:val="20"/>
              </w:rPr>
              <w:instrText xml:space="preserve"> FORMCHECKBOX </w:instrText>
            </w:r>
            <w:r w:rsidR="00D940B0" w:rsidRPr="00466C98">
              <w:rPr>
                <w:spacing w:val="-2"/>
                <w:sz w:val="20"/>
              </w:rPr>
            </w:r>
            <w:r w:rsidRPr="00466C98">
              <w:rPr>
                <w:spacing w:val="-2"/>
                <w:sz w:val="20"/>
              </w:rPr>
              <w:fldChar w:fldCharType="separate"/>
            </w:r>
            <w:r w:rsidRPr="00466C98">
              <w:rPr>
                <w:spacing w:val="-2"/>
                <w:sz w:val="20"/>
              </w:rPr>
              <w:fldChar w:fldCharType="end"/>
            </w:r>
            <w:r w:rsidRPr="00466C98">
              <w:rPr>
                <w:spacing w:val="-2"/>
                <w:sz w:val="20"/>
              </w:rPr>
              <w:t xml:space="preserve"> </w:t>
            </w:r>
            <w:r w:rsidRPr="0011250C">
              <w:rPr>
                <w:b/>
                <w:spacing w:val="-2"/>
                <w:sz w:val="20"/>
              </w:rPr>
              <w:t>Vérification de la résistance et de la stabilité de la structure lors de la construction</w:t>
            </w:r>
          </w:p>
        </w:tc>
      </w:tr>
      <w:tr w:rsidR="00782FC1" w:rsidRPr="00A16D99" w14:paraId="3AFAFB43" w14:textId="77777777" w:rsidTr="0054711A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</w:tcMar>
            <w:vAlign w:val="bottom"/>
          </w:tcPr>
          <w:p w14:paraId="2BD239AA" w14:textId="77777777" w:rsidR="00782FC1" w:rsidRPr="007669BB" w:rsidRDefault="00782FC1" w:rsidP="00D1787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spacing w:val="-2"/>
                <w:szCs w:val="16"/>
              </w:rPr>
            </w:pPr>
          </w:p>
        </w:tc>
      </w:tr>
      <w:tr w:rsidR="00782FC1" w:rsidRPr="00A16D99" w14:paraId="3478A177" w14:textId="77777777" w:rsidTr="009344B3">
        <w:trPr>
          <w:trHeight w:hRule="exact" w:val="360"/>
          <w:jc w:val="center"/>
        </w:trPr>
        <w:tc>
          <w:tcPr>
            <w:tcW w:w="10880" w:type="dxa"/>
            <w:gridSpan w:val="6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left w:w="57" w:type="dxa"/>
            </w:tcMar>
            <w:vAlign w:val="center"/>
          </w:tcPr>
          <w:p w14:paraId="4985FE46" w14:textId="76868D07" w:rsidR="00782FC1" w:rsidRPr="007E3C71" w:rsidRDefault="00782FC1" w:rsidP="00252F55">
            <w:pPr>
              <w:pStyle w:val="Sous-titres"/>
              <w:tabs>
                <w:tab w:val="clear" w:pos="8504"/>
              </w:tabs>
              <w:spacing w:line="240" w:lineRule="auto"/>
              <w:ind w:left="97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7"/>
            <w:r>
              <w:rPr>
                <w:b/>
                <w:spacing w:val="-2"/>
                <w:sz w:val="20"/>
              </w:rPr>
              <w:instrText xml:space="preserve"> FORMCHECKBOX </w:instrText>
            </w:r>
            <w:r w:rsidR="00D940B0">
              <w:rPr>
                <w:b/>
                <w:spacing w:val="-2"/>
                <w:sz w:val="20"/>
              </w:rPr>
            </w:r>
            <w:r>
              <w:rPr>
                <w:b/>
                <w:spacing w:val="-2"/>
                <w:sz w:val="20"/>
              </w:rPr>
              <w:fldChar w:fldCharType="separate"/>
            </w:r>
            <w:r>
              <w:rPr>
                <w:b/>
                <w:spacing w:val="-2"/>
                <w:sz w:val="20"/>
              </w:rPr>
              <w:fldChar w:fldCharType="end"/>
            </w:r>
            <w:bookmarkEnd w:id="2"/>
            <w:r>
              <w:rPr>
                <w:b/>
                <w:spacing w:val="-2"/>
                <w:sz w:val="20"/>
              </w:rPr>
              <w:t xml:space="preserve"> </w:t>
            </w:r>
            <w:r w:rsidRPr="007E3C71">
              <w:rPr>
                <w:b/>
                <w:spacing w:val="-2"/>
                <w:sz w:val="20"/>
              </w:rPr>
              <w:t xml:space="preserve">Type de protection </w:t>
            </w:r>
            <w:r w:rsidR="00252F55" w:rsidRPr="007E3C71">
              <w:rPr>
                <w:b/>
                <w:spacing w:val="-2"/>
                <w:sz w:val="20"/>
              </w:rPr>
              <w:t xml:space="preserve">contre la corrosion </w:t>
            </w:r>
            <w:r w:rsidRPr="007E3C71">
              <w:rPr>
                <w:b/>
                <w:spacing w:val="-2"/>
                <w:sz w:val="20"/>
              </w:rPr>
              <w:t xml:space="preserve">de la tôle ondulée </w:t>
            </w:r>
          </w:p>
        </w:tc>
      </w:tr>
      <w:tr w:rsidR="00782FC1" w:rsidRPr="00577075" w14:paraId="346293B2" w14:textId="77777777" w:rsidTr="00D17875">
        <w:trPr>
          <w:trHeight w:hRule="exact" w:val="259"/>
          <w:jc w:val="center"/>
        </w:trPr>
        <w:tc>
          <w:tcPr>
            <w:tcW w:w="1907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12D72A80" w14:textId="1CDAECCC" w:rsidR="00782FC1" w:rsidRPr="00577075" w:rsidRDefault="00782FC1" w:rsidP="007D4869">
            <w:pPr>
              <w:pStyle w:val="Sous-titres"/>
              <w:spacing w:line="240" w:lineRule="auto"/>
              <w:ind w:left="97"/>
              <w:rPr>
                <w:spacing w:val="-2"/>
                <w:sz w:val="18"/>
                <w:szCs w:val="18"/>
              </w:rPr>
            </w:pPr>
            <w:r w:rsidRPr="00577075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075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577075">
              <w:rPr>
                <w:spacing w:val="-2"/>
                <w:sz w:val="18"/>
                <w:szCs w:val="18"/>
              </w:rPr>
            </w:r>
            <w:r w:rsidRPr="00577075">
              <w:rPr>
                <w:spacing w:val="-2"/>
                <w:sz w:val="18"/>
                <w:szCs w:val="18"/>
              </w:rPr>
              <w:fldChar w:fldCharType="separate"/>
            </w:r>
            <w:r w:rsidRPr="00577075">
              <w:rPr>
                <w:spacing w:val="-2"/>
                <w:sz w:val="18"/>
                <w:szCs w:val="18"/>
              </w:rPr>
              <w:fldChar w:fldCharType="end"/>
            </w:r>
            <w:r w:rsidRPr="00577075">
              <w:rPr>
                <w:spacing w:val="-2"/>
                <w:sz w:val="18"/>
                <w:szCs w:val="18"/>
              </w:rPr>
              <w:t xml:space="preserve"> Galvanisation</w:t>
            </w:r>
          </w:p>
        </w:tc>
        <w:tc>
          <w:tcPr>
            <w:tcW w:w="5243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8622ED" w14:textId="41ABCF80" w:rsidR="00782FC1" w:rsidRPr="00577075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  <w:r w:rsidRPr="00577075">
              <w:rPr>
                <w:spacing w:val="-2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075">
              <w:rPr>
                <w:spacing w:val="-2"/>
                <w:sz w:val="18"/>
                <w:szCs w:val="18"/>
              </w:rPr>
              <w:instrText xml:space="preserve"> FORMCHECKBOX </w:instrText>
            </w:r>
            <w:r w:rsidR="00D940B0" w:rsidRPr="00577075">
              <w:rPr>
                <w:spacing w:val="-2"/>
                <w:sz w:val="18"/>
                <w:szCs w:val="18"/>
              </w:rPr>
            </w:r>
            <w:r w:rsidRPr="00577075">
              <w:rPr>
                <w:spacing w:val="-2"/>
                <w:sz w:val="18"/>
                <w:szCs w:val="18"/>
              </w:rPr>
              <w:fldChar w:fldCharType="separate"/>
            </w:r>
            <w:r w:rsidRPr="00577075">
              <w:rPr>
                <w:spacing w:val="-2"/>
                <w:sz w:val="18"/>
                <w:szCs w:val="18"/>
              </w:rPr>
              <w:fldChar w:fldCharType="end"/>
            </w:r>
            <w:r w:rsidRPr="00577075">
              <w:rPr>
                <w:spacing w:val="-2"/>
                <w:sz w:val="18"/>
                <w:szCs w:val="18"/>
              </w:rPr>
              <w:t xml:space="preserve"> Revêtement de copolymère thermoplastique</w:t>
            </w:r>
          </w:p>
        </w:tc>
        <w:tc>
          <w:tcPr>
            <w:tcW w:w="373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6C14E" w14:textId="77777777" w:rsidR="00782FC1" w:rsidRPr="00577075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 w:val="18"/>
                <w:szCs w:val="18"/>
              </w:rPr>
            </w:pPr>
          </w:p>
        </w:tc>
      </w:tr>
      <w:tr w:rsidR="00782FC1" w:rsidRPr="00A16D99" w14:paraId="68C57CA2" w14:textId="77777777" w:rsidTr="00FD332F">
        <w:trPr>
          <w:trHeight w:hRule="exact" w:val="113"/>
          <w:jc w:val="center"/>
        </w:trPr>
        <w:tc>
          <w:tcPr>
            <w:tcW w:w="10880" w:type="dxa"/>
            <w:gridSpan w:val="65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44C8DCA5" w14:textId="77777777" w:rsidR="00782FC1" w:rsidRPr="007669BB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spacing w:val="-2"/>
                <w:szCs w:val="16"/>
              </w:rPr>
            </w:pPr>
          </w:p>
        </w:tc>
      </w:tr>
      <w:tr w:rsidR="00782FC1" w:rsidRPr="00961927" w14:paraId="157990FC" w14:textId="77777777" w:rsidTr="0030021F">
        <w:trPr>
          <w:trHeight w:val="257"/>
          <w:jc w:val="center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595959"/>
            <w:tcMar>
              <w:left w:w="57" w:type="dxa"/>
            </w:tcMar>
            <w:vAlign w:val="bottom"/>
          </w:tcPr>
          <w:p w14:paraId="7B4B32C2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0EE72980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bottom"/>
          </w:tcPr>
          <w:p w14:paraId="552FD210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0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0488" w:type="dxa"/>
            <w:gridSpan w:val="6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9AA35B" w14:textId="77777777" w:rsidR="00782FC1" w:rsidRPr="00961927" w:rsidRDefault="00782FC1" w:rsidP="009344B3">
            <w:pPr>
              <w:pStyle w:val="Sous-titres"/>
              <w:tabs>
                <w:tab w:val="clear" w:pos="8504"/>
              </w:tabs>
              <w:spacing w:line="240" w:lineRule="auto"/>
              <w:ind w:left="105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Signatures</w:t>
            </w:r>
          </w:p>
        </w:tc>
      </w:tr>
      <w:tr w:rsidR="00782FC1" w:rsidRPr="005620C5" w14:paraId="5CE501EE" w14:textId="77777777" w:rsidTr="0030021F">
        <w:trPr>
          <w:trHeight w:hRule="exact" w:val="423"/>
          <w:jc w:val="center"/>
        </w:trPr>
        <w:tc>
          <w:tcPr>
            <w:tcW w:w="4349" w:type="dxa"/>
            <w:gridSpan w:val="26"/>
            <w:tcBorders>
              <w:left w:val="single" w:sz="4" w:space="0" w:color="auto"/>
              <w:bottom w:val="single" w:sz="2" w:space="0" w:color="auto"/>
            </w:tcBorders>
            <w:vAlign w:val="bottom"/>
          </w:tcPr>
          <w:p w14:paraId="73BBCC7D" w14:textId="1F7DFD2A" w:rsidR="00782FC1" w:rsidRPr="005516D2" w:rsidRDefault="00BD693A" w:rsidP="009344B3">
            <w:pPr>
              <w:pStyle w:val="Sous-titres"/>
              <w:tabs>
                <w:tab w:val="left" w:pos="366"/>
              </w:tabs>
              <w:spacing w:line="240" w:lineRule="auto"/>
              <w:ind w:left="0"/>
              <w:rPr>
                <w:bCs/>
                <w:caps/>
                <w:sz w:val="20"/>
              </w:rPr>
            </w:pPr>
            <w:r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bCs/>
                <w:sz w:val="20"/>
              </w:rPr>
              <w:instrText xml:space="preserve"> FORMTEXT </w:instrText>
            </w:r>
            <w:r>
              <w:rPr>
                <w:bCs/>
                <w:sz w:val="20"/>
              </w:rPr>
            </w:r>
            <w:r>
              <w:rPr>
                <w:bCs/>
                <w:sz w:val="20"/>
              </w:rPr>
              <w:fldChar w:fldCharType="separate"/>
            </w:r>
            <w:r w:rsidR="00D940B0">
              <w:rPr>
                <w:bCs/>
                <w:noProof/>
                <w:sz w:val="20"/>
              </w:rPr>
              <w:t> </w:t>
            </w:r>
            <w:r w:rsidR="00D940B0">
              <w:rPr>
                <w:bCs/>
                <w:noProof/>
                <w:sz w:val="20"/>
              </w:rPr>
              <w:t> </w:t>
            </w:r>
            <w:r w:rsidR="00D940B0">
              <w:rPr>
                <w:bCs/>
                <w:noProof/>
                <w:sz w:val="20"/>
              </w:rPr>
              <w:t> </w:t>
            </w:r>
            <w:r w:rsidR="00D940B0">
              <w:rPr>
                <w:bCs/>
                <w:noProof/>
                <w:sz w:val="20"/>
              </w:rPr>
              <w:t> </w:t>
            </w:r>
            <w:r w:rsidR="00D940B0">
              <w:rPr>
                <w:bCs/>
                <w:noProof/>
                <w:sz w:val="20"/>
              </w:rPr>
              <w:t> </w:t>
            </w:r>
            <w:r>
              <w:rPr>
                <w:bCs/>
                <w:sz w:val="20"/>
              </w:rPr>
              <w:fldChar w:fldCharType="end"/>
            </w:r>
          </w:p>
        </w:tc>
        <w:tc>
          <w:tcPr>
            <w:tcW w:w="360" w:type="dxa"/>
            <w:gridSpan w:val="6"/>
            <w:vAlign w:val="bottom"/>
          </w:tcPr>
          <w:p w14:paraId="06A0D96A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rPr>
                <w:rFonts w:cs="Arial"/>
                <w:bCs/>
                <w:caps/>
                <w:szCs w:val="16"/>
              </w:rPr>
            </w:pPr>
          </w:p>
        </w:tc>
        <w:tc>
          <w:tcPr>
            <w:tcW w:w="4232" w:type="dxa"/>
            <w:gridSpan w:val="26"/>
            <w:tcBorders>
              <w:bottom w:val="single" w:sz="2" w:space="0" w:color="auto"/>
            </w:tcBorders>
            <w:vAlign w:val="bottom"/>
          </w:tcPr>
          <w:p w14:paraId="63C170AD" w14:textId="77777777" w:rsidR="00782FC1" w:rsidRPr="007038EB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ind w:left="0"/>
              <w:rPr>
                <w:rFonts w:cs="Arial"/>
                <w:bCs/>
                <w:sz w:val="20"/>
                <w:szCs w:val="16"/>
              </w:rPr>
            </w:pPr>
          </w:p>
        </w:tc>
        <w:tc>
          <w:tcPr>
            <w:tcW w:w="232" w:type="dxa"/>
            <w:gridSpan w:val="2"/>
            <w:vAlign w:val="bottom"/>
          </w:tcPr>
          <w:p w14:paraId="0F0C8D65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rPr>
                <w:rFonts w:cs="Arial"/>
                <w:bCs/>
                <w:caps/>
                <w:szCs w:val="16"/>
              </w:rPr>
            </w:pPr>
          </w:p>
        </w:tc>
        <w:tc>
          <w:tcPr>
            <w:tcW w:w="1707" w:type="dxa"/>
            <w:gridSpan w:val="5"/>
            <w:tcBorders>
              <w:bottom w:val="single" w:sz="2" w:space="0" w:color="auto"/>
              <w:right w:val="single" w:sz="4" w:space="0" w:color="auto"/>
            </w:tcBorders>
            <w:vAlign w:val="bottom"/>
          </w:tcPr>
          <w:p w14:paraId="6F99086C" w14:textId="43470B2B" w:rsidR="00782FC1" w:rsidRPr="00D14EDE" w:rsidRDefault="009344B3" w:rsidP="009344B3">
            <w:pPr>
              <w:pStyle w:val="Sous-titres"/>
              <w:tabs>
                <w:tab w:val="left" w:pos="366"/>
              </w:tabs>
              <w:spacing w:line="240" w:lineRule="auto"/>
              <w:ind w:left="100"/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40"/>
                    <w:format w:val="yyyy-MM-dd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782FC1" w:rsidRPr="005620C5" w14:paraId="40732F9E" w14:textId="77777777" w:rsidTr="0054711A">
        <w:trPr>
          <w:trHeight w:hRule="exact" w:val="220"/>
          <w:jc w:val="center"/>
        </w:trPr>
        <w:tc>
          <w:tcPr>
            <w:tcW w:w="4349" w:type="dxa"/>
            <w:gridSpan w:val="26"/>
            <w:tcBorders>
              <w:top w:val="single" w:sz="2" w:space="0" w:color="auto"/>
              <w:left w:val="single" w:sz="4" w:space="0" w:color="auto"/>
            </w:tcBorders>
          </w:tcPr>
          <w:p w14:paraId="5887FA7A" w14:textId="77777777" w:rsidR="00782FC1" w:rsidRPr="00AF4FAC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Nom en caractères d’imprimerie</w:t>
            </w:r>
          </w:p>
        </w:tc>
        <w:tc>
          <w:tcPr>
            <w:tcW w:w="360" w:type="dxa"/>
            <w:gridSpan w:val="6"/>
          </w:tcPr>
          <w:p w14:paraId="73A0ED30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4232" w:type="dxa"/>
            <w:gridSpan w:val="26"/>
            <w:tcBorders>
              <w:top w:val="single" w:sz="2" w:space="0" w:color="auto"/>
            </w:tcBorders>
          </w:tcPr>
          <w:p w14:paraId="7FB84697" w14:textId="77777777" w:rsidR="00782FC1" w:rsidRPr="00AF4FAC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  <w:r w:rsidRPr="00AF4FAC">
              <w:rPr>
                <w:szCs w:val="16"/>
              </w:rPr>
              <w:t>Signature</w:t>
            </w:r>
            <w:r w:rsidR="00252F55">
              <w:rPr>
                <w:szCs w:val="16"/>
              </w:rPr>
              <w:t xml:space="preserve"> de la conceptrice ou</w:t>
            </w:r>
            <w:r w:rsidRPr="00AF4FAC">
              <w:rPr>
                <w:szCs w:val="16"/>
              </w:rPr>
              <w:t xml:space="preserve"> du concepteur</w:t>
            </w:r>
          </w:p>
        </w:tc>
        <w:tc>
          <w:tcPr>
            <w:tcW w:w="232" w:type="dxa"/>
            <w:gridSpan w:val="2"/>
          </w:tcPr>
          <w:p w14:paraId="5B790E4F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1707" w:type="dxa"/>
            <w:gridSpan w:val="5"/>
            <w:tcBorders>
              <w:top w:val="single" w:sz="2" w:space="0" w:color="auto"/>
              <w:right w:val="single" w:sz="4" w:space="0" w:color="auto"/>
            </w:tcBorders>
          </w:tcPr>
          <w:p w14:paraId="4E26C57D" w14:textId="77777777" w:rsidR="00782FC1" w:rsidRPr="00AF4FAC" w:rsidRDefault="00782FC1" w:rsidP="00252F55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  <w:r w:rsidRPr="005620C5">
              <w:rPr>
                <w:szCs w:val="16"/>
              </w:rPr>
              <w:t>Date</w:t>
            </w:r>
            <w:r>
              <w:rPr>
                <w:szCs w:val="16"/>
              </w:rPr>
              <w:t xml:space="preserve"> </w:t>
            </w:r>
            <w:r w:rsidRPr="00AF4FAC">
              <w:rPr>
                <w:sz w:val="14"/>
                <w:szCs w:val="14"/>
              </w:rPr>
              <w:t>(</w:t>
            </w:r>
            <w:r w:rsidR="00252F55">
              <w:rPr>
                <w:sz w:val="14"/>
                <w:szCs w:val="14"/>
              </w:rPr>
              <w:t>aaaa-mm-jj</w:t>
            </w:r>
            <w:r w:rsidRPr="00AF4FAC">
              <w:rPr>
                <w:sz w:val="14"/>
                <w:szCs w:val="14"/>
              </w:rPr>
              <w:t>)</w:t>
            </w:r>
          </w:p>
        </w:tc>
      </w:tr>
      <w:tr w:rsidR="00782FC1" w:rsidRPr="005620C5" w14:paraId="7E8797CD" w14:textId="77777777" w:rsidTr="00B75AD0">
        <w:trPr>
          <w:trHeight w:hRule="exact" w:val="113"/>
          <w:jc w:val="center"/>
        </w:trPr>
        <w:tc>
          <w:tcPr>
            <w:tcW w:w="4349" w:type="dxa"/>
            <w:gridSpan w:val="26"/>
            <w:tcBorders>
              <w:left w:val="single" w:sz="4" w:space="0" w:color="auto"/>
            </w:tcBorders>
            <w:vAlign w:val="center"/>
          </w:tcPr>
          <w:p w14:paraId="1DF686C2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360" w:type="dxa"/>
            <w:gridSpan w:val="6"/>
            <w:vAlign w:val="center"/>
          </w:tcPr>
          <w:p w14:paraId="159C8976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4232" w:type="dxa"/>
            <w:gridSpan w:val="26"/>
            <w:vAlign w:val="center"/>
          </w:tcPr>
          <w:p w14:paraId="31522432" w14:textId="77777777" w:rsidR="00782FC1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232" w:type="dxa"/>
            <w:gridSpan w:val="2"/>
            <w:vAlign w:val="center"/>
          </w:tcPr>
          <w:p w14:paraId="37437213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1707" w:type="dxa"/>
            <w:gridSpan w:val="5"/>
            <w:tcBorders>
              <w:right w:val="single" w:sz="4" w:space="0" w:color="auto"/>
            </w:tcBorders>
            <w:vAlign w:val="center"/>
          </w:tcPr>
          <w:p w14:paraId="317C0990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</w:p>
        </w:tc>
      </w:tr>
      <w:tr w:rsidR="00782FC1" w:rsidRPr="005620C5" w14:paraId="79F1160B" w14:textId="77777777" w:rsidTr="0030021F">
        <w:trPr>
          <w:trHeight w:hRule="exact" w:val="286"/>
          <w:jc w:val="center"/>
        </w:trPr>
        <w:tc>
          <w:tcPr>
            <w:tcW w:w="4349" w:type="dxa"/>
            <w:gridSpan w:val="26"/>
            <w:tcBorders>
              <w:left w:val="single" w:sz="4" w:space="0" w:color="auto"/>
              <w:bottom w:val="single" w:sz="2" w:space="0" w:color="auto"/>
            </w:tcBorders>
            <w:vAlign w:val="bottom"/>
          </w:tcPr>
          <w:p w14:paraId="32D7800B" w14:textId="48184ED3" w:rsidR="00782FC1" w:rsidRPr="005620C5" w:rsidRDefault="00BD693A" w:rsidP="009344B3">
            <w:pPr>
              <w:pStyle w:val="Sous-titres"/>
              <w:tabs>
                <w:tab w:val="left" w:pos="366"/>
              </w:tabs>
              <w:spacing w:line="240" w:lineRule="auto"/>
              <w:rPr>
                <w:szCs w:val="16"/>
              </w:rPr>
            </w:pPr>
            <w:r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bCs/>
                <w:sz w:val="20"/>
              </w:rPr>
              <w:instrText xml:space="preserve"> FORMTEXT </w:instrText>
            </w:r>
            <w:r>
              <w:rPr>
                <w:bCs/>
                <w:sz w:val="20"/>
              </w:rPr>
            </w:r>
            <w:r>
              <w:rPr>
                <w:bCs/>
                <w:sz w:val="20"/>
              </w:rPr>
              <w:fldChar w:fldCharType="separate"/>
            </w:r>
            <w:r w:rsidR="00D940B0">
              <w:rPr>
                <w:bCs/>
                <w:noProof/>
                <w:sz w:val="20"/>
              </w:rPr>
              <w:t> </w:t>
            </w:r>
            <w:r w:rsidR="00D940B0">
              <w:rPr>
                <w:bCs/>
                <w:noProof/>
                <w:sz w:val="20"/>
              </w:rPr>
              <w:t> </w:t>
            </w:r>
            <w:r w:rsidR="00D940B0">
              <w:rPr>
                <w:bCs/>
                <w:noProof/>
                <w:sz w:val="20"/>
              </w:rPr>
              <w:t> </w:t>
            </w:r>
            <w:r w:rsidR="00D940B0">
              <w:rPr>
                <w:bCs/>
                <w:noProof/>
                <w:sz w:val="20"/>
              </w:rPr>
              <w:t> </w:t>
            </w:r>
            <w:r w:rsidR="00D940B0">
              <w:rPr>
                <w:bCs/>
                <w:noProof/>
                <w:sz w:val="20"/>
              </w:rPr>
              <w:t> </w:t>
            </w:r>
            <w:r>
              <w:rPr>
                <w:bCs/>
                <w:sz w:val="20"/>
              </w:rPr>
              <w:fldChar w:fldCharType="end"/>
            </w:r>
          </w:p>
        </w:tc>
        <w:tc>
          <w:tcPr>
            <w:tcW w:w="360" w:type="dxa"/>
            <w:gridSpan w:val="6"/>
            <w:vAlign w:val="center"/>
          </w:tcPr>
          <w:p w14:paraId="1058077B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4232" w:type="dxa"/>
            <w:gridSpan w:val="26"/>
            <w:tcBorders>
              <w:bottom w:val="single" w:sz="2" w:space="0" w:color="auto"/>
            </w:tcBorders>
            <w:vAlign w:val="bottom"/>
          </w:tcPr>
          <w:p w14:paraId="1C23B93A" w14:textId="77777777" w:rsidR="00782FC1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rPr>
                <w:szCs w:val="16"/>
              </w:rPr>
            </w:pPr>
          </w:p>
        </w:tc>
        <w:tc>
          <w:tcPr>
            <w:tcW w:w="232" w:type="dxa"/>
            <w:gridSpan w:val="2"/>
            <w:vAlign w:val="center"/>
          </w:tcPr>
          <w:p w14:paraId="21859ABF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1707" w:type="dxa"/>
            <w:gridSpan w:val="5"/>
            <w:tcBorders>
              <w:bottom w:val="single" w:sz="2" w:space="0" w:color="auto"/>
              <w:right w:val="single" w:sz="4" w:space="0" w:color="auto"/>
            </w:tcBorders>
            <w:vAlign w:val="bottom"/>
          </w:tcPr>
          <w:p w14:paraId="1D8E5F77" w14:textId="53DF1CA4" w:rsidR="00782FC1" w:rsidRPr="00D14EDE" w:rsidRDefault="009344B3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40"/>
                    <w:format w:val="yyyy-MM-dd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 w:rsidR="00D940B0"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782FC1" w:rsidRPr="005620C5" w14:paraId="181BB21C" w14:textId="77777777" w:rsidTr="0054711A">
        <w:trPr>
          <w:trHeight w:hRule="exact" w:val="220"/>
          <w:jc w:val="center"/>
        </w:trPr>
        <w:tc>
          <w:tcPr>
            <w:tcW w:w="4349" w:type="dxa"/>
            <w:gridSpan w:val="26"/>
            <w:tcBorders>
              <w:top w:val="single" w:sz="2" w:space="0" w:color="auto"/>
              <w:left w:val="single" w:sz="4" w:space="0" w:color="auto"/>
            </w:tcBorders>
          </w:tcPr>
          <w:p w14:paraId="30E79E94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Nom en caractères d’imprimerie</w:t>
            </w:r>
          </w:p>
        </w:tc>
        <w:tc>
          <w:tcPr>
            <w:tcW w:w="360" w:type="dxa"/>
            <w:gridSpan w:val="6"/>
          </w:tcPr>
          <w:p w14:paraId="40BB73E6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4232" w:type="dxa"/>
            <w:gridSpan w:val="26"/>
            <w:tcBorders>
              <w:top w:val="single" w:sz="2" w:space="0" w:color="auto"/>
            </w:tcBorders>
          </w:tcPr>
          <w:p w14:paraId="725A1A1D" w14:textId="77777777" w:rsidR="00782FC1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  <w:r w:rsidRPr="005620C5">
              <w:rPr>
                <w:szCs w:val="16"/>
              </w:rPr>
              <w:t>Signature</w:t>
            </w:r>
            <w:r w:rsidR="00252F55">
              <w:rPr>
                <w:szCs w:val="16"/>
              </w:rPr>
              <w:t xml:space="preserve"> de la vérificatrice ou</w:t>
            </w:r>
            <w:r>
              <w:rPr>
                <w:szCs w:val="16"/>
              </w:rPr>
              <w:t xml:space="preserve"> du vérificateur</w:t>
            </w:r>
          </w:p>
        </w:tc>
        <w:tc>
          <w:tcPr>
            <w:tcW w:w="232" w:type="dxa"/>
            <w:gridSpan w:val="2"/>
          </w:tcPr>
          <w:p w14:paraId="05A8C965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1707" w:type="dxa"/>
            <w:gridSpan w:val="5"/>
            <w:tcBorders>
              <w:top w:val="single" w:sz="2" w:space="0" w:color="auto"/>
              <w:right w:val="single" w:sz="4" w:space="0" w:color="auto"/>
            </w:tcBorders>
          </w:tcPr>
          <w:p w14:paraId="3742C8BC" w14:textId="77777777" w:rsidR="00782FC1" w:rsidRPr="005620C5" w:rsidRDefault="00782FC1" w:rsidP="00252F55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  <w:r w:rsidRPr="005620C5">
              <w:rPr>
                <w:szCs w:val="16"/>
              </w:rPr>
              <w:t>Date</w:t>
            </w:r>
            <w:r>
              <w:rPr>
                <w:szCs w:val="16"/>
              </w:rPr>
              <w:t xml:space="preserve"> </w:t>
            </w:r>
            <w:r w:rsidRPr="00AF4FAC">
              <w:rPr>
                <w:sz w:val="14"/>
                <w:szCs w:val="14"/>
              </w:rPr>
              <w:t>(</w:t>
            </w:r>
            <w:r w:rsidR="00252F55">
              <w:rPr>
                <w:sz w:val="14"/>
                <w:szCs w:val="14"/>
              </w:rPr>
              <w:t>aaaa-mm-jj</w:t>
            </w:r>
            <w:r w:rsidRPr="00AF4FAC">
              <w:rPr>
                <w:sz w:val="14"/>
                <w:szCs w:val="14"/>
              </w:rPr>
              <w:t>)</w:t>
            </w:r>
          </w:p>
        </w:tc>
      </w:tr>
      <w:tr w:rsidR="00782FC1" w:rsidRPr="005620C5" w14:paraId="5B7E41EC" w14:textId="77777777" w:rsidTr="0054711A">
        <w:trPr>
          <w:trHeight w:hRule="exact" w:val="220"/>
          <w:jc w:val="center"/>
        </w:trPr>
        <w:tc>
          <w:tcPr>
            <w:tcW w:w="4349" w:type="dxa"/>
            <w:gridSpan w:val="2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8C9F87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360" w:type="dxa"/>
            <w:gridSpan w:val="6"/>
            <w:tcBorders>
              <w:bottom w:val="single" w:sz="4" w:space="0" w:color="auto"/>
            </w:tcBorders>
            <w:vAlign w:val="center"/>
          </w:tcPr>
          <w:p w14:paraId="22D10990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4232" w:type="dxa"/>
            <w:gridSpan w:val="26"/>
            <w:tcBorders>
              <w:bottom w:val="single" w:sz="4" w:space="0" w:color="auto"/>
            </w:tcBorders>
            <w:vAlign w:val="center"/>
          </w:tcPr>
          <w:p w14:paraId="48689508" w14:textId="77777777" w:rsidR="00782FC1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232" w:type="dxa"/>
            <w:gridSpan w:val="2"/>
            <w:tcBorders>
              <w:bottom w:val="single" w:sz="4" w:space="0" w:color="auto"/>
            </w:tcBorders>
            <w:vAlign w:val="center"/>
          </w:tcPr>
          <w:p w14:paraId="6F2A24D4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rFonts w:cs="Arial"/>
                <w:b/>
                <w:bCs/>
                <w:caps/>
              </w:rPr>
            </w:pPr>
          </w:p>
        </w:tc>
        <w:tc>
          <w:tcPr>
            <w:tcW w:w="1707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D3B973" w14:textId="77777777" w:rsidR="00782FC1" w:rsidRPr="005620C5" w:rsidRDefault="00782FC1" w:rsidP="009344B3">
            <w:pPr>
              <w:pStyle w:val="Sous-titres"/>
              <w:tabs>
                <w:tab w:val="left" w:pos="366"/>
              </w:tabs>
              <w:spacing w:line="240" w:lineRule="auto"/>
              <w:jc w:val="center"/>
              <w:rPr>
                <w:szCs w:val="16"/>
              </w:rPr>
            </w:pPr>
          </w:p>
        </w:tc>
      </w:tr>
    </w:tbl>
    <w:p w14:paraId="15B3F013" w14:textId="77777777" w:rsidR="005E3048" w:rsidRPr="005E3048" w:rsidRDefault="005E3048" w:rsidP="005E3048">
      <w:pPr>
        <w:rPr>
          <w:rFonts w:ascii="Arial" w:hAnsi="Arial" w:cs="Arial"/>
          <w:sz w:val="16"/>
          <w:szCs w:val="16"/>
        </w:rPr>
      </w:pPr>
    </w:p>
    <w:sectPr w:rsidR="005E3048" w:rsidRPr="005E3048" w:rsidSect="0030021F">
      <w:footerReference w:type="default" r:id="rId13"/>
      <w:footerReference w:type="first" r:id="rId14"/>
      <w:pgSz w:w="12240" w:h="20160" w:code="5"/>
      <w:pgMar w:top="851" w:right="851" w:bottom="851" w:left="85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C71F" w14:textId="77777777" w:rsidR="00731541" w:rsidRDefault="00731541">
      <w:r>
        <w:separator/>
      </w:r>
    </w:p>
  </w:endnote>
  <w:endnote w:type="continuationSeparator" w:id="0">
    <w:p w14:paraId="625788E9" w14:textId="77777777" w:rsidR="00731541" w:rsidRDefault="00731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_Demi_Gras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Demi_Gras">
    <w:altName w:val="Calibri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88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788"/>
    </w:tblGrid>
    <w:tr w:rsidR="00AC7396" w14:paraId="56D59DE1" w14:textId="77777777" w:rsidTr="004A7B84">
      <w:trPr>
        <w:trHeight w:hRule="exact" w:val="300"/>
        <w:jc w:val="center"/>
      </w:trPr>
      <w:tc>
        <w:tcPr>
          <w:tcW w:w="10788" w:type="dxa"/>
          <w:vAlign w:val="bottom"/>
        </w:tcPr>
        <w:p w14:paraId="20CF96B7" w14:textId="77777777" w:rsidR="00AC7396" w:rsidRPr="004A4EBC" w:rsidRDefault="00AC7396" w:rsidP="00FC09A8">
          <w:pPr>
            <w:pStyle w:val="Sous-titres"/>
            <w:ind w:left="0"/>
            <w:rPr>
              <w:rFonts w:ascii="Chaloult_Demi_Gras" w:hAnsi="Chaloult_Demi_Gras" w:cs="Arial"/>
            </w:rPr>
          </w:pPr>
          <w:r w:rsidRPr="004A4EBC">
            <w:rPr>
              <w:rFonts w:ascii="Chaloult_Demi_Gras" w:hAnsi="Chaloult_Demi_Gras" w:cs="Arial"/>
            </w:rPr>
            <w:t>Ministère des Transports</w:t>
          </w:r>
          <w:r w:rsidR="00F57EA0">
            <w:rPr>
              <w:rFonts w:ascii="Chaloult_Demi_Gras" w:hAnsi="Chaloult_Demi_Gras" w:cs="Arial"/>
            </w:rPr>
            <w:t xml:space="preserve"> et de la Mobilité durable</w:t>
          </w:r>
        </w:p>
      </w:tc>
    </w:tr>
    <w:tr w:rsidR="00AC7396" w14:paraId="6DB00958" w14:textId="77777777" w:rsidTr="004A7B84">
      <w:trPr>
        <w:trHeight w:hRule="exact" w:val="120"/>
        <w:jc w:val="center"/>
      </w:trPr>
      <w:tc>
        <w:tcPr>
          <w:tcW w:w="10788" w:type="dxa"/>
          <w:shd w:val="clear" w:color="auto" w:fill="000000"/>
          <w:vAlign w:val="center"/>
        </w:tcPr>
        <w:p w14:paraId="5C16B1CE" w14:textId="77777777" w:rsidR="00AC7396" w:rsidRDefault="00AC7396" w:rsidP="00FC09A8">
          <w:pPr>
            <w:pStyle w:val="Sous-titres"/>
            <w:ind w:left="0"/>
            <w:rPr>
              <w:b/>
              <w:bCs/>
              <w:sz w:val="12"/>
            </w:rPr>
          </w:pPr>
        </w:p>
      </w:tc>
    </w:tr>
    <w:tr w:rsidR="00AC7396" w:rsidRPr="00025B44" w14:paraId="21C6FF6D" w14:textId="77777777" w:rsidTr="004A7B84">
      <w:trPr>
        <w:trHeight w:hRule="exact" w:val="180"/>
        <w:jc w:val="center"/>
      </w:trPr>
      <w:tc>
        <w:tcPr>
          <w:tcW w:w="10788" w:type="dxa"/>
        </w:tcPr>
        <w:p w14:paraId="1563692F" w14:textId="77777777" w:rsidR="00AC7396" w:rsidRPr="00025B44" w:rsidRDefault="00AC7396" w:rsidP="00FC09A8">
          <w:pPr>
            <w:pStyle w:val="Sous-titres"/>
            <w:tabs>
              <w:tab w:val="clear" w:pos="8504"/>
              <w:tab w:val="right" w:pos="10793"/>
            </w:tabs>
            <w:spacing w:line="180" w:lineRule="exact"/>
            <w:ind w:left="0"/>
            <w:rPr>
              <w:rFonts w:cs="Arial"/>
              <w:b/>
              <w:bCs/>
              <w:sz w:val="12"/>
            </w:rPr>
          </w:pPr>
          <w:r w:rsidRPr="00025B44">
            <w:rPr>
              <w:rFonts w:cs="Arial"/>
              <w:b/>
              <w:bCs/>
              <w:sz w:val="12"/>
            </w:rPr>
            <w:t>V-187</w:t>
          </w:r>
          <w:r>
            <w:rPr>
              <w:rFonts w:cs="Arial"/>
              <w:b/>
              <w:bCs/>
              <w:sz w:val="12"/>
            </w:rPr>
            <w:t>8</w:t>
          </w:r>
          <w:r w:rsidRPr="00025B44">
            <w:rPr>
              <w:rFonts w:cs="Arial"/>
              <w:b/>
              <w:bCs/>
              <w:sz w:val="12"/>
            </w:rPr>
            <w:t xml:space="preserve"> </w:t>
          </w:r>
          <w:r w:rsidRPr="00025B44">
            <w:rPr>
              <w:rFonts w:cs="Arial"/>
              <w:sz w:val="12"/>
            </w:rPr>
            <w:t>(</w:t>
          </w:r>
          <w:r w:rsidR="0030021F">
            <w:rPr>
              <w:rFonts w:cs="Arial"/>
              <w:sz w:val="12"/>
            </w:rPr>
            <w:t>2026</w:t>
          </w:r>
          <w:r>
            <w:rPr>
              <w:rFonts w:cs="Arial"/>
              <w:sz w:val="12"/>
            </w:rPr>
            <w:t>-01</w:t>
          </w:r>
          <w:r w:rsidRPr="00025B44">
            <w:rPr>
              <w:rFonts w:cs="Arial"/>
              <w:sz w:val="12"/>
            </w:rPr>
            <w:t>)</w:t>
          </w:r>
          <w:r>
            <w:rPr>
              <w:rFonts w:cs="Arial"/>
              <w:sz w:val="12"/>
            </w:rPr>
            <w:tab/>
            <w:t>Page 2 de 2</w:t>
          </w:r>
        </w:p>
      </w:tc>
    </w:tr>
  </w:tbl>
  <w:p w14:paraId="6A41B9C8" w14:textId="77777777" w:rsidR="00AC7396" w:rsidRPr="00F31A17" w:rsidRDefault="00AC7396">
    <w:pPr>
      <w:pStyle w:val="Pieddepage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88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788"/>
    </w:tblGrid>
    <w:tr w:rsidR="00AC7396" w14:paraId="4B1AC514" w14:textId="77777777" w:rsidTr="007E3F13">
      <w:trPr>
        <w:trHeight w:hRule="exact" w:val="300"/>
        <w:jc w:val="center"/>
      </w:trPr>
      <w:tc>
        <w:tcPr>
          <w:tcW w:w="10788" w:type="dxa"/>
          <w:vAlign w:val="bottom"/>
        </w:tcPr>
        <w:p w14:paraId="54F160C8" w14:textId="77777777" w:rsidR="00AC7396" w:rsidRPr="004A4EBC" w:rsidRDefault="00AC7396" w:rsidP="00BB3459">
          <w:pPr>
            <w:pStyle w:val="Sous-titres"/>
            <w:ind w:left="0"/>
            <w:rPr>
              <w:rFonts w:ascii="Chaloult_Demi_Gras" w:hAnsi="Chaloult_Demi_Gras" w:cs="Arial"/>
            </w:rPr>
          </w:pPr>
          <w:r w:rsidRPr="004A4EBC">
            <w:rPr>
              <w:rFonts w:ascii="Chaloult_Demi_Gras" w:hAnsi="Chaloult_Demi_Gras" w:cs="Arial"/>
            </w:rPr>
            <w:t>Ministère des Transports</w:t>
          </w:r>
          <w:r w:rsidR="00F57EA0">
            <w:rPr>
              <w:rFonts w:ascii="Chaloult_Demi_Gras" w:hAnsi="Chaloult_Demi_Gras" w:cs="Arial"/>
            </w:rPr>
            <w:t xml:space="preserve"> et de la Mobilité durable</w:t>
          </w:r>
        </w:p>
      </w:tc>
    </w:tr>
    <w:tr w:rsidR="00AC7396" w14:paraId="7F8A0A78" w14:textId="77777777" w:rsidTr="007E3F13">
      <w:trPr>
        <w:trHeight w:hRule="exact" w:val="120"/>
        <w:jc w:val="center"/>
      </w:trPr>
      <w:tc>
        <w:tcPr>
          <w:tcW w:w="10788" w:type="dxa"/>
          <w:shd w:val="clear" w:color="auto" w:fill="000000"/>
          <w:vAlign w:val="center"/>
        </w:tcPr>
        <w:p w14:paraId="5D0763BC" w14:textId="77777777" w:rsidR="00AC7396" w:rsidRDefault="00AC7396" w:rsidP="00BB3459">
          <w:pPr>
            <w:pStyle w:val="Sous-titres"/>
            <w:ind w:left="0"/>
            <w:rPr>
              <w:b/>
              <w:bCs/>
              <w:sz w:val="12"/>
            </w:rPr>
          </w:pPr>
        </w:p>
      </w:tc>
    </w:tr>
    <w:tr w:rsidR="00AC7396" w:rsidRPr="00025B44" w14:paraId="1221C4E5" w14:textId="77777777" w:rsidTr="007E3F13">
      <w:trPr>
        <w:trHeight w:hRule="exact" w:val="180"/>
        <w:jc w:val="center"/>
      </w:trPr>
      <w:tc>
        <w:tcPr>
          <w:tcW w:w="10788" w:type="dxa"/>
        </w:tcPr>
        <w:p w14:paraId="6DC0A25D" w14:textId="77777777" w:rsidR="00AC7396" w:rsidRPr="00025B44" w:rsidRDefault="00AC7396" w:rsidP="008B7D4E">
          <w:pPr>
            <w:pStyle w:val="Sous-titres"/>
            <w:tabs>
              <w:tab w:val="clear" w:pos="8504"/>
              <w:tab w:val="right" w:pos="10793"/>
            </w:tabs>
            <w:spacing w:line="180" w:lineRule="exact"/>
            <w:ind w:left="0"/>
            <w:rPr>
              <w:rFonts w:cs="Arial"/>
              <w:b/>
              <w:bCs/>
              <w:sz w:val="12"/>
            </w:rPr>
          </w:pPr>
          <w:r w:rsidRPr="00025B44">
            <w:rPr>
              <w:rFonts w:cs="Arial"/>
              <w:b/>
              <w:bCs/>
              <w:sz w:val="12"/>
            </w:rPr>
            <w:t>V-187</w:t>
          </w:r>
          <w:r>
            <w:rPr>
              <w:rFonts w:cs="Arial"/>
              <w:b/>
              <w:bCs/>
              <w:sz w:val="12"/>
            </w:rPr>
            <w:t>8</w:t>
          </w:r>
          <w:r w:rsidRPr="00025B44">
            <w:rPr>
              <w:rFonts w:cs="Arial"/>
              <w:b/>
              <w:bCs/>
              <w:sz w:val="12"/>
            </w:rPr>
            <w:t xml:space="preserve"> </w:t>
          </w:r>
          <w:r w:rsidRPr="00025B44">
            <w:rPr>
              <w:rFonts w:cs="Arial"/>
              <w:sz w:val="12"/>
            </w:rPr>
            <w:t>(</w:t>
          </w:r>
          <w:r w:rsidR="0030021F">
            <w:rPr>
              <w:rFonts w:cs="Arial"/>
              <w:sz w:val="12"/>
            </w:rPr>
            <w:t>2026</w:t>
          </w:r>
          <w:r>
            <w:rPr>
              <w:rFonts w:cs="Arial"/>
              <w:sz w:val="12"/>
            </w:rPr>
            <w:t>-01</w:t>
          </w:r>
          <w:r w:rsidRPr="00025B44">
            <w:rPr>
              <w:rFonts w:cs="Arial"/>
              <w:sz w:val="12"/>
            </w:rPr>
            <w:t>)</w:t>
          </w:r>
          <w:r>
            <w:rPr>
              <w:rFonts w:cs="Arial"/>
              <w:sz w:val="12"/>
            </w:rPr>
            <w:tab/>
            <w:t>Page 1 de 2</w:t>
          </w:r>
        </w:p>
      </w:tc>
    </w:tr>
  </w:tbl>
  <w:p w14:paraId="348B4974" w14:textId="77777777" w:rsidR="00AC7396" w:rsidRDefault="00AC7396" w:rsidP="00B84E3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E6C2B" w14:textId="77777777" w:rsidR="00731541" w:rsidRDefault="00731541">
      <w:r>
        <w:separator/>
      </w:r>
    </w:p>
  </w:footnote>
  <w:footnote w:type="continuationSeparator" w:id="0">
    <w:p w14:paraId="064E5067" w14:textId="77777777" w:rsidR="00731541" w:rsidRDefault="00731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FC8"/>
    <w:multiLevelType w:val="hybridMultilevel"/>
    <w:tmpl w:val="D06A1E76"/>
    <w:lvl w:ilvl="0" w:tplc="550E8A9A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DC1AE9"/>
    <w:multiLevelType w:val="hybridMultilevel"/>
    <w:tmpl w:val="6A0E03DA"/>
    <w:lvl w:ilvl="0" w:tplc="131090D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EC1E8D"/>
    <w:multiLevelType w:val="hybridMultilevel"/>
    <w:tmpl w:val="95D6B320"/>
    <w:lvl w:ilvl="0" w:tplc="D6643132">
      <w:start w:val="1"/>
      <w:numFmt w:val="bullet"/>
      <w:lvlText w:val=""/>
      <w:lvlJc w:val="left"/>
      <w:pPr>
        <w:tabs>
          <w:tab w:val="num" w:pos="480"/>
        </w:tabs>
        <w:ind w:left="420" w:hanging="30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40195999">
    <w:abstractNumId w:val="2"/>
  </w:num>
  <w:num w:numId="2" w16cid:durableId="201864044">
    <w:abstractNumId w:val="1"/>
  </w:num>
  <w:num w:numId="3" w16cid:durableId="45707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ocumentProtection w:edit="forms" w:enforcement="1" w:cryptProviderType="rsaAES" w:cryptAlgorithmClass="hash" w:cryptAlgorithmType="typeAny" w:cryptAlgorithmSid="14" w:cryptSpinCount="100000" w:hash="yJy7AMliEAhWv0quR1iaHQEX4uQlTss9RVs5uP+1uUE3Wk8c7+VOzn4LEY51I0ZpmLLv2saYh5IRBwzK2ZlUBQ==" w:salt="wCsLfc73RbOtXvfaASI5Wg=="/>
  <w:defaultTabStop w:val="720"/>
  <w:consecutiveHyphenLimit w:val="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0B0"/>
    <w:rsid w:val="000019B1"/>
    <w:rsid w:val="000109E3"/>
    <w:rsid w:val="000113EE"/>
    <w:rsid w:val="00013087"/>
    <w:rsid w:val="00013B37"/>
    <w:rsid w:val="000144B4"/>
    <w:rsid w:val="000146ED"/>
    <w:rsid w:val="00015A0E"/>
    <w:rsid w:val="0002065E"/>
    <w:rsid w:val="00022B4D"/>
    <w:rsid w:val="00025B44"/>
    <w:rsid w:val="000264BA"/>
    <w:rsid w:val="000371F1"/>
    <w:rsid w:val="0003763B"/>
    <w:rsid w:val="00041804"/>
    <w:rsid w:val="0005226C"/>
    <w:rsid w:val="00052848"/>
    <w:rsid w:val="00053A17"/>
    <w:rsid w:val="00062783"/>
    <w:rsid w:val="00062FF6"/>
    <w:rsid w:val="00065CB6"/>
    <w:rsid w:val="00070434"/>
    <w:rsid w:val="000760E2"/>
    <w:rsid w:val="00077866"/>
    <w:rsid w:val="000809AA"/>
    <w:rsid w:val="000810DB"/>
    <w:rsid w:val="00090AD8"/>
    <w:rsid w:val="000910EC"/>
    <w:rsid w:val="000943F5"/>
    <w:rsid w:val="000A0641"/>
    <w:rsid w:val="000A0CE2"/>
    <w:rsid w:val="000B1A93"/>
    <w:rsid w:val="000B2746"/>
    <w:rsid w:val="000B7FFE"/>
    <w:rsid w:val="000C0D82"/>
    <w:rsid w:val="000C46D1"/>
    <w:rsid w:val="000C5987"/>
    <w:rsid w:val="000C610B"/>
    <w:rsid w:val="000D3558"/>
    <w:rsid w:val="000E0AFC"/>
    <w:rsid w:val="000E2D02"/>
    <w:rsid w:val="000E5F88"/>
    <w:rsid w:val="000E6215"/>
    <w:rsid w:val="000F16BF"/>
    <w:rsid w:val="000F517A"/>
    <w:rsid w:val="0010320F"/>
    <w:rsid w:val="001036E5"/>
    <w:rsid w:val="00104C7C"/>
    <w:rsid w:val="001075D2"/>
    <w:rsid w:val="0011250C"/>
    <w:rsid w:val="00123BBE"/>
    <w:rsid w:val="00141037"/>
    <w:rsid w:val="0014443A"/>
    <w:rsid w:val="0014566B"/>
    <w:rsid w:val="00147F33"/>
    <w:rsid w:val="0017138E"/>
    <w:rsid w:val="00171BF4"/>
    <w:rsid w:val="00183DE7"/>
    <w:rsid w:val="00186943"/>
    <w:rsid w:val="00197251"/>
    <w:rsid w:val="001A08EB"/>
    <w:rsid w:val="001A24A9"/>
    <w:rsid w:val="001A2D48"/>
    <w:rsid w:val="001A62E5"/>
    <w:rsid w:val="001A7ADD"/>
    <w:rsid w:val="001A7DBF"/>
    <w:rsid w:val="001B5552"/>
    <w:rsid w:val="001B6E72"/>
    <w:rsid w:val="001C022F"/>
    <w:rsid w:val="001C3F05"/>
    <w:rsid w:val="001C3FA8"/>
    <w:rsid w:val="001C477E"/>
    <w:rsid w:val="001C7949"/>
    <w:rsid w:val="001C7D82"/>
    <w:rsid w:val="001D4527"/>
    <w:rsid w:val="001D4E48"/>
    <w:rsid w:val="001D5EF6"/>
    <w:rsid w:val="001E123B"/>
    <w:rsid w:val="001E1C74"/>
    <w:rsid w:val="001E59EA"/>
    <w:rsid w:val="001E7C4E"/>
    <w:rsid w:val="001F564A"/>
    <w:rsid w:val="0022288F"/>
    <w:rsid w:val="00227810"/>
    <w:rsid w:val="00230F26"/>
    <w:rsid w:val="0023255A"/>
    <w:rsid w:val="00235EE7"/>
    <w:rsid w:val="00240A35"/>
    <w:rsid w:val="00241B8F"/>
    <w:rsid w:val="00242437"/>
    <w:rsid w:val="002503B7"/>
    <w:rsid w:val="0025091A"/>
    <w:rsid w:val="00252312"/>
    <w:rsid w:val="00252F55"/>
    <w:rsid w:val="002613B5"/>
    <w:rsid w:val="002631DB"/>
    <w:rsid w:val="002727EC"/>
    <w:rsid w:val="00272920"/>
    <w:rsid w:val="00282068"/>
    <w:rsid w:val="00285C36"/>
    <w:rsid w:val="00286D9C"/>
    <w:rsid w:val="002905B3"/>
    <w:rsid w:val="00294C06"/>
    <w:rsid w:val="0029534E"/>
    <w:rsid w:val="002B4647"/>
    <w:rsid w:val="002B6A81"/>
    <w:rsid w:val="002C623E"/>
    <w:rsid w:val="002C6779"/>
    <w:rsid w:val="002D1E82"/>
    <w:rsid w:val="002D2C26"/>
    <w:rsid w:val="002D4887"/>
    <w:rsid w:val="002D77BD"/>
    <w:rsid w:val="002E527E"/>
    <w:rsid w:val="002E5F6C"/>
    <w:rsid w:val="002F001D"/>
    <w:rsid w:val="002F392C"/>
    <w:rsid w:val="0030021F"/>
    <w:rsid w:val="00300826"/>
    <w:rsid w:val="00300BF2"/>
    <w:rsid w:val="003046EF"/>
    <w:rsid w:val="00314018"/>
    <w:rsid w:val="00315998"/>
    <w:rsid w:val="003163FE"/>
    <w:rsid w:val="003200FC"/>
    <w:rsid w:val="00321A53"/>
    <w:rsid w:val="00325DE9"/>
    <w:rsid w:val="00327F11"/>
    <w:rsid w:val="0033775F"/>
    <w:rsid w:val="00342497"/>
    <w:rsid w:val="003465A6"/>
    <w:rsid w:val="00351316"/>
    <w:rsid w:val="003526AD"/>
    <w:rsid w:val="003554D4"/>
    <w:rsid w:val="00355BBE"/>
    <w:rsid w:val="00357F52"/>
    <w:rsid w:val="003600BC"/>
    <w:rsid w:val="00363ED4"/>
    <w:rsid w:val="00366817"/>
    <w:rsid w:val="00382A09"/>
    <w:rsid w:val="00383016"/>
    <w:rsid w:val="003830AC"/>
    <w:rsid w:val="00396E0F"/>
    <w:rsid w:val="0039789F"/>
    <w:rsid w:val="003A7732"/>
    <w:rsid w:val="003B5FA3"/>
    <w:rsid w:val="003B7288"/>
    <w:rsid w:val="003C0CF7"/>
    <w:rsid w:val="003C7B8C"/>
    <w:rsid w:val="003D109D"/>
    <w:rsid w:val="003D2262"/>
    <w:rsid w:val="003D379D"/>
    <w:rsid w:val="003D392D"/>
    <w:rsid w:val="003E5E30"/>
    <w:rsid w:val="003E7F01"/>
    <w:rsid w:val="003F06E5"/>
    <w:rsid w:val="003F2DE8"/>
    <w:rsid w:val="003F35F5"/>
    <w:rsid w:val="004041C7"/>
    <w:rsid w:val="00407B82"/>
    <w:rsid w:val="0041139C"/>
    <w:rsid w:val="004128CC"/>
    <w:rsid w:val="00412E27"/>
    <w:rsid w:val="0041316F"/>
    <w:rsid w:val="00416F5F"/>
    <w:rsid w:val="00421E5B"/>
    <w:rsid w:val="00423B1B"/>
    <w:rsid w:val="00435239"/>
    <w:rsid w:val="00436F1C"/>
    <w:rsid w:val="0044514F"/>
    <w:rsid w:val="004527C0"/>
    <w:rsid w:val="004529D2"/>
    <w:rsid w:val="00453C99"/>
    <w:rsid w:val="0045530B"/>
    <w:rsid w:val="00457B3D"/>
    <w:rsid w:val="00461B26"/>
    <w:rsid w:val="004644DE"/>
    <w:rsid w:val="0046525A"/>
    <w:rsid w:val="00465DF2"/>
    <w:rsid w:val="00466C98"/>
    <w:rsid w:val="00473332"/>
    <w:rsid w:val="0047343E"/>
    <w:rsid w:val="004738C4"/>
    <w:rsid w:val="00474281"/>
    <w:rsid w:val="0047546C"/>
    <w:rsid w:val="00477156"/>
    <w:rsid w:val="00481E93"/>
    <w:rsid w:val="00481FE6"/>
    <w:rsid w:val="004853D2"/>
    <w:rsid w:val="00491DC6"/>
    <w:rsid w:val="00492E89"/>
    <w:rsid w:val="004954D1"/>
    <w:rsid w:val="004A0D66"/>
    <w:rsid w:val="004A4D6D"/>
    <w:rsid w:val="004A4EBC"/>
    <w:rsid w:val="004A724C"/>
    <w:rsid w:val="004A7A89"/>
    <w:rsid w:val="004A7B84"/>
    <w:rsid w:val="004A7E7E"/>
    <w:rsid w:val="004B2372"/>
    <w:rsid w:val="004B7D62"/>
    <w:rsid w:val="004C6C78"/>
    <w:rsid w:val="004D21EA"/>
    <w:rsid w:val="004D45B5"/>
    <w:rsid w:val="004D7BE2"/>
    <w:rsid w:val="004E1A27"/>
    <w:rsid w:val="004E4D46"/>
    <w:rsid w:val="004F08BF"/>
    <w:rsid w:val="004F5660"/>
    <w:rsid w:val="00500A39"/>
    <w:rsid w:val="00501160"/>
    <w:rsid w:val="005065B3"/>
    <w:rsid w:val="005129DB"/>
    <w:rsid w:val="00514935"/>
    <w:rsid w:val="00516661"/>
    <w:rsid w:val="0051733F"/>
    <w:rsid w:val="00521714"/>
    <w:rsid w:val="005307A0"/>
    <w:rsid w:val="0053260F"/>
    <w:rsid w:val="005344A0"/>
    <w:rsid w:val="00542BF6"/>
    <w:rsid w:val="00546669"/>
    <w:rsid w:val="00546E4D"/>
    <w:rsid w:val="0054711A"/>
    <w:rsid w:val="005476B3"/>
    <w:rsid w:val="0054771F"/>
    <w:rsid w:val="005516D2"/>
    <w:rsid w:val="005569C5"/>
    <w:rsid w:val="005620C5"/>
    <w:rsid w:val="00562A21"/>
    <w:rsid w:val="00566BE2"/>
    <w:rsid w:val="00567782"/>
    <w:rsid w:val="00567E77"/>
    <w:rsid w:val="0057073A"/>
    <w:rsid w:val="00570B09"/>
    <w:rsid w:val="0057306D"/>
    <w:rsid w:val="00577075"/>
    <w:rsid w:val="005814E1"/>
    <w:rsid w:val="00597AC8"/>
    <w:rsid w:val="005A260B"/>
    <w:rsid w:val="005A46AE"/>
    <w:rsid w:val="005A5147"/>
    <w:rsid w:val="005A731A"/>
    <w:rsid w:val="005B13D3"/>
    <w:rsid w:val="005B1607"/>
    <w:rsid w:val="005B22A8"/>
    <w:rsid w:val="005B4B38"/>
    <w:rsid w:val="005B5464"/>
    <w:rsid w:val="005B54A1"/>
    <w:rsid w:val="005C1EBE"/>
    <w:rsid w:val="005D1DBF"/>
    <w:rsid w:val="005D2D1C"/>
    <w:rsid w:val="005E3048"/>
    <w:rsid w:val="005E72DC"/>
    <w:rsid w:val="005F2937"/>
    <w:rsid w:val="005F2A3D"/>
    <w:rsid w:val="005F4C9A"/>
    <w:rsid w:val="006000C6"/>
    <w:rsid w:val="00602789"/>
    <w:rsid w:val="006030AD"/>
    <w:rsid w:val="006075C9"/>
    <w:rsid w:val="00611F86"/>
    <w:rsid w:val="00612229"/>
    <w:rsid w:val="006142DF"/>
    <w:rsid w:val="00614CBD"/>
    <w:rsid w:val="006152CE"/>
    <w:rsid w:val="00617A47"/>
    <w:rsid w:val="006274CE"/>
    <w:rsid w:val="00632CF7"/>
    <w:rsid w:val="00635A9E"/>
    <w:rsid w:val="00643EC9"/>
    <w:rsid w:val="00645779"/>
    <w:rsid w:val="0064688B"/>
    <w:rsid w:val="00664710"/>
    <w:rsid w:val="006718E1"/>
    <w:rsid w:val="00681B57"/>
    <w:rsid w:val="0068610E"/>
    <w:rsid w:val="0068621F"/>
    <w:rsid w:val="0069346B"/>
    <w:rsid w:val="006A154B"/>
    <w:rsid w:val="006A232F"/>
    <w:rsid w:val="006C0CA7"/>
    <w:rsid w:val="006C285B"/>
    <w:rsid w:val="006D30D9"/>
    <w:rsid w:val="006D3289"/>
    <w:rsid w:val="006D4A89"/>
    <w:rsid w:val="006D5C70"/>
    <w:rsid w:val="006D6D26"/>
    <w:rsid w:val="006E5B64"/>
    <w:rsid w:val="006E5C5E"/>
    <w:rsid w:val="006F6145"/>
    <w:rsid w:val="00701BBB"/>
    <w:rsid w:val="00703708"/>
    <w:rsid w:val="007038EB"/>
    <w:rsid w:val="00712E33"/>
    <w:rsid w:val="0071526B"/>
    <w:rsid w:val="0071597F"/>
    <w:rsid w:val="00717123"/>
    <w:rsid w:val="007245D4"/>
    <w:rsid w:val="00725555"/>
    <w:rsid w:val="00731541"/>
    <w:rsid w:val="00736C3F"/>
    <w:rsid w:val="007371D6"/>
    <w:rsid w:val="00737447"/>
    <w:rsid w:val="00737A40"/>
    <w:rsid w:val="007477B4"/>
    <w:rsid w:val="00750BA0"/>
    <w:rsid w:val="00754B0C"/>
    <w:rsid w:val="007552CA"/>
    <w:rsid w:val="00757175"/>
    <w:rsid w:val="007610E6"/>
    <w:rsid w:val="007621C4"/>
    <w:rsid w:val="00764E78"/>
    <w:rsid w:val="00765603"/>
    <w:rsid w:val="007669BB"/>
    <w:rsid w:val="0077557B"/>
    <w:rsid w:val="00780F94"/>
    <w:rsid w:val="00782FC1"/>
    <w:rsid w:val="00785EA9"/>
    <w:rsid w:val="00786837"/>
    <w:rsid w:val="00793A57"/>
    <w:rsid w:val="007A4594"/>
    <w:rsid w:val="007B2075"/>
    <w:rsid w:val="007B26A9"/>
    <w:rsid w:val="007B4361"/>
    <w:rsid w:val="007B48FB"/>
    <w:rsid w:val="007C08C6"/>
    <w:rsid w:val="007C399F"/>
    <w:rsid w:val="007C55B1"/>
    <w:rsid w:val="007C797F"/>
    <w:rsid w:val="007D4869"/>
    <w:rsid w:val="007D49C3"/>
    <w:rsid w:val="007E0C9C"/>
    <w:rsid w:val="007E17FE"/>
    <w:rsid w:val="007E20C7"/>
    <w:rsid w:val="007E2D8C"/>
    <w:rsid w:val="007E3C71"/>
    <w:rsid w:val="007E3F13"/>
    <w:rsid w:val="007F4C3C"/>
    <w:rsid w:val="007F5DF2"/>
    <w:rsid w:val="007F7FD0"/>
    <w:rsid w:val="00801320"/>
    <w:rsid w:val="00803C21"/>
    <w:rsid w:val="00812568"/>
    <w:rsid w:val="00813C79"/>
    <w:rsid w:val="008272D2"/>
    <w:rsid w:val="00831B88"/>
    <w:rsid w:val="008368EC"/>
    <w:rsid w:val="00845910"/>
    <w:rsid w:val="00847B8B"/>
    <w:rsid w:val="008530E9"/>
    <w:rsid w:val="00854270"/>
    <w:rsid w:val="0085561C"/>
    <w:rsid w:val="008610D5"/>
    <w:rsid w:val="00861402"/>
    <w:rsid w:val="0086264B"/>
    <w:rsid w:val="008627F6"/>
    <w:rsid w:val="00871436"/>
    <w:rsid w:val="008729F8"/>
    <w:rsid w:val="00876819"/>
    <w:rsid w:val="0087742B"/>
    <w:rsid w:val="00885C74"/>
    <w:rsid w:val="00891732"/>
    <w:rsid w:val="008928CF"/>
    <w:rsid w:val="00896E9D"/>
    <w:rsid w:val="008976FB"/>
    <w:rsid w:val="008A4BCB"/>
    <w:rsid w:val="008A6525"/>
    <w:rsid w:val="008A653B"/>
    <w:rsid w:val="008A69E1"/>
    <w:rsid w:val="008B7D4E"/>
    <w:rsid w:val="008B7D85"/>
    <w:rsid w:val="008C114F"/>
    <w:rsid w:val="008C170E"/>
    <w:rsid w:val="008C61D4"/>
    <w:rsid w:val="008D4AB7"/>
    <w:rsid w:val="008D7324"/>
    <w:rsid w:val="008D7906"/>
    <w:rsid w:val="009035CE"/>
    <w:rsid w:val="00903E40"/>
    <w:rsid w:val="009120C2"/>
    <w:rsid w:val="00913F07"/>
    <w:rsid w:val="00914643"/>
    <w:rsid w:val="0092000A"/>
    <w:rsid w:val="0092458A"/>
    <w:rsid w:val="00927B89"/>
    <w:rsid w:val="009344B3"/>
    <w:rsid w:val="009350F6"/>
    <w:rsid w:val="00942DBA"/>
    <w:rsid w:val="00943B03"/>
    <w:rsid w:val="00947E79"/>
    <w:rsid w:val="00952EB2"/>
    <w:rsid w:val="00956888"/>
    <w:rsid w:val="009574EB"/>
    <w:rsid w:val="00957C82"/>
    <w:rsid w:val="009604CD"/>
    <w:rsid w:val="0096096E"/>
    <w:rsid w:val="00960BC6"/>
    <w:rsid w:val="00961927"/>
    <w:rsid w:val="00964BED"/>
    <w:rsid w:val="00965058"/>
    <w:rsid w:val="00967D38"/>
    <w:rsid w:val="00970A70"/>
    <w:rsid w:val="009767F9"/>
    <w:rsid w:val="00981B79"/>
    <w:rsid w:val="009910EB"/>
    <w:rsid w:val="0099286B"/>
    <w:rsid w:val="009A4448"/>
    <w:rsid w:val="009A6045"/>
    <w:rsid w:val="009A7AB2"/>
    <w:rsid w:val="009B0F61"/>
    <w:rsid w:val="009B1678"/>
    <w:rsid w:val="009B18A4"/>
    <w:rsid w:val="009B74AB"/>
    <w:rsid w:val="009C013B"/>
    <w:rsid w:val="009C14AD"/>
    <w:rsid w:val="009C2481"/>
    <w:rsid w:val="009D11EC"/>
    <w:rsid w:val="009D4286"/>
    <w:rsid w:val="009E4073"/>
    <w:rsid w:val="009E6610"/>
    <w:rsid w:val="009F1069"/>
    <w:rsid w:val="009F286B"/>
    <w:rsid w:val="009F36DB"/>
    <w:rsid w:val="009F666E"/>
    <w:rsid w:val="00A0778F"/>
    <w:rsid w:val="00A07AD8"/>
    <w:rsid w:val="00A13F8B"/>
    <w:rsid w:val="00A157F6"/>
    <w:rsid w:val="00A16D99"/>
    <w:rsid w:val="00A17A9B"/>
    <w:rsid w:val="00A232A7"/>
    <w:rsid w:val="00A31628"/>
    <w:rsid w:val="00A324C1"/>
    <w:rsid w:val="00A32B32"/>
    <w:rsid w:val="00A4052B"/>
    <w:rsid w:val="00A46C44"/>
    <w:rsid w:val="00A46E0D"/>
    <w:rsid w:val="00A51757"/>
    <w:rsid w:val="00A52DB8"/>
    <w:rsid w:val="00A53103"/>
    <w:rsid w:val="00A5361A"/>
    <w:rsid w:val="00A53FF2"/>
    <w:rsid w:val="00A6212B"/>
    <w:rsid w:val="00A64B66"/>
    <w:rsid w:val="00A65EC8"/>
    <w:rsid w:val="00A723FA"/>
    <w:rsid w:val="00A741E5"/>
    <w:rsid w:val="00A74FDF"/>
    <w:rsid w:val="00A810D5"/>
    <w:rsid w:val="00A959ED"/>
    <w:rsid w:val="00A96F0B"/>
    <w:rsid w:val="00AA327D"/>
    <w:rsid w:val="00AA431D"/>
    <w:rsid w:val="00AA47FD"/>
    <w:rsid w:val="00AB32FD"/>
    <w:rsid w:val="00AB3B05"/>
    <w:rsid w:val="00AB4392"/>
    <w:rsid w:val="00AB4A04"/>
    <w:rsid w:val="00AC2451"/>
    <w:rsid w:val="00AC2B1A"/>
    <w:rsid w:val="00AC5048"/>
    <w:rsid w:val="00AC7396"/>
    <w:rsid w:val="00AC77D4"/>
    <w:rsid w:val="00AC7BC7"/>
    <w:rsid w:val="00AD0E7C"/>
    <w:rsid w:val="00AD2082"/>
    <w:rsid w:val="00AD4086"/>
    <w:rsid w:val="00AD4A54"/>
    <w:rsid w:val="00AD64D9"/>
    <w:rsid w:val="00AD7699"/>
    <w:rsid w:val="00AD77BE"/>
    <w:rsid w:val="00AE0719"/>
    <w:rsid w:val="00AE1984"/>
    <w:rsid w:val="00AE3D09"/>
    <w:rsid w:val="00AF21EF"/>
    <w:rsid w:val="00AF3BB6"/>
    <w:rsid w:val="00AF4FAC"/>
    <w:rsid w:val="00AF651B"/>
    <w:rsid w:val="00AF6D00"/>
    <w:rsid w:val="00AF7051"/>
    <w:rsid w:val="00B13947"/>
    <w:rsid w:val="00B1404E"/>
    <w:rsid w:val="00B17922"/>
    <w:rsid w:val="00B22C89"/>
    <w:rsid w:val="00B36D71"/>
    <w:rsid w:val="00B401BC"/>
    <w:rsid w:val="00B528F8"/>
    <w:rsid w:val="00B5382A"/>
    <w:rsid w:val="00B53CAC"/>
    <w:rsid w:val="00B55A98"/>
    <w:rsid w:val="00B57715"/>
    <w:rsid w:val="00B70865"/>
    <w:rsid w:val="00B7287A"/>
    <w:rsid w:val="00B75AD0"/>
    <w:rsid w:val="00B8408C"/>
    <w:rsid w:val="00B84E3D"/>
    <w:rsid w:val="00B859CD"/>
    <w:rsid w:val="00B86398"/>
    <w:rsid w:val="00B95104"/>
    <w:rsid w:val="00BA0110"/>
    <w:rsid w:val="00BA3662"/>
    <w:rsid w:val="00BA3744"/>
    <w:rsid w:val="00BA695E"/>
    <w:rsid w:val="00BB1299"/>
    <w:rsid w:val="00BB3459"/>
    <w:rsid w:val="00BB3C7A"/>
    <w:rsid w:val="00BB5A0E"/>
    <w:rsid w:val="00BC1132"/>
    <w:rsid w:val="00BC1AD7"/>
    <w:rsid w:val="00BC327A"/>
    <w:rsid w:val="00BC3D6D"/>
    <w:rsid w:val="00BC4C8B"/>
    <w:rsid w:val="00BC5359"/>
    <w:rsid w:val="00BC7CB2"/>
    <w:rsid w:val="00BD0E63"/>
    <w:rsid w:val="00BD668B"/>
    <w:rsid w:val="00BD693A"/>
    <w:rsid w:val="00BE0852"/>
    <w:rsid w:val="00BE22E8"/>
    <w:rsid w:val="00BE49EB"/>
    <w:rsid w:val="00BF3D2C"/>
    <w:rsid w:val="00BF3E6F"/>
    <w:rsid w:val="00BF4CD6"/>
    <w:rsid w:val="00C03193"/>
    <w:rsid w:val="00C04A48"/>
    <w:rsid w:val="00C10B00"/>
    <w:rsid w:val="00C12DB6"/>
    <w:rsid w:val="00C14660"/>
    <w:rsid w:val="00C16301"/>
    <w:rsid w:val="00C212C5"/>
    <w:rsid w:val="00C24517"/>
    <w:rsid w:val="00C2529F"/>
    <w:rsid w:val="00C260C3"/>
    <w:rsid w:val="00C26AF1"/>
    <w:rsid w:val="00C27FF4"/>
    <w:rsid w:val="00C32652"/>
    <w:rsid w:val="00C35B62"/>
    <w:rsid w:val="00C413B6"/>
    <w:rsid w:val="00C419E4"/>
    <w:rsid w:val="00C560AA"/>
    <w:rsid w:val="00C56448"/>
    <w:rsid w:val="00C64A50"/>
    <w:rsid w:val="00C72007"/>
    <w:rsid w:val="00C73EC8"/>
    <w:rsid w:val="00C74D23"/>
    <w:rsid w:val="00C76D2A"/>
    <w:rsid w:val="00C81DBB"/>
    <w:rsid w:val="00C82CC4"/>
    <w:rsid w:val="00C82F61"/>
    <w:rsid w:val="00C85E6C"/>
    <w:rsid w:val="00C94BF4"/>
    <w:rsid w:val="00C97AA0"/>
    <w:rsid w:val="00CA0226"/>
    <w:rsid w:val="00CA1DAF"/>
    <w:rsid w:val="00CA2E67"/>
    <w:rsid w:val="00CA37D0"/>
    <w:rsid w:val="00CB4615"/>
    <w:rsid w:val="00CC1728"/>
    <w:rsid w:val="00CD13C1"/>
    <w:rsid w:val="00CD1580"/>
    <w:rsid w:val="00CD4533"/>
    <w:rsid w:val="00CD4BE6"/>
    <w:rsid w:val="00CE24D1"/>
    <w:rsid w:val="00CE2BAB"/>
    <w:rsid w:val="00CF0930"/>
    <w:rsid w:val="00CF1C15"/>
    <w:rsid w:val="00CF496F"/>
    <w:rsid w:val="00D01266"/>
    <w:rsid w:val="00D14EDE"/>
    <w:rsid w:val="00D17875"/>
    <w:rsid w:val="00D3414E"/>
    <w:rsid w:val="00D40356"/>
    <w:rsid w:val="00D4229A"/>
    <w:rsid w:val="00D50BA3"/>
    <w:rsid w:val="00D551EB"/>
    <w:rsid w:val="00D55AA2"/>
    <w:rsid w:val="00D55B0E"/>
    <w:rsid w:val="00D56EC2"/>
    <w:rsid w:val="00D57265"/>
    <w:rsid w:val="00D600DC"/>
    <w:rsid w:val="00D63BDF"/>
    <w:rsid w:val="00D65A29"/>
    <w:rsid w:val="00D65C91"/>
    <w:rsid w:val="00D751A4"/>
    <w:rsid w:val="00D7580A"/>
    <w:rsid w:val="00D77B5D"/>
    <w:rsid w:val="00D841C6"/>
    <w:rsid w:val="00D904C8"/>
    <w:rsid w:val="00D90E7D"/>
    <w:rsid w:val="00D940B0"/>
    <w:rsid w:val="00D942F9"/>
    <w:rsid w:val="00D94EB5"/>
    <w:rsid w:val="00D950C0"/>
    <w:rsid w:val="00D9625A"/>
    <w:rsid w:val="00DA71BF"/>
    <w:rsid w:val="00DB221A"/>
    <w:rsid w:val="00DC507A"/>
    <w:rsid w:val="00DC7C6D"/>
    <w:rsid w:val="00DD190D"/>
    <w:rsid w:val="00DD2AD7"/>
    <w:rsid w:val="00DD305D"/>
    <w:rsid w:val="00DD674D"/>
    <w:rsid w:val="00DE2C3D"/>
    <w:rsid w:val="00DE2E5A"/>
    <w:rsid w:val="00DE73B3"/>
    <w:rsid w:val="00DE752F"/>
    <w:rsid w:val="00DF0822"/>
    <w:rsid w:val="00DF0E7A"/>
    <w:rsid w:val="00DF5720"/>
    <w:rsid w:val="00E003BD"/>
    <w:rsid w:val="00E005BC"/>
    <w:rsid w:val="00E01F0B"/>
    <w:rsid w:val="00E02822"/>
    <w:rsid w:val="00E041A3"/>
    <w:rsid w:val="00E0796A"/>
    <w:rsid w:val="00E10CDC"/>
    <w:rsid w:val="00E1163B"/>
    <w:rsid w:val="00E124D0"/>
    <w:rsid w:val="00E1283B"/>
    <w:rsid w:val="00E16FB0"/>
    <w:rsid w:val="00E23169"/>
    <w:rsid w:val="00E23223"/>
    <w:rsid w:val="00E26AC4"/>
    <w:rsid w:val="00E273E6"/>
    <w:rsid w:val="00E2796E"/>
    <w:rsid w:val="00E30FE5"/>
    <w:rsid w:val="00E34F73"/>
    <w:rsid w:val="00E36B68"/>
    <w:rsid w:val="00E36DA9"/>
    <w:rsid w:val="00E4241E"/>
    <w:rsid w:val="00E4391D"/>
    <w:rsid w:val="00E45D3E"/>
    <w:rsid w:val="00E473E0"/>
    <w:rsid w:val="00E4779E"/>
    <w:rsid w:val="00E54D16"/>
    <w:rsid w:val="00E5516E"/>
    <w:rsid w:val="00E67116"/>
    <w:rsid w:val="00E71944"/>
    <w:rsid w:val="00E73C13"/>
    <w:rsid w:val="00E74DA9"/>
    <w:rsid w:val="00E90CDD"/>
    <w:rsid w:val="00E96565"/>
    <w:rsid w:val="00E965AD"/>
    <w:rsid w:val="00E970DA"/>
    <w:rsid w:val="00EA1E9F"/>
    <w:rsid w:val="00EA39F4"/>
    <w:rsid w:val="00EA4E85"/>
    <w:rsid w:val="00EA57C6"/>
    <w:rsid w:val="00EA5B58"/>
    <w:rsid w:val="00EB0449"/>
    <w:rsid w:val="00EC04E3"/>
    <w:rsid w:val="00EC3E4C"/>
    <w:rsid w:val="00EC5AC7"/>
    <w:rsid w:val="00ED0E7A"/>
    <w:rsid w:val="00EE18CE"/>
    <w:rsid w:val="00EF54C0"/>
    <w:rsid w:val="00F03268"/>
    <w:rsid w:val="00F053F4"/>
    <w:rsid w:val="00F10FFB"/>
    <w:rsid w:val="00F20800"/>
    <w:rsid w:val="00F21AFD"/>
    <w:rsid w:val="00F31A17"/>
    <w:rsid w:val="00F32369"/>
    <w:rsid w:val="00F355AF"/>
    <w:rsid w:val="00F35824"/>
    <w:rsid w:val="00F402BE"/>
    <w:rsid w:val="00F4351C"/>
    <w:rsid w:val="00F454B5"/>
    <w:rsid w:val="00F47716"/>
    <w:rsid w:val="00F5017F"/>
    <w:rsid w:val="00F5073A"/>
    <w:rsid w:val="00F52934"/>
    <w:rsid w:val="00F55C10"/>
    <w:rsid w:val="00F57EA0"/>
    <w:rsid w:val="00F61A7D"/>
    <w:rsid w:val="00F773EA"/>
    <w:rsid w:val="00F81AC9"/>
    <w:rsid w:val="00F8382A"/>
    <w:rsid w:val="00F872BD"/>
    <w:rsid w:val="00F905E5"/>
    <w:rsid w:val="00F9771E"/>
    <w:rsid w:val="00FA0A0D"/>
    <w:rsid w:val="00FB036D"/>
    <w:rsid w:val="00FB252C"/>
    <w:rsid w:val="00FB47B3"/>
    <w:rsid w:val="00FB4BDE"/>
    <w:rsid w:val="00FB684E"/>
    <w:rsid w:val="00FC09A8"/>
    <w:rsid w:val="00FC3C4F"/>
    <w:rsid w:val="00FD307E"/>
    <w:rsid w:val="00FD332F"/>
    <w:rsid w:val="00FD3C21"/>
    <w:rsid w:val="00FF11E9"/>
    <w:rsid w:val="00FF3720"/>
    <w:rsid w:val="00FF578E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66D1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7B4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sescocher">
    <w:name w:val="Cases à cocher"/>
    <w:basedOn w:val="Normal"/>
    <w:rsid w:val="007477B4"/>
    <w:pPr>
      <w:spacing w:before="120" w:line="200" w:lineRule="exact"/>
      <w:ind w:left="60"/>
    </w:pPr>
    <w:rPr>
      <w:rFonts w:ascii="Arial" w:hAnsi="Arial"/>
      <w:sz w:val="22"/>
      <w:szCs w:val="20"/>
    </w:rPr>
  </w:style>
  <w:style w:type="paragraph" w:customStyle="1" w:styleId="Dsignation">
    <w:name w:val="Désignation"/>
    <w:basedOn w:val="Normal"/>
    <w:rsid w:val="007477B4"/>
    <w:pPr>
      <w:tabs>
        <w:tab w:val="center" w:pos="4703"/>
        <w:tab w:val="right" w:pos="9406"/>
      </w:tabs>
      <w:spacing w:line="200" w:lineRule="exact"/>
      <w:jc w:val="center"/>
    </w:pPr>
    <w:rPr>
      <w:rFonts w:ascii="Arial" w:hAnsi="Arial"/>
      <w:b/>
      <w:smallCaps/>
      <w:sz w:val="20"/>
      <w:szCs w:val="20"/>
    </w:rPr>
  </w:style>
  <w:style w:type="paragraph" w:customStyle="1" w:styleId="Noformulaire">
    <w:name w:val="No formulaire"/>
    <w:basedOn w:val="Normal"/>
    <w:rsid w:val="007477B4"/>
    <w:pPr>
      <w:spacing w:before="40"/>
    </w:pPr>
    <w:rPr>
      <w:rFonts w:ascii="Arial" w:hAnsi="Arial"/>
      <w:b/>
      <w:sz w:val="12"/>
      <w:szCs w:val="20"/>
    </w:rPr>
  </w:style>
  <w:style w:type="paragraph" w:customStyle="1" w:styleId="Sous-titres">
    <w:name w:val="Sous-titres"/>
    <w:basedOn w:val="Normal"/>
    <w:rsid w:val="007477B4"/>
    <w:pPr>
      <w:tabs>
        <w:tab w:val="right" w:pos="8504"/>
      </w:tabs>
      <w:spacing w:line="200" w:lineRule="exact"/>
      <w:ind w:left="60"/>
    </w:pPr>
    <w:rPr>
      <w:rFonts w:ascii="Arial" w:hAnsi="Arial"/>
      <w:sz w:val="16"/>
      <w:szCs w:val="20"/>
    </w:rPr>
  </w:style>
  <w:style w:type="paragraph" w:customStyle="1" w:styleId="Titres">
    <w:name w:val="Titres"/>
    <w:basedOn w:val="Normal"/>
    <w:rsid w:val="007477B4"/>
    <w:pPr>
      <w:tabs>
        <w:tab w:val="right" w:pos="8504"/>
      </w:tabs>
      <w:spacing w:line="280" w:lineRule="exact"/>
      <w:ind w:right="58"/>
      <w:jc w:val="right"/>
    </w:pPr>
    <w:rPr>
      <w:rFonts w:ascii="Arial" w:hAnsi="Arial"/>
      <w:b/>
      <w:szCs w:val="20"/>
    </w:rPr>
  </w:style>
  <w:style w:type="paragraph" w:customStyle="1" w:styleId="Titressections">
    <w:name w:val="Titres sections"/>
    <w:basedOn w:val="Normal"/>
    <w:rsid w:val="007477B4"/>
    <w:pPr>
      <w:tabs>
        <w:tab w:val="left" w:pos="270"/>
        <w:tab w:val="center" w:pos="4252"/>
        <w:tab w:val="right" w:pos="8504"/>
      </w:tabs>
      <w:spacing w:line="200" w:lineRule="exact"/>
      <w:ind w:left="60"/>
    </w:pPr>
    <w:rPr>
      <w:rFonts w:ascii="Arial" w:hAnsi="Arial"/>
      <w:b/>
      <w:sz w:val="16"/>
      <w:szCs w:val="20"/>
    </w:rPr>
  </w:style>
  <w:style w:type="paragraph" w:customStyle="1" w:styleId="Variables">
    <w:name w:val="Variables"/>
    <w:basedOn w:val="Normal"/>
    <w:rsid w:val="007477B4"/>
    <w:pPr>
      <w:spacing w:line="240" w:lineRule="exact"/>
      <w:ind w:left="60"/>
    </w:pPr>
    <w:rPr>
      <w:szCs w:val="20"/>
    </w:rPr>
  </w:style>
  <w:style w:type="paragraph" w:customStyle="1" w:styleId="Variablescentres">
    <w:name w:val="Variables centrées"/>
    <w:basedOn w:val="Variables"/>
    <w:rsid w:val="007477B4"/>
    <w:pPr>
      <w:ind w:left="0"/>
      <w:jc w:val="center"/>
    </w:pPr>
  </w:style>
  <w:style w:type="paragraph" w:styleId="En-tte">
    <w:name w:val="header"/>
    <w:basedOn w:val="Normal"/>
    <w:semiHidden/>
    <w:rsid w:val="007477B4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rsid w:val="007477B4"/>
    <w:pPr>
      <w:tabs>
        <w:tab w:val="center" w:pos="4320"/>
        <w:tab w:val="right" w:pos="8640"/>
      </w:tabs>
    </w:pPr>
  </w:style>
  <w:style w:type="character" w:styleId="Hyperlien">
    <w:name w:val="Hyperlink"/>
    <w:semiHidden/>
    <w:rsid w:val="007477B4"/>
    <w:rPr>
      <w:color w:val="0000FF"/>
      <w:u w:val="single"/>
    </w:rPr>
  </w:style>
  <w:style w:type="character" w:customStyle="1" w:styleId="PieddepageCar">
    <w:name w:val="Pied de page Car"/>
    <w:link w:val="Pieddepage"/>
    <w:uiPriority w:val="99"/>
    <w:rsid w:val="00CD4533"/>
    <w:rPr>
      <w:sz w:val="24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382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B5382A"/>
    <w:rPr>
      <w:rFonts w:ascii="Segoe UI" w:hAnsi="Segoe UI" w:cs="Segoe UI"/>
      <w:sz w:val="18"/>
      <w:szCs w:val="18"/>
      <w:lang w:eastAsia="en-US"/>
    </w:rPr>
  </w:style>
  <w:style w:type="character" w:styleId="Marquedecommentaire">
    <w:name w:val="annotation reference"/>
    <w:uiPriority w:val="99"/>
    <w:semiHidden/>
    <w:unhideWhenUsed/>
    <w:rsid w:val="001C022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C022F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1C022F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C022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C022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1E2AA7F283C448A8510CB719F0099" ma:contentTypeVersion="1" ma:contentTypeDescription="Crée un document." ma:contentTypeScope="" ma:versionID="2447abd86330cedcfbe3c30802a9de72">
  <xsd:schema xmlns:xsd="http://www.w3.org/2001/XMLSchema" xmlns:xs="http://www.w3.org/2001/XMLSchema" xmlns:p="http://schemas.microsoft.com/office/2006/metadata/properties" xmlns:ns2="35ae7812-1ab0-4572-a6c7-91e90b93790a" targetNamespace="http://schemas.microsoft.com/office/2006/metadata/properties" ma:root="true" ma:fieldsID="803ac0bb71256517a1385f4861be418c" ns2:_="">
    <xsd:import namespace="35ae7812-1ab0-4572-a6c7-91e90b93790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e7812-1ab0-4572-a6c7-91e90b9379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5ae7812-1ab0-4572-a6c7-91e90b93790a">UMXZNRYXENRP-715238782-143</_dlc_DocId>
    <_dlc_DocIdUrl xmlns="35ae7812-1ab0-4572-a6c7-91e90b93790a">
      <Url>http://edition.simtq.mtq.min.intra/fr/entreprises-partenaires/entreprises-reseaux-routier/guides-formulaires/_layouts/15/DocIdRedir.aspx?ID=UMXZNRYXENRP-715238782-143</Url>
      <Description>UMXZNRYXENRP-715238782-143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58562A-583E-4749-BB2C-D5018E108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e7812-1ab0-4572-a6c7-91e90b9379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0C4482-085F-4593-A588-E82D637E21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132076-9F3C-4ACD-9961-0157679F4D9E}">
  <ds:schemaRefs>
    <ds:schemaRef ds:uri="http://schemas.microsoft.com/office/2006/metadata/properties"/>
    <ds:schemaRef ds:uri="http://schemas.microsoft.com/office/infopath/2007/PartnerControls"/>
    <ds:schemaRef ds:uri="35ae7812-1ab0-4572-a6c7-91e90b93790a"/>
  </ds:schemaRefs>
</ds:datastoreItem>
</file>

<file path=customXml/itemProps4.xml><?xml version="1.0" encoding="utf-8"?>
<ds:datastoreItem xmlns:ds="http://schemas.openxmlformats.org/officeDocument/2006/customXml" ds:itemID="{1C158807-7561-4301-8F2E-BA820C89A0E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2084FEA-8B3D-48F5-B292-E023726EE9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V-1878.dotx</Template>
  <TotalTime>1</TotalTime>
  <Pages>2</Pages>
  <Words>1228</Words>
  <Characters>6767</Characters>
  <Application>Microsoft Office Word</Application>
  <DocSecurity>0</DocSecurity>
  <Lines>845</Lines>
  <Paragraphs>420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V-1878 : Fiche de conception - Ponceaux homologués</vt:lpstr>
    </vt:vector>
  </TitlesOfParts>
  <Manager/>
  <Company/>
  <LinksUpToDate>false</LinksUpToDate>
  <CharactersWithSpaces>7575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V-1878 : Fiche de conception - Ponceaux homologués</dc:title>
  <dc:subject>V-1878 : Fiche de conception - Ponceaux homologués</dc:subject>
  <dc:creator>Berri, Nabih</dc:creator>
  <cp:keywords>V-1878;1878;</cp:keywords>
  <dc:description/>
  <cp:lastModifiedBy>Berri, Nabih</cp:lastModifiedBy>
  <cp:revision>1</cp:revision>
  <cp:lastPrinted>2020-01-08T19:32:00Z</cp:lastPrinted>
  <dcterms:created xsi:type="dcterms:W3CDTF">2026-01-13T15:58:00Z</dcterms:created>
  <dcterms:modified xsi:type="dcterms:W3CDTF">2026-01-13T15:59:00Z</dcterms:modified>
  <cp:category>Formulaire ministériel.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0x0101005501E2AA7F283C448A8510CB719F0099</vt:lpwstr>
  </property>
  <property fmtid="{D5CDD505-2E9C-101B-9397-08002B2CF9AE}" pid="4" name="DatePublication">
    <vt:filetime>2020-01-01T10:00:00Z</vt:filetime>
  </property>
  <property fmtid="{D5CDD505-2E9C-101B-9397-08002B2CF9AE}" pid="5" name="DescriptionDocument">
    <vt:lpwstr>Fiche de conception sous forme de formulaire présentant les ponceaux homologués V-1878.</vt:lpwstr>
  </property>
  <property fmtid="{D5CDD505-2E9C-101B-9397-08002B2CF9AE}" pid="6" name="Theme">
    <vt:lpwstr>10;#</vt:lpwstr>
  </property>
  <property fmtid="{D5CDD505-2E9C-101B-9397-08002B2CF9AE}" pid="7" name="ExclureImportation">
    <vt:bool>false</vt:bool>
  </property>
  <property fmtid="{D5CDD505-2E9C-101B-9397-08002B2CF9AE}" pid="8" name="LiensConnexes">
    <vt:lpwstr>&lt;div title="_schemaversion" id="_3"&gt;
  &lt;div title="_view"&gt;
    &lt;span title="_columns"&gt;1&lt;/span&gt;
    &lt;span title="_linkstyle"&gt;&lt;/span&gt;
    &lt;span title="_groupstyle"&gt;&lt;/span&gt;
  &lt;/div&gt;
&lt;/div&gt;</vt:lpwstr>
  </property>
  <property fmtid="{D5CDD505-2E9C-101B-9397-08002B2CF9AE}" pid="9" name="SousTheme">
    <vt:lpwstr>57;#</vt:lpwstr>
  </property>
  <property fmtid="{D5CDD505-2E9C-101B-9397-08002B2CF9AE}" pid="10" name="TypeDocument">
    <vt:lpwstr>14</vt:lpwstr>
  </property>
  <property fmtid="{D5CDD505-2E9C-101B-9397-08002B2CF9AE}" pid="11" name="_dlc_DocIdItemGuid">
    <vt:lpwstr>ff9ec89c-4058-4575-91a7-e8b08c405a20</vt:lpwstr>
  </property>
  <property fmtid="{D5CDD505-2E9C-101B-9397-08002B2CF9AE}" pid="12" name="ImageDocument">
    <vt:lpwstr>, </vt:lpwstr>
  </property>
</Properties>
</file>