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776"/>
        <w:gridCol w:w="746"/>
        <w:gridCol w:w="374"/>
        <w:gridCol w:w="205"/>
        <w:gridCol w:w="862"/>
        <w:gridCol w:w="277"/>
        <w:gridCol w:w="192"/>
        <w:gridCol w:w="93"/>
        <w:gridCol w:w="268"/>
        <w:gridCol w:w="454"/>
        <w:gridCol w:w="819"/>
        <w:gridCol w:w="743"/>
        <w:gridCol w:w="425"/>
        <w:gridCol w:w="159"/>
        <w:gridCol w:w="9"/>
        <w:gridCol w:w="72"/>
        <w:gridCol w:w="1177"/>
        <w:gridCol w:w="1101"/>
        <w:gridCol w:w="141"/>
        <w:gridCol w:w="34"/>
        <w:gridCol w:w="61"/>
        <w:gridCol w:w="145"/>
        <w:gridCol w:w="118"/>
        <w:gridCol w:w="18"/>
        <w:gridCol w:w="338"/>
        <w:gridCol w:w="171"/>
      </w:tblGrid>
      <w:tr w:rsidR="00823259" w:rsidRPr="00F134D8" w14:paraId="4C38363D" w14:textId="77777777" w:rsidTr="00742AB1">
        <w:trPr>
          <w:trHeight w:hRule="exact" w:val="433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003366"/>
            <w:vAlign w:val="center"/>
          </w:tcPr>
          <w:p w14:paraId="3F08B5EE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FFFFFF"/>
                <w:sz w:val="20"/>
                <w:szCs w:val="20"/>
              </w:rPr>
            </w:pPr>
            <w:r w:rsidRPr="00F134D8">
              <w:rPr>
                <w:b/>
                <w:color w:val="FFFFFF"/>
                <w:sz w:val="20"/>
                <w:szCs w:val="20"/>
              </w:rPr>
              <w:t xml:space="preserve">SECTION 1 </w:t>
            </w:r>
            <w:r w:rsidRPr="00F134D8">
              <w:rPr>
                <w:b/>
                <w:color w:val="FFFFFF"/>
                <w:sz w:val="20"/>
                <w:szCs w:val="20"/>
              </w:rPr>
              <w:tab/>
              <w:t>IDENTIFICATION DU REQUÉRANT</w:t>
            </w:r>
          </w:p>
        </w:tc>
      </w:tr>
      <w:tr w:rsidR="00823259" w:rsidRPr="00F134D8" w14:paraId="5956AB4E" w14:textId="77777777" w:rsidTr="00742AB1">
        <w:trPr>
          <w:trHeight w:val="60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385A6A4" w14:textId="77777777" w:rsidR="00823259" w:rsidRPr="00F134D8" w:rsidRDefault="00823259" w:rsidP="00F134D8">
            <w:pPr>
              <w:tabs>
                <w:tab w:val="left" w:pos="480"/>
              </w:tabs>
              <w:rPr>
                <w:sz w:val="6"/>
                <w:szCs w:val="6"/>
              </w:rPr>
            </w:pPr>
          </w:p>
        </w:tc>
      </w:tr>
      <w:tr w:rsidR="00823259" w:rsidRPr="00F134D8" w14:paraId="285484E5" w14:textId="77777777" w:rsidTr="00742AB1">
        <w:trPr>
          <w:trHeight w:val="22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6C558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</w:p>
        </w:tc>
        <w:tc>
          <w:tcPr>
            <w:tcW w:w="580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51FDC464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Nom de l’entreprise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F642140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N</w:t>
            </w:r>
            <w:r w:rsidRPr="00F134D8">
              <w:rPr>
                <w:b/>
                <w:color w:val="000080"/>
                <w:vertAlign w:val="superscript"/>
              </w:rPr>
              <w:t>o</w:t>
            </w:r>
            <w:r w:rsidRPr="00F134D8">
              <w:rPr>
                <w:b/>
                <w:color w:val="000080"/>
              </w:rPr>
              <w:t xml:space="preserve"> matricule</w:t>
            </w:r>
          </w:p>
        </w:tc>
        <w:tc>
          <w:tcPr>
            <w:tcW w:w="1600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0F5C3D77" w14:textId="77777777" w:rsidR="00823259" w:rsidRPr="00D87C5D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D87C5D">
              <w:rPr>
                <w:b/>
                <w:color w:val="000080"/>
              </w:rPr>
              <w:t>N</w:t>
            </w:r>
            <w:r w:rsidRPr="00D87C5D">
              <w:rPr>
                <w:b/>
                <w:color w:val="000080"/>
                <w:vertAlign w:val="superscript"/>
              </w:rPr>
              <w:t>o</w:t>
            </w:r>
            <w:r w:rsidRPr="00D87C5D">
              <w:rPr>
                <w:b/>
                <w:color w:val="000080"/>
              </w:rPr>
              <w:t xml:space="preserve"> d’intervenant</w:t>
            </w:r>
          </w:p>
        </w:tc>
        <w:tc>
          <w:tcPr>
            <w:tcW w:w="5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EADF5" w14:textId="77777777" w:rsidR="00823259" w:rsidRPr="00F134D8" w:rsidRDefault="00823259" w:rsidP="00F134D8">
            <w:pPr>
              <w:tabs>
                <w:tab w:val="left" w:pos="480"/>
              </w:tabs>
              <w:jc w:val="center"/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%</w:t>
            </w:r>
          </w:p>
        </w:tc>
      </w:tr>
      <w:tr w:rsidR="00823259" w:rsidRPr="00D8733C" w14:paraId="5F8BD619" w14:textId="77777777" w:rsidTr="00742AB1">
        <w:trPr>
          <w:trHeight w:val="246"/>
        </w:trPr>
        <w:tc>
          <w:tcPr>
            <w:tcW w:w="1421" w:type="dxa"/>
            <w:tcBorders>
              <w:top w:val="nil"/>
              <w:left w:val="nil"/>
              <w:bottom w:val="nil"/>
            </w:tcBorders>
            <w:vAlign w:val="center"/>
          </w:tcPr>
          <w:p w14:paraId="4D7B0674" w14:textId="77777777" w:rsidR="00823259" w:rsidRPr="00D8733C" w:rsidRDefault="00823259" w:rsidP="00F134D8">
            <w:pPr>
              <w:tabs>
                <w:tab w:val="left" w:pos="480"/>
              </w:tabs>
              <w:ind w:left="-108"/>
            </w:pP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4"/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instrText xml:space="preserve"> FORMCHECKBOX </w:instrText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separate"/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end"/>
            </w:r>
            <w:bookmarkEnd w:id="0"/>
            <w:r w:rsidRPr="00F134D8">
              <w:rPr>
                <w:b/>
                <w:noProof/>
                <w:color w:val="000080"/>
              </w:rPr>
              <w:t>ENTREPRISE</w:t>
            </w:r>
          </w:p>
        </w:tc>
        <w:tc>
          <w:tcPr>
            <w:tcW w:w="5809" w:type="dxa"/>
            <w:gridSpan w:val="12"/>
            <w:tcBorders>
              <w:bottom w:val="single" w:sz="4" w:space="0" w:color="auto"/>
            </w:tcBorders>
            <w:vAlign w:val="center"/>
          </w:tcPr>
          <w:p w14:paraId="03B37200" w14:textId="42C26660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</w:textInput>
                </w:ffData>
              </w:fldChar>
            </w:r>
            <w:bookmarkStart w:id="1" w:name="Texte1"/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1"/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  <w:vAlign w:val="center"/>
          </w:tcPr>
          <w:p w14:paraId="16292605" w14:textId="25913D94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33"/>
                  </w:textInput>
                </w:ffData>
              </w:fldChar>
            </w:r>
            <w:bookmarkStart w:id="2" w:name="Texte3"/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2"/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43A45440" w14:textId="6186C8F4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3" w:name="Texte4"/>
            <w:r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  <w:bookmarkEnd w:id="3"/>
          </w:p>
        </w:tc>
        <w:tc>
          <w:tcPr>
            <w:tcW w:w="85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0EB34" w14:textId="0F7F0602" w:rsidR="00823259" w:rsidRPr="00F134D8" w:rsidRDefault="00742AB1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823259" w:rsidRPr="00D8733C" w14:paraId="15699AC5" w14:textId="77777777" w:rsidTr="00742AB1">
        <w:trPr>
          <w:trHeight w:hRule="exact" w:val="57"/>
        </w:trPr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A15D5E" w14:textId="77777777" w:rsidR="00823259" w:rsidRPr="00F134D8" w:rsidRDefault="00823259" w:rsidP="00F134D8">
            <w:pPr>
              <w:tabs>
                <w:tab w:val="left" w:pos="480"/>
              </w:tabs>
              <w:jc w:val="center"/>
              <w:rPr>
                <w:b/>
                <w:color w:val="000080"/>
              </w:rPr>
            </w:pPr>
            <w:r w:rsidRPr="00F134D8">
              <w:rPr>
                <w:b/>
                <w:color w:val="000080"/>
                <w:sz w:val="18"/>
              </w:rPr>
              <w:t>ou</w:t>
            </w:r>
          </w:p>
        </w:tc>
        <w:tc>
          <w:tcPr>
            <w:tcW w:w="9778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5387A249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</w:tr>
      <w:tr w:rsidR="00823259" w:rsidRPr="00D8733C" w14:paraId="05C300B1" w14:textId="77777777" w:rsidTr="00742AB1">
        <w:trPr>
          <w:trHeight w:val="171"/>
        </w:trPr>
        <w:tc>
          <w:tcPr>
            <w:tcW w:w="142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F633FA7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37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D931A" w14:textId="77777777" w:rsidR="00823259" w:rsidRPr="00D8733C" w:rsidRDefault="00823259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  <w:lang w:val="en-CA"/>
              </w:rPr>
              <w:t>Nom</w:t>
            </w:r>
          </w:p>
        </w:tc>
        <w:tc>
          <w:tcPr>
            <w:tcW w:w="26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13771" w14:textId="77777777" w:rsidR="00823259" w:rsidRPr="00D8733C" w:rsidRDefault="00823259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  <w:lang w:val="en-CA"/>
              </w:rPr>
              <w:t>Prénom</w:t>
            </w:r>
          </w:p>
        </w:tc>
        <w:tc>
          <w:tcPr>
            <w:tcW w:w="12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C8D294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1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433A3B" w14:textId="77777777" w:rsidR="00823259" w:rsidRPr="00D87C5D" w:rsidRDefault="00823259" w:rsidP="00F134D8">
            <w:pPr>
              <w:tabs>
                <w:tab w:val="left" w:pos="480"/>
              </w:tabs>
            </w:pPr>
            <w:r w:rsidRPr="00D87C5D">
              <w:rPr>
                <w:b/>
                <w:color w:val="000080"/>
              </w:rPr>
              <w:t>N</w:t>
            </w:r>
            <w:r w:rsidRPr="00D87C5D">
              <w:rPr>
                <w:b/>
                <w:color w:val="000080"/>
                <w:vertAlign w:val="superscript"/>
              </w:rPr>
              <w:t>o</w:t>
            </w:r>
            <w:r w:rsidRPr="00D87C5D">
              <w:rPr>
                <w:b/>
                <w:color w:val="000080"/>
              </w:rPr>
              <w:t xml:space="preserve"> d’intervenant</w:t>
            </w:r>
          </w:p>
        </w:tc>
        <w:tc>
          <w:tcPr>
            <w:tcW w:w="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DA155" w14:textId="77777777" w:rsidR="00823259" w:rsidRPr="00D8733C" w:rsidRDefault="00823259" w:rsidP="00F134D8">
            <w:pPr>
              <w:tabs>
                <w:tab w:val="left" w:pos="480"/>
              </w:tabs>
              <w:jc w:val="center"/>
            </w:pPr>
            <w:r w:rsidRPr="00F134D8">
              <w:rPr>
                <w:b/>
                <w:color w:val="000080"/>
              </w:rPr>
              <w:t>%</w:t>
            </w:r>
          </w:p>
        </w:tc>
      </w:tr>
      <w:tr w:rsidR="00823259" w:rsidRPr="00D8733C" w14:paraId="4EBF6AEC" w14:textId="77777777" w:rsidTr="00742AB1">
        <w:trPr>
          <w:trHeight w:val="246"/>
        </w:trPr>
        <w:tc>
          <w:tcPr>
            <w:tcW w:w="1421" w:type="dxa"/>
            <w:tcBorders>
              <w:top w:val="nil"/>
              <w:left w:val="nil"/>
              <w:bottom w:val="nil"/>
            </w:tcBorders>
            <w:vAlign w:val="center"/>
          </w:tcPr>
          <w:p w14:paraId="24FE2C5E" w14:textId="77777777" w:rsidR="00823259" w:rsidRPr="00F134D8" w:rsidRDefault="00823259" w:rsidP="00F134D8">
            <w:pPr>
              <w:tabs>
                <w:tab w:val="left" w:pos="480"/>
              </w:tabs>
              <w:ind w:left="-108" w:right="-108"/>
              <w:rPr>
                <w:color w:val="000080"/>
                <w:sz w:val="20"/>
                <w:szCs w:val="20"/>
              </w:rPr>
            </w:pP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instrText xml:space="preserve"> FORMCHECKBOX </w:instrText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separate"/>
            </w:r>
            <w:r w:rsidRPr="00F134D8">
              <w:rPr>
                <w:rFonts w:ascii="Courier New" w:hAnsi="Courier New" w:cs="Courier New"/>
                <w:color w:val="000080"/>
                <w:sz w:val="20"/>
                <w:szCs w:val="20"/>
              </w:rPr>
              <w:fldChar w:fldCharType="end"/>
            </w:r>
            <w:bookmarkEnd w:id="4"/>
            <w:r w:rsidRPr="00F134D8">
              <w:rPr>
                <w:b/>
                <w:noProof/>
                <w:color w:val="000080"/>
              </w:rPr>
              <w:t>PARTICULIER</w:t>
            </w:r>
          </w:p>
        </w:tc>
        <w:tc>
          <w:tcPr>
            <w:tcW w:w="3793" w:type="dxa"/>
            <w:gridSpan w:val="9"/>
            <w:tcBorders>
              <w:bottom w:val="single" w:sz="4" w:space="0" w:color="auto"/>
            </w:tcBorders>
            <w:vAlign w:val="center"/>
          </w:tcPr>
          <w:p w14:paraId="45F8D01D" w14:textId="3D450E29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e2"/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5"/>
          </w:p>
        </w:tc>
        <w:tc>
          <w:tcPr>
            <w:tcW w:w="2600" w:type="dxa"/>
            <w:gridSpan w:val="5"/>
            <w:tcBorders>
              <w:bottom w:val="single" w:sz="4" w:space="0" w:color="auto"/>
              <w:right w:val="nil"/>
            </w:tcBorders>
            <w:vAlign w:val="center"/>
          </w:tcPr>
          <w:p w14:paraId="7554CAB0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" w:name="Texte6"/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6"/>
          </w:p>
        </w:tc>
        <w:tc>
          <w:tcPr>
            <w:tcW w:w="125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0F0C031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3F09F430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gridSpan w:val="6"/>
            <w:tcBorders>
              <w:bottom w:val="single" w:sz="4" w:space="0" w:color="auto"/>
            </w:tcBorders>
            <w:vAlign w:val="center"/>
          </w:tcPr>
          <w:p w14:paraId="7BE9ADD9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823259" w:rsidRPr="0026673F" w14:paraId="5F8B0C01" w14:textId="77777777" w:rsidTr="00742AB1">
        <w:trPr>
          <w:trHeight w:hRule="exact" w:val="57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BAC6" w14:textId="77777777" w:rsidR="00823259" w:rsidRPr="0026673F" w:rsidRDefault="00823259" w:rsidP="00F134D8">
            <w:pPr>
              <w:tabs>
                <w:tab w:val="left" w:pos="480"/>
              </w:tabs>
            </w:pPr>
          </w:p>
        </w:tc>
      </w:tr>
      <w:tr w:rsidR="00823259" w:rsidRPr="00F134D8" w14:paraId="59EEE4AC" w14:textId="77777777" w:rsidTr="00742AB1">
        <w:trPr>
          <w:trHeight w:val="246"/>
        </w:trPr>
        <w:tc>
          <w:tcPr>
            <w:tcW w:w="566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58668A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Adresse (numéro, rue, route rurale ou casier postal)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2B6B6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  <w:lang w:val="en-CA"/>
              </w:rPr>
              <w:t>App.</w:t>
            </w:r>
          </w:p>
        </w:tc>
        <w:tc>
          <w:tcPr>
            <w:tcW w:w="471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86A9D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Ville, village ou municipalité</w:t>
            </w:r>
          </w:p>
        </w:tc>
      </w:tr>
      <w:tr w:rsidR="00823259" w:rsidRPr="00D8733C" w14:paraId="14B7D86F" w14:textId="77777777" w:rsidTr="00742AB1">
        <w:trPr>
          <w:trHeight w:val="246"/>
        </w:trPr>
        <w:tc>
          <w:tcPr>
            <w:tcW w:w="5668" w:type="dxa"/>
            <w:gridSpan w:val="11"/>
            <w:tcBorders>
              <w:bottom w:val="single" w:sz="4" w:space="0" w:color="auto"/>
            </w:tcBorders>
            <w:vAlign w:val="center"/>
          </w:tcPr>
          <w:p w14:paraId="3CC779F2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F134D8">
              <w:rPr>
                <w:sz w:val="20"/>
                <w:szCs w:val="20"/>
              </w:rPr>
              <w:instrText xml:space="preserve"> FORMTEXT </w:instrText>
            </w:r>
            <w:r w:rsidRPr="00F134D8">
              <w:rPr>
                <w:sz w:val="20"/>
                <w:szCs w:val="20"/>
              </w:rPr>
            </w:r>
            <w:r w:rsidRPr="00F134D8">
              <w:rPr>
                <w:sz w:val="20"/>
                <w:szCs w:val="20"/>
              </w:rPr>
              <w:fldChar w:fldCharType="separate"/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Pr="00F134D8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4B9DFC20" w14:textId="77777777" w:rsidR="00823259" w:rsidRPr="00F134D8" w:rsidRDefault="00F55CCD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8" w:name="Texte9"/>
            <w:r w:rsidRPr="00F134D8">
              <w:rPr>
                <w:sz w:val="20"/>
                <w:szCs w:val="20"/>
              </w:rPr>
              <w:instrText xml:space="preserve"> FORMTEXT </w:instrText>
            </w:r>
            <w:r w:rsidRPr="00F134D8">
              <w:rPr>
                <w:sz w:val="20"/>
                <w:szCs w:val="20"/>
              </w:rPr>
            </w:r>
            <w:r w:rsidRPr="00F134D8">
              <w:rPr>
                <w:sz w:val="20"/>
                <w:szCs w:val="20"/>
              </w:rPr>
              <w:fldChar w:fldCharType="separate"/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Pr="00F134D8"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712" w:type="dxa"/>
            <w:gridSpan w:val="15"/>
            <w:tcBorders>
              <w:bottom w:val="single" w:sz="4" w:space="0" w:color="auto"/>
            </w:tcBorders>
            <w:vAlign w:val="center"/>
          </w:tcPr>
          <w:p w14:paraId="06DE2ED8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 w:rsidRPr="00F134D8">
              <w:rPr>
                <w:sz w:val="20"/>
                <w:szCs w:val="20"/>
              </w:rPr>
              <w:instrText xml:space="preserve"> FORMTEXT </w:instrText>
            </w:r>
            <w:r w:rsidRPr="00F134D8">
              <w:rPr>
                <w:sz w:val="20"/>
                <w:szCs w:val="20"/>
              </w:rPr>
            </w:r>
            <w:r w:rsidRPr="00F134D8">
              <w:rPr>
                <w:sz w:val="20"/>
                <w:szCs w:val="20"/>
              </w:rPr>
              <w:fldChar w:fldCharType="separate"/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="00B12735" w:rsidRPr="00F134D8">
              <w:rPr>
                <w:noProof/>
                <w:sz w:val="20"/>
                <w:szCs w:val="20"/>
              </w:rPr>
              <w:t> </w:t>
            </w:r>
            <w:r w:rsidRPr="00F134D8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823259" w:rsidRPr="00F134D8" w14:paraId="74CF33D3" w14:textId="77777777" w:rsidTr="00742AB1">
        <w:trPr>
          <w:trHeight w:hRule="exact" w:val="57"/>
        </w:trPr>
        <w:tc>
          <w:tcPr>
            <w:tcW w:w="11199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6C422" w14:textId="77777777" w:rsidR="00823259" w:rsidRPr="00F134D8" w:rsidRDefault="00823259" w:rsidP="00F134D8">
            <w:pPr>
              <w:tabs>
                <w:tab w:val="left" w:pos="480"/>
              </w:tabs>
              <w:rPr>
                <w:sz w:val="12"/>
                <w:szCs w:val="12"/>
              </w:rPr>
            </w:pPr>
          </w:p>
        </w:tc>
      </w:tr>
      <w:tr w:rsidR="00823259" w:rsidRPr="00F134D8" w14:paraId="3270E006" w14:textId="77777777" w:rsidTr="00742AB1">
        <w:trPr>
          <w:trHeight w:val="246"/>
        </w:trPr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042003" w14:textId="77777777" w:rsidR="00823259" w:rsidRPr="00D8733C" w:rsidRDefault="00823259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  <w:lang w:val="en-CA"/>
              </w:rPr>
              <w:t>Province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4CDE64" w14:textId="77777777" w:rsidR="00823259" w:rsidRPr="00D8733C" w:rsidRDefault="00823259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  <w:lang w:val="en-CA"/>
              </w:rPr>
              <w:t>Pays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FC913A" w14:textId="77777777" w:rsidR="00823259" w:rsidRPr="00D8733C" w:rsidRDefault="00823259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  <w:lang w:val="en-CA"/>
              </w:rPr>
              <w:t xml:space="preserve">Code postal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C0AF3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2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D04EB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Téléphone (domicile)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254F6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20D93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Téléphone (bureau)</w:t>
            </w:r>
          </w:p>
        </w:tc>
        <w:tc>
          <w:tcPr>
            <w:tcW w:w="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FA0AF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6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44326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Poste</w:t>
            </w:r>
          </w:p>
        </w:tc>
      </w:tr>
      <w:tr w:rsidR="00823259" w:rsidRPr="00D8733C" w14:paraId="4BBBD4F0" w14:textId="77777777" w:rsidTr="00742AB1">
        <w:trPr>
          <w:trHeight w:val="246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2F4F0A24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325" w:type="dxa"/>
            <w:gridSpan w:val="3"/>
            <w:tcBorders>
              <w:bottom w:val="single" w:sz="4" w:space="0" w:color="auto"/>
            </w:tcBorders>
            <w:vAlign w:val="center"/>
          </w:tcPr>
          <w:p w14:paraId="0644D741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vAlign w:val="center"/>
          </w:tcPr>
          <w:p w14:paraId="1A0299BB" w14:textId="77777777" w:rsidR="00823259" w:rsidRPr="00F134D8" w:rsidRDefault="00264497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Texte36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0" w:name="Texte361"/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  <w:bookmarkEnd w:id="10"/>
          </w:p>
        </w:tc>
        <w:tc>
          <w:tcPr>
            <w:tcW w:w="285" w:type="dxa"/>
            <w:gridSpan w:val="2"/>
            <w:tcBorders>
              <w:top w:val="nil"/>
              <w:bottom w:val="nil"/>
            </w:tcBorders>
            <w:vAlign w:val="center"/>
          </w:tcPr>
          <w:p w14:paraId="70D0487D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2709" w:type="dxa"/>
            <w:gridSpan w:val="5"/>
            <w:tcBorders>
              <w:bottom w:val="single" w:sz="4" w:space="0" w:color="auto"/>
            </w:tcBorders>
            <w:vAlign w:val="center"/>
          </w:tcPr>
          <w:p w14:paraId="0179CE0A" w14:textId="77777777" w:rsidR="00823259" w:rsidRPr="00F134D8" w:rsidRDefault="00823259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4"/>
                    <w:format w:val="(###) ###-####"/>
                  </w:textInput>
                </w:ffData>
              </w:fldCha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="00B12735"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 w:rsidRPr="00F134D8"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40" w:type="dxa"/>
            <w:gridSpan w:val="3"/>
            <w:tcBorders>
              <w:top w:val="nil"/>
              <w:bottom w:val="nil"/>
            </w:tcBorders>
            <w:vAlign w:val="center"/>
          </w:tcPr>
          <w:p w14:paraId="38E1F507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2278" w:type="dxa"/>
            <w:gridSpan w:val="2"/>
            <w:tcBorders>
              <w:bottom w:val="single" w:sz="4" w:space="0" w:color="auto"/>
            </w:tcBorders>
            <w:vAlign w:val="center"/>
          </w:tcPr>
          <w:p w14:paraId="4F81EB81" w14:textId="59A5353E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14"/>
                    <w:format w:val="(###) ###-####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gridSpan w:val="3"/>
            <w:tcBorders>
              <w:top w:val="nil"/>
              <w:bottom w:val="nil"/>
            </w:tcBorders>
            <w:vAlign w:val="center"/>
          </w:tcPr>
          <w:p w14:paraId="463490A0" w14:textId="77777777" w:rsidR="00823259" w:rsidRPr="00D8733C" w:rsidRDefault="00823259" w:rsidP="00F134D8">
            <w:pPr>
              <w:tabs>
                <w:tab w:val="left" w:pos="480"/>
              </w:tabs>
            </w:pPr>
          </w:p>
        </w:tc>
        <w:tc>
          <w:tcPr>
            <w:tcW w:w="790" w:type="dxa"/>
            <w:gridSpan w:val="5"/>
            <w:tcBorders>
              <w:bottom w:val="single" w:sz="4" w:space="0" w:color="auto"/>
            </w:tcBorders>
            <w:vAlign w:val="center"/>
          </w:tcPr>
          <w:p w14:paraId="699D1F04" w14:textId="40CD28EF" w:rsidR="00823259" w:rsidRPr="00F134D8" w:rsidRDefault="00930AD6" w:rsidP="00F134D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823259" w:rsidRPr="00F134D8" w14:paraId="09403A0C" w14:textId="77777777" w:rsidTr="00742AB1">
        <w:trPr>
          <w:trHeight w:hRule="exact" w:val="57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D805" w14:textId="77777777" w:rsidR="00823259" w:rsidRPr="00F134D8" w:rsidRDefault="00823259" w:rsidP="00F134D8">
            <w:pPr>
              <w:tabs>
                <w:tab w:val="left" w:pos="480"/>
              </w:tabs>
              <w:rPr>
                <w:sz w:val="12"/>
                <w:szCs w:val="12"/>
              </w:rPr>
            </w:pPr>
          </w:p>
        </w:tc>
      </w:tr>
      <w:tr w:rsidR="00742AB1" w:rsidRPr="00D8733C" w14:paraId="390124E4" w14:textId="77777777" w:rsidTr="00742AB1">
        <w:trPr>
          <w:gridAfter w:val="4"/>
          <w:wAfter w:w="645" w:type="dxa"/>
          <w:trHeight w:val="246"/>
        </w:trPr>
        <w:tc>
          <w:tcPr>
            <w:tcW w:w="1055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EA851A" w14:textId="77777777" w:rsidR="00742AB1" w:rsidRPr="00D8733C" w:rsidRDefault="00742AB1" w:rsidP="00F134D8">
            <w:pPr>
              <w:tabs>
                <w:tab w:val="left" w:pos="480"/>
              </w:tabs>
            </w:pPr>
            <w:r w:rsidRPr="00F134D8">
              <w:rPr>
                <w:b/>
                <w:color w:val="000080"/>
              </w:rPr>
              <w:t>Adresse de courrier électronique</w:t>
            </w:r>
          </w:p>
        </w:tc>
      </w:tr>
      <w:tr w:rsidR="00742AB1" w:rsidRPr="00D8733C" w14:paraId="3C2753C5" w14:textId="77777777" w:rsidTr="00742AB1">
        <w:trPr>
          <w:trHeight w:val="246"/>
        </w:trPr>
        <w:tc>
          <w:tcPr>
            <w:tcW w:w="11199" w:type="dxa"/>
            <w:gridSpan w:val="27"/>
            <w:tcBorders>
              <w:bottom w:val="single" w:sz="4" w:space="0" w:color="auto"/>
            </w:tcBorders>
            <w:vAlign w:val="center"/>
          </w:tcPr>
          <w:p w14:paraId="2B10BCCA" w14:textId="4D8020D8" w:rsidR="00742AB1" w:rsidRPr="00D8733C" w:rsidRDefault="00742AB1" w:rsidP="00F134D8">
            <w:pPr>
              <w:tabs>
                <w:tab w:val="left" w:pos="480"/>
              </w:tabs>
            </w:pPr>
            <w:r>
              <w:rPr>
                <w:noProof/>
                <w:color w:val="000000"/>
                <w:lang w:val="en-CA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1" w:name="Texte22"/>
            <w:r>
              <w:rPr>
                <w:noProof/>
                <w:color w:val="00000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lang w:val="en-CA"/>
              </w:rPr>
            </w:r>
            <w:r>
              <w:rPr>
                <w:noProof/>
                <w:color w:val="000000"/>
                <w:lang w:val="en-CA"/>
              </w:rPr>
              <w:fldChar w:fldCharType="separate"/>
            </w:r>
            <w:r>
              <w:rPr>
                <w:noProof/>
                <w:color w:val="000000"/>
                <w:lang w:val="en-CA"/>
              </w:rPr>
              <w:t> </w:t>
            </w:r>
            <w:r>
              <w:rPr>
                <w:noProof/>
                <w:color w:val="000000"/>
                <w:lang w:val="en-CA"/>
              </w:rPr>
              <w:t> </w:t>
            </w:r>
            <w:r>
              <w:rPr>
                <w:noProof/>
                <w:color w:val="000000"/>
                <w:lang w:val="en-CA"/>
              </w:rPr>
              <w:t> </w:t>
            </w:r>
            <w:r>
              <w:rPr>
                <w:noProof/>
                <w:color w:val="000000"/>
                <w:lang w:val="en-CA"/>
              </w:rPr>
              <w:t> </w:t>
            </w:r>
            <w:r>
              <w:rPr>
                <w:noProof/>
                <w:color w:val="000000"/>
                <w:lang w:val="en-CA"/>
              </w:rPr>
              <w:t> </w:t>
            </w:r>
            <w:r>
              <w:rPr>
                <w:noProof/>
                <w:color w:val="000000"/>
                <w:lang w:val="en-CA"/>
              </w:rPr>
              <w:fldChar w:fldCharType="end"/>
            </w:r>
            <w:bookmarkEnd w:id="11"/>
          </w:p>
        </w:tc>
      </w:tr>
      <w:tr w:rsidR="00823259" w:rsidRPr="00F134D8" w14:paraId="736059D9" w14:textId="77777777" w:rsidTr="00742AB1">
        <w:trPr>
          <w:trHeight w:val="319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83DC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i/>
              </w:rPr>
            </w:pPr>
            <w:r w:rsidRPr="00F134D8">
              <w:rPr>
                <w:b/>
                <w:i/>
              </w:rPr>
              <w:t>S’IL Y A PLUS D’UN REQUÉRANT, ANNEXER UNE LISTE AVEC TOU</w:t>
            </w:r>
            <w:r w:rsidR="005A29FB" w:rsidRPr="00F134D8">
              <w:rPr>
                <w:b/>
                <w:i/>
              </w:rPr>
              <w:t>S</w:t>
            </w:r>
            <w:r w:rsidRPr="00F134D8">
              <w:rPr>
                <w:b/>
                <w:i/>
              </w:rPr>
              <w:t xml:space="preserve"> LES </w:t>
            </w:r>
            <w:r w:rsidR="005A29FB" w:rsidRPr="00F134D8">
              <w:rPr>
                <w:b/>
                <w:i/>
              </w:rPr>
              <w:t>RENSEIGNEMENTS</w:t>
            </w:r>
            <w:r w:rsidRPr="00F134D8">
              <w:rPr>
                <w:b/>
                <w:i/>
              </w:rPr>
              <w:t xml:space="preserve"> DEMANDÉS À LA SECTION 1</w:t>
            </w:r>
          </w:p>
        </w:tc>
      </w:tr>
      <w:tr w:rsidR="00823259" w:rsidRPr="00F134D8" w14:paraId="599F74D0" w14:textId="77777777" w:rsidTr="00742AB1">
        <w:trPr>
          <w:trHeight w:val="91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CC3F" w14:textId="77777777" w:rsidR="00823259" w:rsidRPr="00F134D8" w:rsidRDefault="00823259" w:rsidP="00F134D8">
            <w:pPr>
              <w:tabs>
                <w:tab w:val="left" w:pos="480"/>
              </w:tabs>
              <w:rPr>
                <w:sz w:val="12"/>
                <w:szCs w:val="12"/>
              </w:rPr>
            </w:pPr>
          </w:p>
        </w:tc>
      </w:tr>
      <w:tr w:rsidR="00823259" w:rsidRPr="00F134D8" w14:paraId="254F4A5C" w14:textId="77777777" w:rsidTr="00742AB1">
        <w:trPr>
          <w:trHeight w:hRule="exact" w:val="433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003366"/>
            <w:vAlign w:val="center"/>
          </w:tcPr>
          <w:p w14:paraId="555126EE" w14:textId="77777777" w:rsidR="00823259" w:rsidRPr="00F134D8" w:rsidRDefault="00823259" w:rsidP="00F134D8">
            <w:pPr>
              <w:tabs>
                <w:tab w:val="left" w:pos="480"/>
              </w:tabs>
              <w:rPr>
                <w:color w:val="FFFFFF"/>
              </w:rPr>
            </w:pPr>
            <w:r w:rsidRPr="00F134D8">
              <w:rPr>
                <w:b/>
                <w:color w:val="FFFFFF"/>
                <w:sz w:val="20"/>
                <w:szCs w:val="20"/>
              </w:rPr>
              <w:t>SECTION 2</w:t>
            </w:r>
            <w:r w:rsidRPr="00F134D8">
              <w:rPr>
                <w:b/>
                <w:color w:val="FFFFFF"/>
                <w:sz w:val="20"/>
                <w:szCs w:val="20"/>
              </w:rPr>
              <w:tab/>
              <w:t>IDENTIFICATION DU BAIL À RENOUVELER</w:t>
            </w:r>
          </w:p>
        </w:tc>
      </w:tr>
      <w:tr w:rsidR="00823259" w:rsidRPr="00F134D8" w14:paraId="69BD2D64" w14:textId="77777777" w:rsidTr="00742AB1">
        <w:trPr>
          <w:trHeight w:hRule="exact" w:val="201"/>
        </w:trPr>
        <w:tc>
          <w:tcPr>
            <w:tcW w:w="48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4735A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  <w:r w:rsidRPr="00F134D8">
              <w:rPr>
                <w:b/>
                <w:color w:val="000080"/>
              </w:rPr>
              <w:t>Numéro du BM à renouveler</w:t>
            </w:r>
          </w:p>
        </w:tc>
        <w:tc>
          <w:tcPr>
            <w:tcW w:w="5837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A2BEB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3C9B0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000080"/>
              </w:rPr>
            </w:pPr>
          </w:p>
        </w:tc>
      </w:tr>
      <w:tr w:rsidR="00823259" w:rsidRPr="00D8733C" w14:paraId="5C6CCB7C" w14:textId="77777777" w:rsidTr="00742AB1">
        <w:trPr>
          <w:gridAfter w:val="23"/>
          <w:wAfter w:w="7882" w:type="dxa"/>
          <w:trHeight w:val="392"/>
        </w:trPr>
        <w:tc>
          <w:tcPr>
            <w:tcW w:w="3317" w:type="dxa"/>
            <w:gridSpan w:val="4"/>
            <w:tcBorders>
              <w:bottom w:val="single" w:sz="4" w:space="0" w:color="auto"/>
            </w:tcBorders>
            <w:vAlign w:val="center"/>
          </w:tcPr>
          <w:p w14:paraId="198347F9" w14:textId="740053FD" w:rsidR="00823259" w:rsidRPr="00F134D8" w:rsidRDefault="0020455F" w:rsidP="00F134D8">
            <w:pPr>
              <w:tabs>
                <w:tab w:val="left" w:pos="480"/>
              </w:tabs>
              <w:ind w:left="20" w:right="-108"/>
              <w:rPr>
                <w:sz w:val="20"/>
                <w:szCs w:val="20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823259" w:rsidRPr="00F134D8" w14:paraId="513E94F1" w14:textId="77777777" w:rsidTr="00742AB1">
        <w:trPr>
          <w:gridAfter w:val="1"/>
          <w:wAfter w:w="171" w:type="dxa"/>
          <w:trHeight w:val="258"/>
        </w:trPr>
        <w:tc>
          <w:tcPr>
            <w:tcW w:w="1031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73E72" w14:textId="77777777" w:rsidR="00823259" w:rsidRPr="00F134D8" w:rsidRDefault="00823259" w:rsidP="00F134D8">
            <w:pPr>
              <w:tabs>
                <w:tab w:val="left" w:pos="480"/>
                <w:tab w:val="left" w:pos="3675"/>
                <w:tab w:val="left" w:pos="4395"/>
                <w:tab w:val="left" w:pos="7655"/>
                <w:tab w:val="left" w:pos="7938"/>
              </w:tabs>
              <w:ind w:right="-108"/>
              <w:rPr>
                <w:noProof/>
                <w:color w:val="000000"/>
                <w:position w:val="-6"/>
              </w:rPr>
            </w:pPr>
            <w:r w:rsidRPr="00F134D8">
              <w:rPr>
                <w:b/>
                <w:color w:val="000080"/>
              </w:rPr>
              <w:t>Numéro d’ordre de la f</w:t>
            </w:r>
            <w:r w:rsidR="00183CBE" w:rsidRPr="00F134D8">
              <w:rPr>
                <w:b/>
                <w:color w:val="000080"/>
              </w:rPr>
              <w:t>iche immobilière</w:t>
            </w:r>
            <w:r w:rsidR="00183CBE" w:rsidRPr="00F134D8">
              <w:rPr>
                <w:b/>
                <w:color w:val="000080"/>
              </w:rPr>
              <w:tab/>
            </w:r>
            <w:r w:rsidRPr="00F134D8">
              <w:rPr>
                <w:b/>
                <w:color w:val="000080"/>
                <w:sz w:val="18"/>
                <w:szCs w:val="18"/>
                <w:u w:val="single"/>
              </w:rPr>
              <w:t>ou</w:t>
            </w:r>
            <w:r w:rsidR="00183CBE" w:rsidRPr="00F134D8">
              <w:rPr>
                <w:b/>
                <w:color w:val="000080"/>
              </w:rPr>
              <w:tab/>
            </w:r>
            <w:r w:rsidRPr="00F134D8">
              <w:rPr>
                <w:b/>
                <w:color w:val="000080"/>
              </w:rPr>
              <w:t xml:space="preserve">Numéro d’immatriculation du BM </w:t>
            </w:r>
            <w:r w:rsidR="00271EF1" w:rsidRPr="00F134D8">
              <w:rPr>
                <w:b/>
                <w:color w:val="000080"/>
              </w:rPr>
              <w:tab/>
            </w:r>
            <w:r w:rsidRPr="00F134D8">
              <w:rPr>
                <w:b/>
                <w:color w:val="000080"/>
                <w:sz w:val="18"/>
                <w:szCs w:val="18"/>
                <w:u w:val="single"/>
              </w:rPr>
              <w:t>et</w:t>
            </w:r>
            <w:r w:rsidR="00271EF1" w:rsidRPr="00F134D8">
              <w:rPr>
                <w:b/>
                <w:color w:val="000080"/>
              </w:rPr>
              <w:tab/>
            </w:r>
            <w:r w:rsidRPr="00F134D8">
              <w:rPr>
                <w:b/>
                <w:color w:val="000080"/>
              </w:rPr>
              <w:t>Numéro d’inscription du BM</w:t>
            </w:r>
          </w:p>
        </w:tc>
        <w:tc>
          <w:tcPr>
            <w:tcW w:w="7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3728D" w14:textId="77777777" w:rsidR="00823259" w:rsidRPr="00F134D8" w:rsidRDefault="00823259" w:rsidP="00F134D8">
            <w:pPr>
              <w:tabs>
                <w:tab w:val="left" w:pos="1500"/>
              </w:tabs>
              <w:ind w:left="4980" w:right="-108"/>
              <w:rPr>
                <w:noProof/>
                <w:color w:val="000000"/>
                <w:position w:val="-6"/>
              </w:rPr>
            </w:pPr>
          </w:p>
        </w:tc>
      </w:tr>
      <w:tr w:rsidR="00823259" w:rsidRPr="00F134D8" w14:paraId="6BB9F4C5" w14:textId="77777777" w:rsidTr="00742AB1">
        <w:trPr>
          <w:trHeight w:val="392"/>
        </w:trPr>
        <w:tc>
          <w:tcPr>
            <w:tcW w:w="3317" w:type="dxa"/>
            <w:gridSpan w:val="4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68E4B5FE" w14:textId="5943EF5B" w:rsidR="00823259" w:rsidRPr="00F134D8" w:rsidRDefault="0020455F" w:rsidP="00F134D8">
            <w:pPr>
              <w:tabs>
                <w:tab w:val="left" w:pos="480"/>
              </w:tabs>
              <w:ind w:left="35"/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26C650" w14:textId="77777777" w:rsidR="00823259" w:rsidRPr="00F134D8" w:rsidRDefault="00823259" w:rsidP="00F134D8">
            <w:pPr>
              <w:tabs>
                <w:tab w:val="left" w:pos="480"/>
              </w:tabs>
              <w:rPr>
                <w:noProof/>
                <w:color w:val="000000"/>
                <w:position w:val="-6"/>
                <w:lang w:val="en-CA"/>
              </w:rPr>
            </w:pPr>
          </w:p>
        </w:tc>
        <w:tc>
          <w:tcPr>
            <w:tcW w:w="3439" w:type="dxa"/>
            <w:gridSpan w:val="1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2BA43" w14:textId="2C35FA45" w:rsidR="00823259" w:rsidRPr="00F134D8" w:rsidRDefault="009848B9" w:rsidP="00F134D8">
            <w:pPr>
              <w:tabs>
                <w:tab w:val="left" w:pos="480"/>
              </w:tabs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376" w:type="dxa"/>
            <w:gridSpan w:val="11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4B0075F4" w14:textId="35E484F9" w:rsidR="00823259" w:rsidRPr="00F134D8" w:rsidRDefault="009848B9" w:rsidP="00F134D8">
            <w:pPr>
              <w:tabs>
                <w:tab w:val="left" w:pos="480"/>
              </w:tabs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pP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e numéro de téléphone sans espaces."/>
                  <w:textInput>
                    <w:maxLength w:val="14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t> </w:t>
            </w:r>
            <w:r>
              <w:rPr>
                <w:noProof/>
                <w:color w:val="000000"/>
                <w:position w:val="-6"/>
                <w:sz w:val="20"/>
                <w:szCs w:val="20"/>
                <w:lang w:val="en-CA"/>
              </w:rPr>
              <w:fldChar w:fldCharType="end"/>
            </w:r>
          </w:p>
        </w:tc>
      </w:tr>
      <w:tr w:rsidR="00823259" w:rsidRPr="00F134D8" w14:paraId="2F888A0B" w14:textId="77777777" w:rsidTr="00742AB1">
        <w:trPr>
          <w:trHeight w:hRule="exact" w:val="57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0F51" w14:textId="77777777" w:rsidR="00823259" w:rsidRPr="00F134D8" w:rsidRDefault="00823259" w:rsidP="00F134D8">
            <w:pPr>
              <w:tabs>
                <w:tab w:val="left" w:pos="480"/>
              </w:tabs>
              <w:rPr>
                <w:sz w:val="6"/>
                <w:szCs w:val="6"/>
              </w:rPr>
            </w:pPr>
            <w:r w:rsidRPr="00F134D8">
              <w:rPr>
                <w:sz w:val="6"/>
                <w:szCs w:val="6"/>
              </w:rPr>
              <w:t>/</w:t>
            </w:r>
          </w:p>
        </w:tc>
      </w:tr>
      <w:tr w:rsidR="00823259" w:rsidRPr="00F134D8" w14:paraId="283130A8" w14:textId="77777777" w:rsidTr="00742AB1">
        <w:trPr>
          <w:trHeight w:hRule="exact" w:val="433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003366"/>
            <w:vAlign w:val="center"/>
          </w:tcPr>
          <w:p w14:paraId="242485E4" w14:textId="77777777" w:rsidR="00823259" w:rsidRPr="00F134D8" w:rsidRDefault="00823259" w:rsidP="00F134D8">
            <w:pPr>
              <w:tabs>
                <w:tab w:val="left" w:pos="480"/>
              </w:tabs>
              <w:rPr>
                <w:color w:val="FFFFFF"/>
              </w:rPr>
            </w:pPr>
            <w:r w:rsidRPr="00F134D8">
              <w:rPr>
                <w:b/>
                <w:color w:val="FFFFFF"/>
                <w:sz w:val="20"/>
                <w:szCs w:val="20"/>
              </w:rPr>
              <w:t>SECTION 3</w:t>
            </w:r>
            <w:r w:rsidRPr="00F134D8">
              <w:rPr>
                <w:color w:val="FFFFFF"/>
              </w:rPr>
              <w:tab/>
            </w:r>
            <w:r w:rsidRPr="00F134D8">
              <w:rPr>
                <w:b/>
                <w:color w:val="FFFFFF"/>
                <w:sz w:val="20"/>
                <w:szCs w:val="20"/>
              </w:rPr>
              <w:t>DOCUMENTATION À JOINDRE</w:t>
            </w:r>
          </w:p>
        </w:tc>
      </w:tr>
      <w:tr w:rsidR="00823259" w:rsidRPr="00F134D8" w14:paraId="4684B926" w14:textId="77777777" w:rsidTr="00742AB1">
        <w:trPr>
          <w:trHeight w:hRule="exact" w:val="80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452AF" w14:textId="77777777" w:rsidR="00823259" w:rsidRPr="00F134D8" w:rsidRDefault="00823259" w:rsidP="00F134D8">
            <w:pPr>
              <w:tabs>
                <w:tab w:val="left" w:pos="480"/>
              </w:tabs>
              <w:rPr>
                <w:sz w:val="6"/>
                <w:szCs w:val="6"/>
              </w:rPr>
            </w:pPr>
          </w:p>
        </w:tc>
      </w:tr>
      <w:tr w:rsidR="00823259" w:rsidRPr="00F134D8" w14:paraId="3B295A99" w14:textId="77777777" w:rsidTr="00742AB1">
        <w:trPr>
          <w:trHeight w:val="829"/>
        </w:trPr>
        <w:tc>
          <w:tcPr>
            <w:tcW w:w="11199" w:type="dxa"/>
            <w:gridSpan w:val="27"/>
            <w:tcBorders>
              <w:bottom w:val="single" w:sz="4" w:space="0" w:color="auto"/>
            </w:tcBorders>
            <w:vAlign w:val="center"/>
          </w:tcPr>
          <w:p w14:paraId="6CBFBBC6" w14:textId="0E8E5B1C" w:rsidR="0038101E" w:rsidRPr="00F134D8" w:rsidRDefault="00823259" w:rsidP="00F134D8">
            <w:pPr>
              <w:tabs>
                <w:tab w:val="left" w:pos="380"/>
              </w:tabs>
              <w:spacing w:before="60"/>
              <w:rPr>
                <w:color w:val="000080"/>
              </w:rPr>
            </w:pPr>
            <w:r w:rsidRPr="00F134D8">
              <w:rPr>
                <w:caps/>
                <w:color w:val="000080"/>
                <w:sz w:val="18"/>
                <w:lang w:val="en-CA"/>
              </w:rPr>
              <w:fldChar w:fldCharType="begin"/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="0038101E" w:rsidRPr="00F134D8">
              <w:rPr>
                <w:color w:val="000080"/>
              </w:rPr>
              <w:t xml:space="preserve">Les </w:t>
            </w:r>
            <w:r w:rsidR="003107B0" w:rsidRPr="00F134D8">
              <w:rPr>
                <w:color w:val="000080"/>
              </w:rPr>
              <w:t xml:space="preserve">documents </w:t>
            </w:r>
            <w:r w:rsidR="009B11B1" w:rsidRPr="00F134D8">
              <w:rPr>
                <w:color w:val="000080"/>
              </w:rPr>
              <w:t>sont exigés</w:t>
            </w:r>
            <w:r w:rsidR="0038101E" w:rsidRPr="00F134D8">
              <w:rPr>
                <w:color w:val="000080"/>
              </w:rPr>
              <w:t xml:space="preserve"> en </w:t>
            </w:r>
            <w:r w:rsidR="003107B0" w:rsidRPr="00F134D8">
              <w:rPr>
                <w:color w:val="000080"/>
              </w:rPr>
              <w:t>vertu</w:t>
            </w:r>
            <w:r w:rsidR="0038101E" w:rsidRPr="00F134D8">
              <w:rPr>
                <w:color w:val="000080"/>
              </w:rPr>
              <w:t xml:space="preserve"> </w:t>
            </w:r>
            <w:r w:rsidR="003107B0" w:rsidRPr="00F134D8">
              <w:rPr>
                <w:color w:val="000080"/>
              </w:rPr>
              <w:t>de</w:t>
            </w:r>
            <w:r w:rsidR="0038101E" w:rsidRPr="00F134D8">
              <w:rPr>
                <w:color w:val="000080"/>
              </w:rPr>
              <w:t xml:space="preserve"> la Loi sur les mines (</w:t>
            </w:r>
            <w:r w:rsidR="00311646">
              <w:rPr>
                <w:color w:val="000080"/>
              </w:rPr>
              <w:t>RLRQ, c.</w:t>
            </w:r>
            <w:r w:rsidR="0038101E" w:rsidRPr="00F134D8">
              <w:rPr>
                <w:color w:val="000080"/>
              </w:rPr>
              <w:t xml:space="preserve"> M-13.1) et </w:t>
            </w:r>
            <w:r w:rsidR="003107B0" w:rsidRPr="00F134D8">
              <w:rPr>
                <w:color w:val="000080"/>
              </w:rPr>
              <w:t>du</w:t>
            </w:r>
            <w:r w:rsidR="0038101E" w:rsidRPr="00F134D8">
              <w:rPr>
                <w:color w:val="000080"/>
              </w:rPr>
              <w:t xml:space="preserve"> </w:t>
            </w:r>
            <w:r w:rsidR="003107B0" w:rsidRPr="00F134D8">
              <w:rPr>
                <w:color w:val="000080"/>
              </w:rPr>
              <w:t>R</w:t>
            </w:r>
            <w:r w:rsidR="0038101E" w:rsidRPr="00F134D8">
              <w:rPr>
                <w:color w:val="000080"/>
              </w:rPr>
              <w:t xml:space="preserve">èglement sur les </w:t>
            </w:r>
            <w:r w:rsidR="00594C99">
              <w:rPr>
                <w:color w:val="000080"/>
              </w:rPr>
              <w:t>mines</w:t>
            </w:r>
            <w:r w:rsidR="003107B0" w:rsidRPr="00F134D8">
              <w:rPr>
                <w:color w:val="000080"/>
              </w:rPr>
              <w:t>. (</w:t>
            </w:r>
            <w:r w:rsidR="00311646">
              <w:rPr>
                <w:color w:val="000080"/>
              </w:rPr>
              <w:t>RLRQ, c.</w:t>
            </w:r>
            <w:r w:rsidR="003107B0" w:rsidRPr="00F134D8">
              <w:rPr>
                <w:color w:val="000080"/>
              </w:rPr>
              <w:t xml:space="preserve"> M-13.1, r.2)</w:t>
            </w:r>
          </w:p>
          <w:p w14:paraId="12938B07" w14:textId="77777777" w:rsidR="009B11B1" w:rsidRPr="00F134D8" w:rsidRDefault="009B11B1" w:rsidP="00F134D8">
            <w:pPr>
              <w:tabs>
                <w:tab w:val="left" w:pos="380"/>
              </w:tabs>
              <w:spacing w:before="60"/>
              <w:rPr>
                <w:color w:val="000080"/>
                <w:sz w:val="8"/>
                <w:szCs w:val="8"/>
              </w:rPr>
            </w:pPr>
          </w:p>
          <w:p w14:paraId="414934D4" w14:textId="77777777" w:rsidR="00823259" w:rsidRPr="00F134D8" w:rsidRDefault="00823259" w:rsidP="00F134D8">
            <w:pPr>
              <w:tabs>
                <w:tab w:val="left" w:pos="380"/>
              </w:tabs>
              <w:spacing w:before="60"/>
              <w:rPr>
                <w:color w:val="000080"/>
                <w:sz w:val="18"/>
              </w:rPr>
            </w:pPr>
            <w:r w:rsidRPr="00F134D8">
              <w:rPr>
                <w:caps/>
                <w:color w:val="000080"/>
                <w:sz w:val="18"/>
                <w:lang w:val="en-CA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Pr="00F134D8">
              <w:rPr>
                <w:caps/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>Le montant du loyer annuel du bail minier fixé par</w:t>
            </w:r>
            <w:r w:rsidR="00D137F3" w:rsidRPr="00F134D8">
              <w:rPr>
                <w:color w:val="000080"/>
                <w:sz w:val="18"/>
              </w:rPr>
              <w:t xml:space="preserve"> l’arti</w:t>
            </w:r>
            <w:r w:rsidR="009B11B1" w:rsidRPr="00F134D8">
              <w:rPr>
                <w:color w:val="000080"/>
                <w:sz w:val="18"/>
              </w:rPr>
              <w:t>cle 39 du R</w:t>
            </w:r>
            <w:r w:rsidR="0038101E" w:rsidRPr="00F134D8">
              <w:rPr>
                <w:color w:val="000080"/>
                <w:sz w:val="18"/>
              </w:rPr>
              <w:t>èglement.</w:t>
            </w:r>
          </w:p>
          <w:p w14:paraId="307C8614" w14:textId="77777777" w:rsidR="00823259" w:rsidRPr="00F134D8" w:rsidRDefault="00823259" w:rsidP="00F134D8">
            <w:pPr>
              <w:tabs>
                <w:tab w:val="left" w:pos="387"/>
              </w:tabs>
              <w:spacing w:before="60" w:after="60"/>
              <w:rPr>
                <w:rFonts w:cs="Arial"/>
                <w:color w:val="000080"/>
                <w:sz w:val="18"/>
                <w:szCs w:val="18"/>
              </w:rPr>
            </w:pPr>
            <w:r w:rsidRPr="00F134D8">
              <w:rPr>
                <w:caps/>
                <w:color w:val="000080"/>
                <w:sz w:val="18"/>
                <w:lang w:val="en-CA"/>
              </w:rPr>
              <w:fldChar w:fldCharType="begin"/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Pr="00F134D8">
              <w:rPr>
                <w:caps/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>U</w:t>
            </w:r>
            <w:r w:rsidRPr="00F134D8">
              <w:rPr>
                <w:rFonts w:cs="Arial"/>
                <w:color w:val="000080"/>
                <w:sz w:val="18"/>
                <w:szCs w:val="18"/>
              </w:rPr>
              <w:t>n rapport établissant que l'exploitation minière s’est déroulée pendant au moins deux ans au cours des 10 dernières années du bail</w:t>
            </w:r>
            <w:r w:rsidR="006770DD" w:rsidRPr="00F134D8">
              <w:rPr>
                <w:rFonts w:cs="Arial"/>
                <w:color w:val="000080"/>
                <w:sz w:val="18"/>
                <w:szCs w:val="18"/>
              </w:rPr>
              <w:t xml:space="preserve">. </w:t>
            </w:r>
            <w:r w:rsidR="006770DD" w:rsidRPr="00F134D8">
              <w:rPr>
                <w:rFonts w:cs="Arial"/>
                <w:color w:val="000080"/>
                <w:sz w:val="18"/>
                <w:szCs w:val="18"/>
              </w:rPr>
              <w:tab/>
              <w:t xml:space="preserve">(art. </w:t>
            </w:r>
            <w:r w:rsidR="009B11B1" w:rsidRPr="00F134D8">
              <w:rPr>
                <w:rFonts w:cs="Arial"/>
                <w:color w:val="000080"/>
                <w:sz w:val="18"/>
                <w:szCs w:val="18"/>
              </w:rPr>
              <w:t>104 de la L</w:t>
            </w:r>
            <w:r w:rsidR="003107B0" w:rsidRPr="00F134D8">
              <w:rPr>
                <w:rFonts w:cs="Arial"/>
                <w:color w:val="000080"/>
                <w:sz w:val="18"/>
                <w:szCs w:val="18"/>
              </w:rPr>
              <w:t>oi)</w:t>
            </w:r>
          </w:p>
          <w:p w14:paraId="343077AC" w14:textId="77777777" w:rsidR="00823259" w:rsidRPr="00F134D8" w:rsidRDefault="00823259" w:rsidP="00F134D8">
            <w:pPr>
              <w:tabs>
                <w:tab w:val="left" w:pos="387"/>
              </w:tabs>
              <w:spacing w:before="60" w:after="60"/>
              <w:rPr>
                <w:color w:val="000080"/>
                <w:sz w:val="18"/>
              </w:rPr>
            </w:pPr>
            <w:r w:rsidRPr="00F134D8">
              <w:rPr>
                <w:caps/>
                <w:color w:val="000080"/>
                <w:sz w:val="18"/>
                <w:lang w:val="en-CA"/>
              </w:rPr>
              <w:fldChar w:fldCharType="begin"/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="00096107" w:rsidRPr="00F134D8">
              <w:rPr>
                <w:caps/>
                <w:color w:val="000080"/>
                <w:sz w:val="18"/>
                <w:lang w:val="en-CA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1"/>
            <w:r w:rsidR="00096107"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="00096107" w:rsidRPr="00F134D8">
              <w:rPr>
                <w:caps/>
                <w:color w:val="000080"/>
                <w:sz w:val="18"/>
                <w:lang w:val="en-CA"/>
              </w:rPr>
            </w:r>
            <w:r w:rsidR="00096107"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="00096107"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bookmarkEnd w:id="12"/>
            <w:r w:rsidRPr="00F134D8">
              <w:rPr>
                <w:caps/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>Résolution ou règlement</w:t>
            </w:r>
            <w:r w:rsidR="006770DD" w:rsidRPr="00F134D8">
              <w:rPr>
                <w:color w:val="000080"/>
                <w:sz w:val="18"/>
              </w:rPr>
              <w:t>. (art. 127</w:t>
            </w:r>
            <w:r w:rsidR="009B11B1" w:rsidRPr="00F134D8">
              <w:rPr>
                <w:color w:val="000080"/>
                <w:sz w:val="18"/>
              </w:rPr>
              <w:t xml:space="preserve"> du R</w:t>
            </w:r>
            <w:r w:rsidR="00C917EC" w:rsidRPr="00F134D8">
              <w:rPr>
                <w:color w:val="000080"/>
                <w:sz w:val="18"/>
              </w:rPr>
              <w:t>èglement)</w:t>
            </w:r>
          </w:p>
          <w:p w14:paraId="426BC31F" w14:textId="62B1412E" w:rsidR="0038101E" w:rsidRPr="00F134D8" w:rsidRDefault="00096107" w:rsidP="00F134D8">
            <w:pPr>
              <w:tabs>
                <w:tab w:val="left" w:pos="387"/>
              </w:tabs>
              <w:spacing w:before="60" w:after="60"/>
              <w:rPr>
                <w:color w:val="000080"/>
                <w:sz w:val="18"/>
              </w:rPr>
            </w:pPr>
            <w:r w:rsidRPr="00F134D8">
              <w:rPr>
                <w:caps/>
                <w:color w:val="000080"/>
                <w:sz w:val="18"/>
                <w:lang w:val="en-CA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aps/>
                <w:color w:val="000080"/>
                <w:sz w:val="18"/>
              </w:rPr>
              <w:instrText xml:space="preserve"> FORMCHECKBOX </w:instrText>
            </w:r>
            <w:r w:rsidRPr="00F134D8">
              <w:rPr>
                <w:caps/>
                <w:color w:val="000080"/>
                <w:sz w:val="18"/>
                <w:lang w:val="en-CA"/>
              </w:rPr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separate"/>
            </w:r>
            <w:r w:rsidRPr="00F134D8">
              <w:rPr>
                <w:caps/>
                <w:color w:val="000080"/>
                <w:sz w:val="18"/>
                <w:lang w:val="en-CA"/>
              </w:rPr>
              <w:fldChar w:fldCharType="end"/>
            </w:r>
            <w:r w:rsidRPr="00F134D8">
              <w:rPr>
                <w:caps/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 xml:space="preserve">Une étude d'opportunité économique et de marché </w:t>
            </w:r>
            <w:r w:rsidR="00770FB7" w:rsidRPr="00770FB7">
              <w:rPr>
                <w:color w:val="000080"/>
                <w:sz w:val="18"/>
              </w:rPr>
              <w:t>portant notamment sur l’intégration de l’exploitation dans une économie circulaire</w:t>
            </w:r>
            <w:r w:rsidR="00461237">
              <w:rPr>
                <w:color w:val="000080"/>
                <w:sz w:val="18"/>
              </w:rPr>
              <w:br/>
              <w:t xml:space="preserve">        </w:t>
            </w:r>
            <w:r w:rsidR="00770FB7" w:rsidRPr="00770FB7">
              <w:rPr>
                <w:color w:val="000080"/>
                <w:sz w:val="18"/>
              </w:rPr>
              <w:t>et sur la transformation au Québec des substances minérales extraites</w:t>
            </w:r>
            <w:r w:rsidR="00C917EC" w:rsidRPr="00F134D8">
              <w:rPr>
                <w:color w:val="000080"/>
                <w:sz w:val="18"/>
              </w:rPr>
              <w:t>.</w:t>
            </w:r>
            <w:r w:rsidRPr="00F134D8">
              <w:rPr>
                <w:caps/>
                <w:color w:val="000080"/>
                <w:sz w:val="18"/>
              </w:rPr>
              <w:t xml:space="preserve"> </w:t>
            </w:r>
            <w:r w:rsidR="009F6B45" w:rsidRPr="00F134D8">
              <w:rPr>
                <w:caps/>
                <w:color w:val="000080"/>
                <w:sz w:val="18"/>
              </w:rPr>
              <w:t>(</w:t>
            </w:r>
            <w:r w:rsidR="009F6B45" w:rsidRPr="00F134D8">
              <w:rPr>
                <w:color w:val="000080"/>
                <w:sz w:val="18"/>
              </w:rPr>
              <w:t>art. 104</w:t>
            </w:r>
            <w:r w:rsidR="009B11B1" w:rsidRPr="00F134D8">
              <w:rPr>
                <w:color w:val="000080"/>
                <w:sz w:val="18"/>
              </w:rPr>
              <w:t xml:space="preserve"> de la L</w:t>
            </w:r>
            <w:r w:rsidR="0038101E" w:rsidRPr="00F134D8">
              <w:rPr>
                <w:color w:val="000080"/>
                <w:sz w:val="18"/>
              </w:rPr>
              <w:t>oi)</w:t>
            </w:r>
          </w:p>
        </w:tc>
      </w:tr>
      <w:tr w:rsidR="00823259" w:rsidRPr="00F134D8" w14:paraId="65C12ABA" w14:textId="77777777" w:rsidTr="00742AB1">
        <w:trPr>
          <w:trHeight w:hRule="exact" w:val="90"/>
        </w:trPr>
        <w:tc>
          <w:tcPr>
            <w:tcW w:w="11199" w:type="dxa"/>
            <w:gridSpan w:val="2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56D5C" w14:textId="77777777" w:rsidR="00823259" w:rsidRPr="00F134D8" w:rsidRDefault="00823259" w:rsidP="00F134D8">
            <w:pPr>
              <w:tabs>
                <w:tab w:val="left" w:pos="380"/>
              </w:tabs>
              <w:spacing w:before="60"/>
              <w:rPr>
                <w:color w:val="000080"/>
                <w:sz w:val="18"/>
                <w:szCs w:val="18"/>
              </w:rPr>
            </w:pPr>
          </w:p>
        </w:tc>
      </w:tr>
      <w:tr w:rsidR="00823259" w:rsidRPr="00F134D8" w14:paraId="5CAA8A10" w14:textId="77777777" w:rsidTr="00742AB1">
        <w:trPr>
          <w:trHeight w:hRule="exact" w:val="433"/>
        </w:trPr>
        <w:tc>
          <w:tcPr>
            <w:tcW w:w="1119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003366"/>
            <w:vAlign w:val="center"/>
          </w:tcPr>
          <w:p w14:paraId="3E910646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FFFFFF"/>
                <w:sz w:val="20"/>
                <w:szCs w:val="20"/>
              </w:rPr>
            </w:pPr>
            <w:r w:rsidRPr="00F134D8">
              <w:rPr>
                <w:b/>
                <w:color w:val="FFFFFF"/>
                <w:sz w:val="20"/>
                <w:szCs w:val="20"/>
              </w:rPr>
              <w:t>SECTION 4</w:t>
            </w:r>
            <w:r w:rsidRPr="00F134D8">
              <w:rPr>
                <w:b/>
                <w:color w:val="FFFFFF"/>
                <w:sz w:val="20"/>
                <w:szCs w:val="20"/>
              </w:rPr>
              <w:tab/>
              <w:t>DÉCLARATION DU RESPONSABLE</w:t>
            </w:r>
          </w:p>
        </w:tc>
      </w:tr>
      <w:tr w:rsidR="00823259" w:rsidRPr="00F134D8" w14:paraId="55309A0D" w14:textId="77777777" w:rsidTr="00742AB1">
        <w:trPr>
          <w:trHeight w:hRule="exact" w:val="80"/>
        </w:trPr>
        <w:tc>
          <w:tcPr>
            <w:tcW w:w="11199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7F7177" w14:textId="77777777" w:rsidR="00823259" w:rsidRPr="00F134D8" w:rsidRDefault="00823259" w:rsidP="00F134D8">
            <w:pPr>
              <w:tabs>
                <w:tab w:val="left" w:pos="480"/>
              </w:tabs>
              <w:rPr>
                <w:b/>
                <w:color w:val="FFFFFF"/>
                <w:sz w:val="20"/>
                <w:szCs w:val="20"/>
              </w:rPr>
            </w:pPr>
          </w:p>
        </w:tc>
      </w:tr>
      <w:tr w:rsidR="00823259" w:rsidRPr="00F134D8" w14:paraId="4E7FB6A5" w14:textId="77777777" w:rsidTr="00742AB1">
        <w:trPr>
          <w:trHeight w:val="70"/>
        </w:trPr>
        <w:tc>
          <w:tcPr>
            <w:tcW w:w="1119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2CAED" w14:textId="7C99499F" w:rsidR="00823259" w:rsidRPr="00E002BF" w:rsidRDefault="00823259" w:rsidP="00F134D8">
            <w:pPr>
              <w:tabs>
                <w:tab w:val="left" w:pos="480"/>
              </w:tabs>
              <w:spacing w:before="60"/>
              <w:rPr>
                <w:b/>
                <w:bCs/>
                <w:i/>
                <w:color w:val="000080"/>
                <w:sz w:val="18"/>
                <w:szCs w:val="18"/>
              </w:rPr>
            </w:pPr>
            <w:r w:rsidRPr="00E002BF">
              <w:rPr>
                <w:b/>
                <w:bCs/>
                <w:i/>
                <w:color w:val="000080"/>
                <w:sz w:val="18"/>
              </w:rPr>
              <w:t>Je certifie</w:t>
            </w:r>
            <w:r w:rsidRPr="00E002BF">
              <w:rPr>
                <w:i/>
                <w:color w:val="000080"/>
                <w:sz w:val="18"/>
              </w:rPr>
              <w:t>, en date de la présente demande,</w:t>
            </w:r>
            <w:r w:rsidRPr="00E002BF">
              <w:rPr>
                <w:b/>
                <w:bCs/>
                <w:i/>
                <w:color w:val="000080"/>
                <w:sz w:val="18"/>
              </w:rPr>
              <w:t xml:space="preserve"> avoir respecté les dispositions de la Loi sur les mines</w:t>
            </w:r>
            <w:r w:rsidR="007B5AD3" w:rsidRPr="00E002BF">
              <w:rPr>
                <w:b/>
                <w:bCs/>
                <w:i/>
                <w:color w:val="000080"/>
                <w:sz w:val="18"/>
              </w:rPr>
              <w:t xml:space="preserve">, de la Loi sur l’impôt minier </w:t>
            </w:r>
            <w:r w:rsidR="007B5AD3" w:rsidRPr="00E002BF">
              <w:rPr>
                <w:i/>
                <w:color w:val="000080"/>
                <w:sz w:val="18"/>
              </w:rPr>
              <w:t>(</w:t>
            </w:r>
            <w:hyperlink r:id="rId6" w:tgtFrame="_blank" w:history="1">
              <w:r w:rsidR="007B5AD3" w:rsidRPr="00E002BF">
                <w:rPr>
                  <w:rStyle w:val="Lienhypertexte"/>
                  <w:i/>
                  <w:sz w:val="18"/>
                </w:rPr>
                <w:t>chapitre I-0.4</w:t>
              </w:r>
            </w:hyperlink>
            <w:r w:rsidR="007B5AD3" w:rsidRPr="00E002BF">
              <w:rPr>
                <w:i/>
                <w:color w:val="000080"/>
                <w:sz w:val="18"/>
              </w:rPr>
              <w:t>)</w:t>
            </w:r>
            <w:r w:rsidRPr="00E002BF">
              <w:rPr>
                <w:b/>
                <w:bCs/>
                <w:i/>
                <w:color w:val="000080"/>
                <w:sz w:val="18"/>
              </w:rPr>
              <w:t xml:space="preserve"> </w:t>
            </w:r>
            <w:r w:rsidRPr="00E002BF">
              <w:rPr>
                <w:i/>
                <w:color w:val="000080"/>
                <w:sz w:val="18"/>
              </w:rPr>
              <w:t xml:space="preserve">et des </w:t>
            </w:r>
            <w:r w:rsidR="007B5AD3" w:rsidRPr="00E002BF">
              <w:rPr>
                <w:i/>
                <w:color w:val="000080"/>
                <w:sz w:val="18"/>
              </w:rPr>
              <w:t>leurs</w:t>
            </w:r>
            <w:r w:rsidRPr="00E002BF">
              <w:rPr>
                <w:i/>
                <w:color w:val="000080"/>
                <w:sz w:val="18"/>
              </w:rPr>
              <w:t xml:space="preserve"> règlements d’application au cours de la période de validité qui se termine et</w:t>
            </w:r>
            <w:r w:rsidRPr="00E002BF">
              <w:rPr>
                <w:b/>
                <w:bCs/>
                <w:i/>
                <w:color w:val="000080"/>
                <w:sz w:val="18"/>
              </w:rPr>
              <w:t xml:space="preserve"> j’atteste de l’exactitude des renseignements fournis dans la présente demande.</w:t>
            </w:r>
          </w:p>
        </w:tc>
      </w:tr>
      <w:tr w:rsidR="00C72606" w:rsidRPr="00F134D8" w14:paraId="2E2C7DCB" w14:textId="77777777" w:rsidTr="00742AB1">
        <w:trPr>
          <w:trHeight w:val="838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BBE6" w14:textId="0B9C8A84" w:rsidR="00C72606" w:rsidRPr="00F134D8" w:rsidRDefault="00413BD0" w:rsidP="00A540BA">
            <w:pPr>
              <w:tabs>
                <w:tab w:val="left" w:pos="480"/>
                <w:tab w:val="right" w:pos="2694"/>
              </w:tabs>
              <w:spacing w:before="60" w:after="120"/>
              <w:rPr>
                <w:color w:val="000080"/>
              </w:rPr>
            </w:pPr>
            <w:r w:rsidRPr="00413BD0">
              <w:rPr>
                <w:color w:val="000080"/>
                <w:sz w:val="18"/>
                <w:szCs w:val="18"/>
              </w:rPr>
              <w:t>Date</w:t>
            </w:r>
            <w:r w:rsidR="00C72606" w:rsidRPr="00F134D8">
              <w:rPr>
                <w:i/>
                <w:lang w:val="en-CA"/>
              </w:rPr>
              <w:t xml:space="preserve"> : </w: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maxLength w:val="35"/>
                  </w:textInput>
                </w:ffData>
              </w:fldChar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instrText xml:space="preserve"> FORMTEXT </w:instrTex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separate"/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end"/>
            </w:r>
            <w:r w:rsidR="00C72606" w:rsidRPr="00F134D8">
              <w:rPr>
                <w:i/>
                <w:color w:val="000080"/>
                <w:u w:val="single"/>
                <w:lang w:val="en-CA"/>
              </w:rPr>
              <w:tab/>
            </w:r>
          </w:p>
        </w:tc>
        <w:tc>
          <w:tcPr>
            <w:tcW w:w="825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25DF" w14:textId="77777777" w:rsidR="00C72606" w:rsidRDefault="00413BD0" w:rsidP="007C29DE">
            <w:pPr>
              <w:tabs>
                <w:tab w:val="right" w:pos="7547"/>
              </w:tabs>
              <w:rPr>
                <w:color w:val="000080"/>
                <w:sz w:val="18"/>
                <w:szCs w:val="18"/>
                <w:u w:val="single"/>
              </w:rPr>
            </w:pPr>
            <w:r w:rsidRPr="00413BD0">
              <w:rPr>
                <w:color w:val="000080"/>
                <w:sz w:val="18"/>
                <w:szCs w:val="18"/>
              </w:rPr>
              <w:t>Signature</w:t>
            </w:r>
            <w:r w:rsidR="00DB5C40" w:rsidRPr="00F134D8">
              <w:rPr>
                <w:i/>
                <w:color w:val="000080"/>
              </w:rPr>
              <w:t> </w:t>
            </w:r>
            <w:r w:rsidR="00DB5C40" w:rsidRPr="00F134D8">
              <w:rPr>
                <w:color w:val="000080"/>
              </w:rPr>
              <w:t>:</w:t>
            </w:r>
            <w:r w:rsidR="00C72606" w:rsidRPr="00F134D8">
              <w:rPr>
                <w:color w:val="000080"/>
                <w:sz w:val="18"/>
                <w:szCs w:val="18"/>
              </w:rPr>
              <w:t xml:space="preserve"> </w:t>
            </w:r>
            <w:r w:rsidR="00DB5C40" w:rsidRPr="00F134D8">
              <w:rPr>
                <w:color w:val="000080"/>
                <w:sz w:val="18"/>
                <w:szCs w:val="18"/>
                <w:u w:val="single"/>
              </w:rPr>
              <w:tab/>
            </w:r>
          </w:p>
          <w:p w14:paraId="0678A226" w14:textId="77777777" w:rsidR="00F029F7" w:rsidRDefault="00F029F7" w:rsidP="00F134D8">
            <w:pPr>
              <w:tabs>
                <w:tab w:val="right" w:pos="6972"/>
              </w:tabs>
              <w:rPr>
                <w:color w:val="000080"/>
                <w:sz w:val="18"/>
                <w:szCs w:val="18"/>
              </w:rPr>
            </w:pPr>
          </w:p>
          <w:p w14:paraId="5CF13FE1" w14:textId="2B540855" w:rsidR="00F029F7" w:rsidRPr="00F029F7" w:rsidRDefault="00F029F7" w:rsidP="00A540BA">
            <w:pPr>
              <w:tabs>
                <w:tab w:val="right" w:pos="7547"/>
              </w:tabs>
              <w:rPr>
                <w:color w:val="000080"/>
                <w:u w:val="single"/>
              </w:rPr>
            </w:pPr>
            <w:r w:rsidRPr="00F029F7">
              <w:rPr>
                <w:color w:val="000080"/>
              </w:rPr>
              <w:t>Nom du signataire (en lettres moulées)</w:t>
            </w:r>
            <w:r>
              <w:rPr>
                <w:color w:val="000080"/>
                <w:sz w:val="18"/>
                <w:szCs w:val="18"/>
              </w:rPr>
              <w:t> :</w: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begin">
                <w:ffData>
                  <w:name w:val=""/>
                  <w:enabled/>
                  <w:calcOnExit w:val="0"/>
                  <w:statusText w:type="text" w:val="Saisissez la date, sans espaces, sous le format aaaammjj."/>
                  <w:textInput>
                    <w:maxLength w:val="80"/>
                  </w:textInput>
                </w:ffData>
              </w:fldChar>
            </w:r>
            <w:r w:rsidR="00930AD6" w:rsidRPr="00930AD6">
              <w:rPr>
                <w:color w:val="000080"/>
                <w:sz w:val="20"/>
                <w:szCs w:val="20"/>
                <w:u w:val="single"/>
              </w:rPr>
              <w:instrText xml:space="preserve"> FORMTEXT </w:instrTex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separate"/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noProof/>
                <w:color w:val="000080"/>
                <w:sz w:val="20"/>
                <w:szCs w:val="20"/>
                <w:u w:val="single"/>
                <w:lang w:val="en-CA"/>
              </w:rPr>
              <w:t> </w:t>
            </w:r>
            <w:r w:rsidR="00930AD6">
              <w:rPr>
                <w:color w:val="000080"/>
                <w:sz w:val="20"/>
                <w:szCs w:val="20"/>
                <w:u w:val="single"/>
                <w:lang w:val="en-CA"/>
              </w:rPr>
              <w:fldChar w:fldCharType="end"/>
            </w:r>
            <w:r w:rsidR="00A540BA" w:rsidRPr="009A71A2">
              <w:rPr>
                <w:color w:val="000080"/>
                <w:sz w:val="20"/>
                <w:szCs w:val="20"/>
                <w:u w:val="single"/>
              </w:rPr>
              <w:tab/>
            </w:r>
          </w:p>
        </w:tc>
      </w:tr>
      <w:tr w:rsidR="007A77C2" w:rsidRPr="00F134D8" w14:paraId="13C5AB6F" w14:textId="77777777" w:rsidTr="00742AB1">
        <w:trPr>
          <w:trHeight w:val="684"/>
        </w:trPr>
        <w:tc>
          <w:tcPr>
            <w:tcW w:w="1119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B387" w14:textId="77777777" w:rsidR="007A77C2" w:rsidRPr="00F134D8" w:rsidRDefault="007A77C2" w:rsidP="00F134D8">
            <w:pPr>
              <w:tabs>
                <w:tab w:val="left" w:pos="480"/>
              </w:tabs>
              <w:spacing w:before="60" w:after="60"/>
              <w:rPr>
                <w:b/>
                <w:color w:val="000080"/>
                <w:sz w:val="18"/>
              </w:rPr>
            </w:pPr>
            <w:r w:rsidRPr="00F134D8">
              <w:rPr>
                <w:b/>
                <w:color w:val="000080"/>
                <w:sz w:val="18"/>
              </w:rPr>
              <w:t>Mode de paiement du loyer :</w:t>
            </w:r>
          </w:p>
          <w:p w14:paraId="430E39A1" w14:textId="77777777" w:rsidR="007A77C2" w:rsidRPr="007A77C2" w:rsidRDefault="007A77C2" w:rsidP="007A77C2">
            <w:pPr>
              <w:tabs>
                <w:tab w:val="left" w:pos="282"/>
                <w:tab w:val="left" w:pos="3686"/>
                <w:tab w:val="left" w:pos="8505"/>
              </w:tabs>
              <w:spacing w:before="80" w:after="80"/>
              <w:rPr>
                <w:color w:val="000080"/>
                <w:sz w:val="18"/>
              </w:rPr>
            </w:pP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Solde du compte de l’intervenant</w:t>
            </w:r>
            <w:r>
              <w:rPr>
                <w:color w:val="000080"/>
                <w:sz w:val="18"/>
              </w:rPr>
              <w:tab/>
            </w:r>
            <w:r w:rsidRPr="00F134D8">
              <w:rPr>
                <w:color w:val="000080"/>
                <w:sz w:val="18"/>
              </w:rPr>
              <w:t xml:space="preserve"> </w:t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8"/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bookmarkEnd w:id="13"/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Chèque à l’ordre du ministre des finances</w:t>
            </w:r>
            <w:r>
              <w:rPr>
                <w:color w:val="000080"/>
                <w:sz w:val="18"/>
              </w:rPr>
              <w:tab/>
            </w:r>
            <w:r w:rsidRPr="00F134D8">
              <w:rPr>
                <w:color w:val="00008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34D8">
              <w:rPr>
                <w:color w:val="000080"/>
              </w:rPr>
              <w:instrText xml:space="preserve"> FORMCHECKBOX </w:instrText>
            </w:r>
            <w:r w:rsidRPr="00F134D8">
              <w:rPr>
                <w:color w:val="000080"/>
              </w:rPr>
            </w:r>
            <w:r w:rsidRPr="00F134D8">
              <w:rPr>
                <w:color w:val="000080"/>
              </w:rPr>
              <w:fldChar w:fldCharType="separate"/>
            </w:r>
            <w:r w:rsidRPr="00F134D8">
              <w:rPr>
                <w:color w:val="000080"/>
              </w:rPr>
              <w:fldChar w:fldCharType="end"/>
            </w:r>
            <w:r>
              <w:rPr>
                <w:color w:val="000080"/>
              </w:rPr>
              <w:t xml:space="preserve"> </w:t>
            </w:r>
            <w:r w:rsidRPr="00F134D8">
              <w:rPr>
                <w:color w:val="000080"/>
                <w:sz w:val="18"/>
              </w:rPr>
              <w:t>Mandat-poste</w:t>
            </w:r>
          </w:p>
        </w:tc>
      </w:tr>
      <w:tr w:rsidR="007B5AD3" w:rsidRPr="00F134D8" w14:paraId="5BDAB783" w14:textId="77777777" w:rsidTr="005E403C">
        <w:trPr>
          <w:trHeight w:val="940"/>
        </w:trPr>
        <w:tc>
          <w:tcPr>
            <w:tcW w:w="11199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E187" w14:textId="77777777" w:rsidR="007B5AD3" w:rsidRPr="00F134D8" w:rsidRDefault="007B5AD3" w:rsidP="008B1900">
            <w:pPr>
              <w:tabs>
                <w:tab w:val="left" w:pos="3369"/>
                <w:tab w:val="left" w:pos="4928"/>
                <w:tab w:val="left" w:pos="6345"/>
                <w:tab w:val="left" w:pos="11023"/>
              </w:tabs>
              <w:ind w:left="108" w:right="243"/>
              <w:jc w:val="both"/>
              <w:rPr>
                <w:color w:val="000080"/>
                <w:sz w:val="18"/>
                <w:szCs w:val="18"/>
                <w:u w:val="single"/>
              </w:rPr>
            </w:pPr>
            <w:r w:rsidRPr="00F134D8"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>Aucune demande ne sera analysée avant que le paiement soit effectué.</w:t>
            </w:r>
            <w:r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 xml:space="preserve"> </w:t>
            </w:r>
            <w:r w:rsidRPr="004A6AFC"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 xml:space="preserve">Il est interdit </w:t>
            </w:r>
            <w:r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>de fournir</w:t>
            </w:r>
            <w:r w:rsidRPr="004A6AFC"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 xml:space="preserve"> des données </w:t>
            </w:r>
            <w:r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 xml:space="preserve">de carte de crédit </w:t>
            </w:r>
            <w:r w:rsidRPr="004A6AFC">
              <w:rPr>
                <w:rFonts w:cs="Arial"/>
                <w:b/>
                <w:color w:val="000080"/>
                <w:sz w:val="18"/>
                <w:szCs w:val="18"/>
                <w:shd w:val="clear" w:color="auto" w:fill="FFFFFF"/>
              </w:rPr>
              <w:t>sur ce formulaire.</w:t>
            </w:r>
          </w:p>
          <w:p w14:paraId="214E81EA" w14:textId="4786E54A" w:rsidR="007B5AD3" w:rsidRPr="00F134D8" w:rsidRDefault="007B5AD3" w:rsidP="00F134D8">
            <w:pPr>
              <w:tabs>
                <w:tab w:val="left" w:pos="480"/>
              </w:tabs>
              <w:spacing w:before="60" w:after="60"/>
              <w:ind w:left="120" w:right="243"/>
              <w:jc w:val="both"/>
              <w:rPr>
                <w:color w:val="000080"/>
                <w:sz w:val="18"/>
                <w:szCs w:val="18"/>
                <w:u w:val="single"/>
              </w:rPr>
            </w:pPr>
            <w:r w:rsidRPr="00F134D8">
              <w:rPr>
                <w:rFonts w:cs="Arial"/>
                <w:color w:val="000080"/>
                <w:sz w:val="18"/>
                <w:szCs w:val="18"/>
              </w:rPr>
              <w:t>La demande doit être parvenue au bureau du registraire avant le 60</w:t>
            </w:r>
            <w:r w:rsidRPr="00F134D8">
              <w:rPr>
                <w:rFonts w:cs="Arial"/>
                <w:color w:val="000080"/>
                <w:sz w:val="18"/>
                <w:szCs w:val="18"/>
                <w:vertAlign w:val="superscript"/>
              </w:rPr>
              <w:t>e</w:t>
            </w:r>
            <w:r w:rsidRPr="00F134D8">
              <w:rPr>
                <w:rFonts w:cs="Arial"/>
                <w:color w:val="000080"/>
                <w:sz w:val="18"/>
                <w:szCs w:val="18"/>
              </w:rPr>
              <w:t> jour précédant l’expiration du BM. Sinon, joindre un montant supplémentaire de 115 $.</w:t>
            </w:r>
          </w:p>
        </w:tc>
      </w:tr>
      <w:tr w:rsidR="00823259" w:rsidRPr="00F134D8" w14:paraId="4759C530" w14:textId="77777777" w:rsidTr="00742AB1">
        <w:trPr>
          <w:trHeight w:val="407"/>
        </w:trPr>
        <w:tc>
          <w:tcPr>
            <w:tcW w:w="11199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35EB6" w14:textId="77777777" w:rsidR="00823259" w:rsidRPr="00A540BA" w:rsidRDefault="00823259" w:rsidP="00F134D8">
            <w:pPr>
              <w:tabs>
                <w:tab w:val="left" w:pos="480"/>
              </w:tabs>
              <w:spacing w:line="120" w:lineRule="auto"/>
              <w:rPr>
                <w:b/>
                <w:color w:val="000080"/>
                <w:sz w:val="10"/>
                <w:szCs w:val="10"/>
              </w:rPr>
            </w:pPr>
          </w:p>
          <w:p w14:paraId="3F053F4A" w14:textId="45917B5C" w:rsidR="00823259" w:rsidRPr="00F134D8" w:rsidRDefault="00823259" w:rsidP="00F134D8">
            <w:pPr>
              <w:tabs>
                <w:tab w:val="left" w:pos="480"/>
              </w:tabs>
              <w:rPr>
                <w:color w:val="000080"/>
              </w:rPr>
            </w:pPr>
            <w:r w:rsidRPr="00A540BA">
              <w:rPr>
                <w:b/>
                <w:color w:val="000080"/>
                <w:sz w:val="20"/>
                <w:szCs w:val="20"/>
              </w:rPr>
              <w:t>La demande et la documentation à joindre doivent être reçues</w:t>
            </w:r>
            <w:r w:rsidR="005E403C" w:rsidRPr="007117C8">
              <w:rPr>
                <w:b/>
                <w:color w:val="000080"/>
                <w:sz w:val="20"/>
                <w:szCs w:val="20"/>
              </w:rPr>
              <w:t xml:space="preserve"> et </w:t>
            </w:r>
            <w:r w:rsidR="005E403C" w:rsidRPr="007117C8">
              <w:rPr>
                <w:b/>
                <w:color w:val="000080"/>
                <w:sz w:val="20"/>
                <w:szCs w:val="20"/>
                <w:u w:val="single"/>
              </w:rPr>
              <w:t>transmises par courriel uniquement</w:t>
            </w:r>
            <w:r w:rsidR="005E403C" w:rsidRPr="007117C8">
              <w:rPr>
                <w:b/>
                <w:color w:val="000080"/>
                <w:sz w:val="20"/>
                <w:szCs w:val="20"/>
              </w:rPr>
              <w:t xml:space="preserve"> au</w:t>
            </w:r>
            <w:r w:rsidR="005E403C" w:rsidRPr="007117C8">
              <w:rPr>
                <w:sz w:val="20"/>
                <w:szCs w:val="20"/>
              </w:rPr>
              <w:t xml:space="preserve"> </w:t>
            </w:r>
            <w:hyperlink r:id="rId7" w:history="1">
              <w:r w:rsidR="005E403C" w:rsidRPr="007117C8">
                <w:rPr>
                  <w:rStyle w:val="Lienhypertexte"/>
                  <w:sz w:val="20"/>
                  <w:szCs w:val="20"/>
                </w:rPr>
                <w:t>services.mines@mrnf.gouv.qc.ca</w:t>
              </w:r>
            </w:hyperlink>
            <w:r w:rsidR="005E403C" w:rsidRPr="007117C8">
              <w:rPr>
                <w:b/>
                <w:color w:val="000080"/>
                <w:sz w:val="20"/>
                <w:szCs w:val="20"/>
              </w:rPr>
              <w:t>, avant la date d’expiration du titre.</w:t>
            </w:r>
          </w:p>
        </w:tc>
      </w:tr>
    </w:tbl>
    <w:p w14:paraId="59EE8AF8" w14:textId="77777777" w:rsidR="00F134D8" w:rsidRPr="002A0D3B" w:rsidRDefault="00F134D8" w:rsidP="00F134D8">
      <w:pPr>
        <w:rPr>
          <w:vanish/>
          <w:sz w:val="10"/>
          <w:szCs w:val="10"/>
        </w:rPr>
      </w:pPr>
    </w:p>
    <w:tbl>
      <w:tblPr>
        <w:tblW w:w="10944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4"/>
        <w:gridCol w:w="4950"/>
      </w:tblGrid>
      <w:tr w:rsidR="001D1885" w:rsidRPr="00B03B36" w14:paraId="723C1E52" w14:textId="77777777" w:rsidTr="00742AB1">
        <w:trPr>
          <w:cantSplit/>
          <w:trHeight w:val="979"/>
        </w:trPr>
        <w:tc>
          <w:tcPr>
            <w:tcW w:w="5994" w:type="dxa"/>
          </w:tcPr>
          <w:p w14:paraId="2F561F57" w14:textId="6BB511DC" w:rsidR="001D1885" w:rsidRPr="00B03B36" w:rsidRDefault="005E403C" w:rsidP="001D1885">
            <w:pPr>
              <w:spacing w:after="40"/>
              <w:rPr>
                <w:noProof/>
                <w:color w:val="000080"/>
                <w:sz w:val="18"/>
              </w:rPr>
            </w:pPr>
            <w:r>
              <w:rPr>
                <w:b/>
                <w:noProof/>
                <w:color w:val="000080"/>
                <w:sz w:val="18"/>
              </w:rPr>
              <w:t>Le paiement par chèque doit être transmis p</w:t>
            </w:r>
            <w:r w:rsidR="001D1885" w:rsidRPr="00B03B36">
              <w:rPr>
                <w:b/>
                <w:noProof/>
                <w:color w:val="000080"/>
                <w:sz w:val="18"/>
              </w:rPr>
              <w:t>ar la poste</w:t>
            </w:r>
            <w:r w:rsidR="001D1885" w:rsidRPr="00B03B36">
              <w:rPr>
                <w:noProof/>
                <w:color w:val="000080"/>
                <w:sz w:val="18"/>
              </w:rPr>
              <w:t> :</w:t>
            </w:r>
          </w:p>
          <w:p w14:paraId="15FD1EE1" w14:textId="429DE684" w:rsidR="001D1885" w:rsidRPr="00B03B36" w:rsidRDefault="001D1885" w:rsidP="001D1885">
            <w:pPr>
              <w:tabs>
                <w:tab w:val="left" w:pos="224"/>
              </w:tabs>
              <w:rPr>
                <w:color w:val="000080"/>
              </w:rPr>
            </w:pPr>
            <w:r w:rsidRPr="00B03B36">
              <w:rPr>
                <w:color w:val="000080"/>
              </w:rPr>
              <w:t xml:space="preserve">Ministère des Ressources naturelles </w:t>
            </w:r>
            <w:r w:rsidR="009A5A28">
              <w:rPr>
                <w:color w:val="000080"/>
              </w:rPr>
              <w:t>et des Forêts</w:t>
            </w:r>
          </w:p>
          <w:p w14:paraId="2A966226" w14:textId="372F9016" w:rsidR="001D1885" w:rsidRDefault="007A77C2" w:rsidP="00770FB7">
            <w:pPr>
              <w:tabs>
                <w:tab w:val="left" w:pos="224"/>
                <w:tab w:val="right" w:pos="5838"/>
              </w:tabs>
              <w:rPr>
                <w:color w:val="000080"/>
              </w:rPr>
            </w:pPr>
            <w:r>
              <w:rPr>
                <w:color w:val="000080"/>
              </w:rPr>
              <w:t>Service de la gestion</w:t>
            </w:r>
            <w:r w:rsidR="006F79F6">
              <w:rPr>
                <w:color w:val="000080"/>
              </w:rPr>
              <w:t xml:space="preserve"> et du contrôle</w:t>
            </w:r>
            <w:r>
              <w:rPr>
                <w:color w:val="000080"/>
              </w:rPr>
              <w:t xml:space="preserve"> des droits miniers</w:t>
            </w:r>
            <w:r w:rsidR="00770FB7">
              <w:rPr>
                <w:color w:val="000080"/>
              </w:rPr>
              <w:tab/>
            </w:r>
          </w:p>
          <w:p w14:paraId="66401F6C" w14:textId="77777777" w:rsidR="001D1885" w:rsidRPr="00B03B36" w:rsidRDefault="001D1885" w:rsidP="001D1885">
            <w:pPr>
              <w:tabs>
                <w:tab w:val="left" w:pos="224"/>
                <w:tab w:val="left" w:pos="2160"/>
              </w:tabs>
              <w:rPr>
                <w:noProof/>
                <w:color w:val="000080"/>
              </w:rPr>
            </w:pPr>
            <w:r w:rsidRPr="00B03B36">
              <w:rPr>
                <w:noProof/>
                <w:color w:val="000080"/>
              </w:rPr>
              <w:t>5700, 4e Avenue Ouest, local C-320</w:t>
            </w:r>
          </w:p>
          <w:p w14:paraId="45026759" w14:textId="77777777" w:rsidR="001D1885" w:rsidRPr="00B03B36" w:rsidRDefault="001D1885" w:rsidP="001D1885">
            <w:pPr>
              <w:tabs>
                <w:tab w:val="left" w:pos="224"/>
              </w:tabs>
              <w:rPr>
                <w:noProof/>
                <w:color w:val="000080"/>
              </w:rPr>
            </w:pPr>
            <w:r>
              <w:rPr>
                <w:noProof/>
                <w:color w:val="000080"/>
              </w:rPr>
              <w:t>Québec (Québec)  G1H 6R1</w:t>
            </w:r>
          </w:p>
        </w:tc>
        <w:tc>
          <w:tcPr>
            <w:tcW w:w="4950" w:type="dxa"/>
          </w:tcPr>
          <w:p w14:paraId="08439781" w14:textId="77777777" w:rsidR="001D1885" w:rsidRDefault="001D1885" w:rsidP="001D1885">
            <w:pPr>
              <w:tabs>
                <w:tab w:val="left" w:pos="224"/>
              </w:tabs>
              <w:rPr>
                <w:b/>
                <w:noProof/>
                <w:color w:val="000080"/>
                <w:sz w:val="18"/>
              </w:rPr>
            </w:pPr>
            <w:r>
              <w:rPr>
                <w:b/>
                <w:noProof/>
                <w:color w:val="000080"/>
                <w:sz w:val="18"/>
              </w:rPr>
              <w:t>Nous joindre :</w:t>
            </w:r>
          </w:p>
          <w:p w14:paraId="2417DEFF" w14:textId="77777777" w:rsidR="001D1885" w:rsidRDefault="001D1885" w:rsidP="001D1885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r w:rsidRPr="002122E5">
              <w:rPr>
                <w:noProof/>
                <w:color w:val="000080"/>
                <w:sz w:val="18"/>
              </w:rPr>
              <w:t>Téléphone </w:t>
            </w:r>
            <w:r>
              <w:rPr>
                <w:b/>
                <w:noProof/>
                <w:color w:val="000080"/>
                <w:sz w:val="18"/>
              </w:rPr>
              <w:t>:</w:t>
            </w:r>
            <w:r>
              <w:rPr>
                <w:b/>
                <w:noProof/>
                <w:color w:val="000080"/>
                <w:sz w:val="18"/>
              </w:rPr>
              <w:tab/>
              <w:t xml:space="preserve"> </w:t>
            </w:r>
            <w:r>
              <w:rPr>
                <w:noProof/>
                <w:color w:val="000080"/>
                <w:sz w:val="18"/>
              </w:rPr>
              <w:t xml:space="preserve">418 627-6292 </w:t>
            </w:r>
          </w:p>
          <w:p w14:paraId="24624987" w14:textId="03F2C59B" w:rsidR="001D1885" w:rsidRPr="00770FB7" w:rsidRDefault="001D1885" w:rsidP="001D1885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r>
              <w:rPr>
                <w:noProof/>
                <w:color w:val="000080"/>
                <w:sz w:val="18"/>
              </w:rPr>
              <w:t>Sans frais :</w:t>
            </w:r>
            <w:r>
              <w:rPr>
                <w:noProof/>
                <w:color w:val="000080"/>
                <w:sz w:val="18"/>
              </w:rPr>
              <w:tab/>
              <w:t>1-800-363-7233</w:t>
            </w:r>
          </w:p>
          <w:p w14:paraId="69AB7889" w14:textId="52819CBC" w:rsidR="001D1885" w:rsidRPr="002122E5" w:rsidRDefault="00594C99" w:rsidP="001D1885">
            <w:pPr>
              <w:tabs>
                <w:tab w:val="left" w:pos="1161"/>
              </w:tabs>
              <w:rPr>
                <w:noProof/>
                <w:color w:val="000080"/>
                <w:sz w:val="18"/>
              </w:rPr>
            </w:pPr>
            <w:hyperlink r:id="rId8" w:history="1">
              <w:r w:rsidRPr="001223A5">
                <w:rPr>
                  <w:rStyle w:val="Lienhypertexte"/>
                  <w:noProof/>
                  <w:sz w:val="18"/>
                </w:rPr>
                <w:t>services.mines@mrnf.gouv.qc.ca</w:t>
              </w:r>
            </w:hyperlink>
          </w:p>
        </w:tc>
      </w:tr>
    </w:tbl>
    <w:p w14:paraId="076427FA" w14:textId="77777777" w:rsidR="00E53AE4" w:rsidRPr="002A0D3B" w:rsidRDefault="00E53AE4" w:rsidP="003107B0">
      <w:pPr>
        <w:rPr>
          <w:sz w:val="4"/>
          <w:szCs w:val="4"/>
        </w:rPr>
      </w:pPr>
    </w:p>
    <w:sectPr w:rsidR="00E53AE4" w:rsidRPr="002A0D3B" w:rsidSect="002C20C7">
      <w:footerReference w:type="default" r:id="rId9"/>
      <w:headerReference w:type="first" r:id="rId10"/>
      <w:footerReference w:type="first" r:id="rId11"/>
      <w:pgSz w:w="12240" w:h="15840" w:code="1"/>
      <w:pgMar w:top="284" w:right="720" w:bottom="284" w:left="720" w:header="284" w:footer="170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4F79" w14:textId="77777777" w:rsidR="00674C05" w:rsidRDefault="00674C05">
      <w:r>
        <w:separator/>
      </w:r>
    </w:p>
  </w:endnote>
  <w:endnote w:type="continuationSeparator" w:id="0">
    <w:p w14:paraId="24851944" w14:textId="77777777" w:rsidR="00674C05" w:rsidRDefault="0067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4665" w14:textId="77777777" w:rsidR="00525C42" w:rsidRDefault="00525C42">
    <w:pPr>
      <w:pStyle w:val="Pieddepage"/>
      <w:pBdr>
        <w:bottom w:val="single" w:sz="36" w:space="1" w:color="auto"/>
      </w:pBdr>
      <w:tabs>
        <w:tab w:val="clear" w:pos="4320"/>
        <w:tab w:val="clear" w:pos="8640"/>
        <w:tab w:val="center" w:pos="5418"/>
        <w:tab w:val="right" w:pos="10800"/>
      </w:tabs>
      <w:spacing w:line="360" w:lineRule="auto"/>
      <w:rPr>
        <w:sz w:val="12"/>
      </w:rPr>
    </w:pPr>
    <w:r>
      <w:rPr>
        <w:sz w:val="12"/>
      </w:rPr>
      <w:t>Ministère des Ressources naturelles</w:t>
    </w:r>
    <w:r>
      <w:rPr>
        <w:sz w:val="12"/>
      </w:rPr>
      <w:tab/>
      <w:t>Direction ou Service si désiré</w:t>
    </w:r>
    <w:r>
      <w:rPr>
        <w:sz w:val="12"/>
      </w:rPr>
      <w:tab/>
      <w:t xml:space="preserve">No. </w:t>
    </w:r>
    <w:proofErr w:type="gramStart"/>
    <w:r>
      <w:rPr>
        <w:sz w:val="12"/>
      </w:rPr>
      <w:t>de</w:t>
    </w:r>
    <w:proofErr w:type="gramEnd"/>
    <w:r>
      <w:rPr>
        <w:sz w:val="12"/>
      </w:rPr>
      <w:t xml:space="preserve"> gestion – date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8B1900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8B1900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5B69" w14:textId="3F1B6A4D" w:rsidR="00525C42" w:rsidRDefault="00525C42" w:rsidP="0089531D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0632"/>
      </w:tabs>
      <w:spacing w:line="360" w:lineRule="auto"/>
    </w:pPr>
    <w:r>
      <w:rPr>
        <w:sz w:val="12"/>
      </w:rPr>
      <w:t>Ministère</w:t>
    </w:r>
    <w:r w:rsidR="000441C5">
      <w:rPr>
        <w:sz w:val="12"/>
      </w:rPr>
      <w:t xml:space="preserve"> </w:t>
    </w:r>
    <w:r>
      <w:rPr>
        <w:sz w:val="12"/>
      </w:rPr>
      <w:t>des Ressources naturelles</w:t>
    </w:r>
    <w:r w:rsidR="009A5A28">
      <w:rPr>
        <w:sz w:val="12"/>
      </w:rPr>
      <w:t xml:space="preserve"> et des Forêts</w:t>
    </w:r>
    <w:r>
      <w:rPr>
        <w:sz w:val="12"/>
      </w:rPr>
      <w:tab/>
    </w:r>
    <w:r w:rsidR="007A77C2">
      <w:rPr>
        <w:sz w:val="12"/>
      </w:rPr>
      <w:t>Service de la gestion</w:t>
    </w:r>
    <w:r w:rsidR="006F79F6">
      <w:rPr>
        <w:sz w:val="12"/>
      </w:rPr>
      <w:t xml:space="preserve"> et du contrôle</w:t>
    </w:r>
    <w:r w:rsidR="007A77C2">
      <w:rPr>
        <w:sz w:val="12"/>
      </w:rPr>
      <w:t xml:space="preserve"> des droits miniers</w:t>
    </w:r>
    <w:r w:rsidR="007A77C2">
      <w:rPr>
        <w:sz w:val="12"/>
      </w:rPr>
      <w:tab/>
      <w:t>20</w:t>
    </w:r>
    <w:r w:rsidR="009A71A2">
      <w:rPr>
        <w:sz w:val="12"/>
      </w:rPr>
      <w:t>2</w:t>
    </w:r>
    <w:r w:rsidR="007554E6">
      <w:rPr>
        <w:sz w:val="12"/>
      </w:rPr>
      <w:t>6-01-07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15DD" w14:textId="77777777" w:rsidR="00674C05" w:rsidRDefault="00674C05">
      <w:r>
        <w:separator/>
      </w:r>
    </w:p>
  </w:footnote>
  <w:footnote w:type="continuationSeparator" w:id="0">
    <w:p w14:paraId="2240F42B" w14:textId="77777777" w:rsidR="00674C05" w:rsidRDefault="00674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1"/>
      <w:gridCol w:w="8179"/>
    </w:tblGrid>
    <w:tr w:rsidR="009A5A28" w14:paraId="093795BA" w14:textId="77777777" w:rsidTr="00EC0A65">
      <w:trPr>
        <w:trHeight w:val="922"/>
      </w:trPr>
      <w:tc>
        <w:tcPr>
          <w:tcW w:w="2761" w:type="dxa"/>
          <w:vMerge w:val="restart"/>
        </w:tcPr>
        <w:p w14:paraId="26C7A391" w14:textId="11AAD55B" w:rsidR="009A5A28" w:rsidRDefault="009A5A28" w:rsidP="006932BA">
          <w:pPr>
            <w:spacing w:before="20"/>
            <w:rPr>
              <w:b/>
              <w:sz w:val="4"/>
            </w:rPr>
          </w:pPr>
          <w:r>
            <w:rPr>
              <w:noProof/>
            </w:rPr>
            <w:drawing>
              <wp:inline distT="0" distB="0" distL="0" distR="0" wp14:anchorId="61C7ABC5" wp14:editId="441588BF">
                <wp:extent cx="1508125" cy="677378"/>
                <wp:effectExtent l="0" t="0" r="3175" b="0"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9" w:type="dxa"/>
          <w:vAlign w:val="bottom"/>
        </w:tcPr>
        <w:p w14:paraId="53DABAA8" w14:textId="7AC9E43A" w:rsidR="009A5A28" w:rsidRDefault="009A5A28" w:rsidP="006C10AA">
          <w:pPr>
            <w:pStyle w:val="En-tte"/>
            <w:spacing w:before="40" w:after="60"/>
            <w:ind w:left="-86"/>
            <w:rPr>
              <w:b/>
              <w:smallCaps/>
              <w:sz w:val="4"/>
            </w:rPr>
          </w:pPr>
          <w:r>
            <w:rPr>
              <w:rFonts w:ascii="Arial Narrow" w:hAnsi="Arial Narrow"/>
              <w:b/>
              <w:sz w:val="28"/>
            </w:rPr>
            <w:t>Demande de renouvellement d’un bail minier (BM)</w:t>
          </w:r>
        </w:p>
      </w:tc>
    </w:tr>
    <w:tr w:rsidR="009A5A28" w14:paraId="09767352" w14:textId="77777777" w:rsidTr="009A5A28">
      <w:trPr>
        <w:cantSplit/>
        <w:trHeight w:val="91"/>
      </w:trPr>
      <w:tc>
        <w:tcPr>
          <w:tcW w:w="2761" w:type="dxa"/>
          <w:vMerge/>
        </w:tcPr>
        <w:p w14:paraId="62368068" w14:textId="77777777" w:rsidR="009A5A28" w:rsidRDefault="009A5A28">
          <w:pPr>
            <w:rPr>
              <w:i/>
              <w:noProof/>
            </w:rPr>
          </w:pPr>
        </w:p>
      </w:tc>
      <w:tc>
        <w:tcPr>
          <w:tcW w:w="8179" w:type="dxa"/>
        </w:tcPr>
        <w:p w14:paraId="5FE90520" w14:textId="77777777" w:rsidR="009A5A28" w:rsidRDefault="009A5A28">
          <w:pPr>
            <w:pStyle w:val="En-tte"/>
            <w:jc w:val="right"/>
          </w:pPr>
        </w:p>
      </w:tc>
    </w:tr>
  </w:tbl>
  <w:p w14:paraId="2032CA56" w14:textId="77777777" w:rsidR="00525C42" w:rsidRDefault="00525C42" w:rsidP="00C7260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BDA"/>
    <w:rsid w:val="00016021"/>
    <w:rsid w:val="000441C5"/>
    <w:rsid w:val="000639CA"/>
    <w:rsid w:val="00071469"/>
    <w:rsid w:val="00093BB2"/>
    <w:rsid w:val="00096107"/>
    <w:rsid w:val="000964FF"/>
    <w:rsid w:val="000A1396"/>
    <w:rsid w:val="000A313C"/>
    <w:rsid w:val="000F30BB"/>
    <w:rsid w:val="0013490F"/>
    <w:rsid w:val="00147F19"/>
    <w:rsid w:val="00176235"/>
    <w:rsid w:val="00183CBE"/>
    <w:rsid w:val="00184848"/>
    <w:rsid w:val="001866F4"/>
    <w:rsid w:val="001A3978"/>
    <w:rsid w:val="001A6073"/>
    <w:rsid w:val="001C5909"/>
    <w:rsid w:val="001D1885"/>
    <w:rsid w:val="001F4018"/>
    <w:rsid w:val="0020455F"/>
    <w:rsid w:val="00235721"/>
    <w:rsid w:val="00252FE8"/>
    <w:rsid w:val="00264497"/>
    <w:rsid w:val="00271EF1"/>
    <w:rsid w:val="00295578"/>
    <w:rsid w:val="002A0D3B"/>
    <w:rsid w:val="002B0192"/>
    <w:rsid w:val="002C20C7"/>
    <w:rsid w:val="002E79FF"/>
    <w:rsid w:val="003041D5"/>
    <w:rsid w:val="003107B0"/>
    <w:rsid w:val="00311646"/>
    <w:rsid w:val="003204F1"/>
    <w:rsid w:val="00336FCF"/>
    <w:rsid w:val="00344A96"/>
    <w:rsid w:val="00355388"/>
    <w:rsid w:val="0037147C"/>
    <w:rsid w:val="0038101E"/>
    <w:rsid w:val="00397F23"/>
    <w:rsid w:val="003F0402"/>
    <w:rsid w:val="00413BD0"/>
    <w:rsid w:val="00414F9A"/>
    <w:rsid w:val="00431567"/>
    <w:rsid w:val="00461237"/>
    <w:rsid w:val="004D7748"/>
    <w:rsid w:val="00511E07"/>
    <w:rsid w:val="00525C42"/>
    <w:rsid w:val="00541B2C"/>
    <w:rsid w:val="00546352"/>
    <w:rsid w:val="005549ED"/>
    <w:rsid w:val="005803E6"/>
    <w:rsid w:val="0058380D"/>
    <w:rsid w:val="00594B9D"/>
    <w:rsid w:val="00594C99"/>
    <w:rsid w:val="005A29FB"/>
    <w:rsid w:val="005D322D"/>
    <w:rsid w:val="005E403C"/>
    <w:rsid w:val="005F1BE8"/>
    <w:rsid w:val="005F2918"/>
    <w:rsid w:val="00623061"/>
    <w:rsid w:val="00631780"/>
    <w:rsid w:val="00666591"/>
    <w:rsid w:val="00670FC4"/>
    <w:rsid w:val="00674C05"/>
    <w:rsid w:val="00676C50"/>
    <w:rsid w:val="006770DD"/>
    <w:rsid w:val="00686245"/>
    <w:rsid w:val="006875BF"/>
    <w:rsid w:val="006C10AA"/>
    <w:rsid w:val="006D258E"/>
    <w:rsid w:val="006F79F6"/>
    <w:rsid w:val="00742AB1"/>
    <w:rsid w:val="007554E6"/>
    <w:rsid w:val="007671D0"/>
    <w:rsid w:val="00770FB7"/>
    <w:rsid w:val="007813C3"/>
    <w:rsid w:val="00784C0C"/>
    <w:rsid w:val="00785244"/>
    <w:rsid w:val="007A77C2"/>
    <w:rsid w:val="007B5AD3"/>
    <w:rsid w:val="007C29DE"/>
    <w:rsid w:val="007C7245"/>
    <w:rsid w:val="007D73C8"/>
    <w:rsid w:val="007E4F8E"/>
    <w:rsid w:val="00822AAD"/>
    <w:rsid w:val="00823259"/>
    <w:rsid w:val="00861E95"/>
    <w:rsid w:val="0088339D"/>
    <w:rsid w:val="008936E8"/>
    <w:rsid w:val="0089531D"/>
    <w:rsid w:val="008B1900"/>
    <w:rsid w:val="008C0A19"/>
    <w:rsid w:val="00906CF7"/>
    <w:rsid w:val="00930AD6"/>
    <w:rsid w:val="00961BDA"/>
    <w:rsid w:val="00964541"/>
    <w:rsid w:val="009848B9"/>
    <w:rsid w:val="009A5A28"/>
    <w:rsid w:val="009A71A2"/>
    <w:rsid w:val="009B11B1"/>
    <w:rsid w:val="009D3547"/>
    <w:rsid w:val="009E2A0D"/>
    <w:rsid w:val="009F6B45"/>
    <w:rsid w:val="00A41AE0"/>
    <w:rsid w:val="00A540BA"/>
    <w:rsid w:val="00A62A77"/>
    <w:rsid w:val="00A828DC"/>
    <w:rsid w:val="00AB5EB9"/>
    <w:rsid w:val="00AD2484"/>
    <w:rsid w:val="00AD56FF"/>
    <w:rsid w:val="00B121EF"/>
    <w:rsid w:val="00B12735"/>
    <w:rsid w:val="00B23408"/>
    <w:rsid w:val="00B50CD2"/>
    <w:rsid w:val="00B663E2"/>
    <w:rsid w:val="00B6741E"/>
    <w:rsid w:val="00BF5B7C"/>
    <w:rsid w:val="00C34EDD"/>
    <w:rsid w:val="00C541B8"/>
    <w:rsid w:val="00C72606"/>
    <w:rsid w:val="00C917EC"/>
    <w:rsid w:val="00CA67BF"/>
    <w:rsid w:val="00CB305C"/>
    <w:rsid w:val="00CC6820"/>
    <w:rsid w:val="00CE7B33"/>
    <w:rsid w:val="00D0774A"/>
    <w:rsid w:val="00D12EE2"/>
    <w:rsid w:val="00D137F3"/>
    <w:rsid w:val="00D140CB"/>
    <w:rsid w:val="00D87C5D"/>
    <w:rsid w:val="00D916AB"/>
    <w:rsid w:val="00DB5C40"/>
    <w:rsid w:val="00DE7D73"/>
    <w:rsid w:val="00E002BF"/>
    <w:rsid w:val="00E1335D"/>
    <w:rsid w:val="00E37AD3"/>
    <w:rsid w:val="00E53AE4"/>
    <w:rsid w:val="00E71630"/>
    <w:rsid w:val="00E73A2F"/>
    <w:rsid w:val="00E84511"/>
    <w:rsid w:val="00ED0AEF"/>
    <w:rsid w:val="00EF72D8"/>
    <w:rsid w:val="00F029F7"/>
    <w:rsid w:val="00F134D8"/>
    <w:rsid w:val="00F40437"/>
    <w:rsid w:val="00F42775"/>
    <w:rsid w:val="00F55CCD"/>
    <w:rsid w:val="00FC3D2A"/>
    <w:rsid w:val="00FD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62E5C9DC"/>
  <w15:chartTrackingRefBased/>
  <w15:docId w15:val="{4E7FCD29-3AAE-4D56-BC76-72916F70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ormal-bold">
    <w:name w:val="normal-bold"/>
    <w:basedOn w:val="Normal"/>
    <w:pPr>
      <w:spacing w:before="160" w:line="240" w:lineRule="exact"/>
    </w:pPr>
    <w:rPr>
      <w:rFonts w:ascii="Times" w:eastAsia="Times" w:hAnsi="Times"/>
      <w:b/>
      <w:color w:val="000000"/>
      <w:sz w:val="22"/>
      <w:lang w:val="en-US"/>
    </w:rPr>
  </w:style>
  <w:style w:type="paragraph" w:styleId="Retraitcorpsdetexte">
    <w:name w:val="Body Text Indent"/>
    <w:basedOn w:val="Normal"/>
    <w:pPr>
      <w:ind w:left="2520"/>
    </w:pPr>
    <w:rPr>
      <w:b/>
      <w:sz w:val="22"/>
    </w:rPr>
  </w:style>
  <w:style w:type="paragraph" w:styleId="Corpsdetexte">
    <w:name w:val="Body Text"/>
    <w:basedOn w:val="Normal"/>
    <w:pPr>
      <w:spacing w:after="60"/>
    </w:pPr>
    <w:rPr>
      <w:b/>
      <w:sz w:val="22"/>
    </w:r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rsid w:val="00823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2CarCarCarCarCarCarCarCarCar">
    <w:name w:val="Car Car2 Car Car Car Car Car Car Car Car Car"/>
    <w:basedOn w:val="Normal"/>
    <w:rsid w:val="000441C5"/>
    <w:pPr>
      <w:spacing w:after="160" w:line="240" w:lineRule="exact"/>
    </w:pPr>
    <w:rPr>
      <w:rFonts w:ascii="Verdana" w:eastAsia="MS Mincho" w:hAnsi="Verdana"/>
      <w:sz w:val="24"/>
      <w:szCs w:val="24"/>
      <w:lang w:val="en-GB"/>
    </w:rPr>
  </w:style>
  <w:style w:type="character" w:styleId="Lienhypertexte">
    <w:name w:val="Hyperlink"/>
    <w:rsid w:val="001D188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7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.mines@mrnf.gouv.qc.c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ervices.mines@mrnf.gouv.qc.c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isquebec.gouv.qc.ca/fr/document/lc/I-0.4?&amp;cible=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tan1\Bureau\MRN%20OFFICIELLE%202012\1ligne_8.5x11-PI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1ligne_8.5x11-PIV</Template>
  <TotalTime>1</TotalTime>
  <Pages>1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8.5 x 11 (orientation portrait) - 1 ligne de titre</vt:lpstr>
    </vt:vector>
  </TitlesOfParts>
  <Company> </Company>
  <LinksUpToDate>false</LinksUpToDate>
  <CharactersWithSpaces>3584</CharactersWithSpaces>
  <SharedDoc>false</SharedDoc>
  <HLinks>
    <vt:vector size="6" baseType="variant">
      <vt:variant>
        <vt:i4>3801167</vt:i4>
      </vt:variant>
      <vt:variant>
        <vt:i4>99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8.5 x 11 (orientation portrait) - 1 ligne de titre</dc:title>
  <dc:subject/>
  <dc:creator>jutan1</dc:creator>
  <cp:keywords/>
  <cp:lastModifiedBy>Verreault, Audrey (DCOM)</cp:lastModifiedBy>
  <cp:revision>2</cp:revision>
  <cp:lastPrinted>2026-05-20T14:09:00Z</cp:lastPrinted>
  <dcterms:created xsi:type="dcterms:W3CDTF">2026-05-22T12:49:00Z</dcterms:created>
  <dcterms:modified xsi:type="dcterms:W3CDTF">2026-05-22T12:49:00Z</dcterms:modified>
</cp:coreProperties>
</file>